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9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545"/>
      </w:tblGrid>
      <w:tr w:rsidR="00D00E60" w:rsidRPr="00D866B6" w14:paraId="3869A2E9" w14:textId="77777777" w:rsidTr="00A56504">
        <w:trPr>
          <w:trHeight w:val="580"/>
        </w:trPr>
        <w:tc>
          <w:tcPr>
            <w:tcW w:w="95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5F88885" w14:textId="77777777" w:rsidR="005A5D56" w:rsidRPr="00F9463D" w:rsidRDefault="005A5D56" w:rsidP="005A5D56">
            <w:pPr>
              <w:ind w:right="-1"/>
              <w:contextualSpacing/>
              <w:jc w:val="center"/>
              <w:rPr>
                <w:rFonts w:cs="Times New Roman"/>
                <w:sz w:val="16"/>
                <w:szCs w:val="16"/>
              </w:rPr>
            </w:pPr>
            <w:bookmarkStart w:id="0" w:name="h.i68xqmo55chl" w:colFirst="0" w:colLast="0"/>
            <w:bookmarkEnd w:id="0"/>
            <w:r w:rsidRPr="00F9463D">
              <w:rPr>
                <w:rFonts w:cs="Times New Roman"/>
                <w:noProof/>
              </w:rPr>
              <w:drawing>
                <wp:inline distT="0" distB="0" distL="0" distR="0" wp14:anchorId="3C5B6579" wp14:editId="1950AA2D">
                  <wp:extent cx="432435" cy="615315"/>
                  <wp:effectExtent l="0" t="0" r="5715" b="0"/>
                  <wp:docPr id="1" name="Рисунок 1" descr="Описание: Описание: Описание: Описание: Описание: Описание: Описание: Описание: 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Описание: Описание: Описание: Описание: 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" cy="615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9A24EA" w14:textId="77777777" w:rsidR="005A5D56" w:rsidRPr="00F9463D" w:rsidRDefault="005A5D56" w:rsidP="005A5D56">
            <w:pPr>
              <w:ind w:right="-1"/>
              <w:contextualSpacing/>
              <w:jc w:val="center"/>
              <w:rPr>
                <w:rFonts w:cs="Times New Roman"/>
                <w:sz w:val="16"/>
                <w:szCs w:val="16"/>
              </w:rPr>
            </w:pPr>
          </w:p>
          <w:p w14:paraId="1687139B" w14:textId="77777777" w:rsidR="005A5D56" w:rsidRPr="00F9463D" w:rsidRDefault="005A5D56" w:rsidP="005A5D56">
            <w:pPr>
              <w:ind w:right="-1"/>
              <w:contextualSpacing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F9463D">
              <w:rPr>
                <w:rFonts w:cs="Times New Roman"/>
                <w:b/>
                <w:sz w:val="28"/>
                <w:szCs w:val="28"/>
              </w:rPr>
              <w:t>ПЕТРІВСЬКА СЕЛИЩНА РАДА</w:t>
            </w:r>
          </w:p>
          <w:p w14:paraId="5707D8AE" w14:textId="77777777" w:rsidR="005A5D56" w:rsidRPr="00F9463D" w:rsidRDefault="005A5D56" w:rsidP="005A5D56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F9463D">
              <w:rPr>
                <w:rFonts w:cs="Times New Roman"/>
                <w:b/>
                <w:sz w:val="28"/>
                <w:szCs w:val="28"/>
              </w:rPr>
              <w:t>ОЛЕКСАНДРІЙСЬКОГО РАЙОНУ</w:t>
            </w:r>
          </w:p>
          <w:p w14:paraId="63106DF7" w14:textId="77777777" w:rsidR="005A5D56" w:rsidRPr="00F9463D" w:rsidRDefault="005A5D56" w:rsidP="005A5D56">
            <w:pPr>
              <w:ind w:right="-1"/>
              <w:contextualSpacing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F9463D">
              <w:rPr>
                <w:rFonts w:cs="Times New Roman"/>
                <w:b/>
                <w:sz w:val="28"/>
                <w:szCs w:val="28"/>
              </w:rPr>
              <w:t>КІРОВОГРАДСЬКОЇ ОБЛАСТІ</w:t>
            </w:r>
          </w:p>
          <w:tbl>
            <w:tblPr>
              <w:tblW w:w="9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9645"/>
            </w:tblGrid>
            <w:tr w:rsidR="005A5D56" w:rsidRPr="00F9463D" w14:paraId="20BCB612" w14:textId="77777777" w:rsidTr="003C113A">
              <w:tc>
                <w:tcPr>
                  <w:tcW w:w="9645" w:type="dxa"/>
                  <w:tcBorders>
                    <w:top w:val="nil"/>
                    <w:left w:val="nil"/>
                    <w:bottom w:val="thinThickSmallGap" w:sz="24" w:space="0" w:color="auto"/>
                    <w:right w:val="nil"/>
                  </w:tcBorders>
                  <w:vAlign w:val="bottom"/>
                  <w:hideMark/>
                </w:tcPr>
                <w:p w14:paraId="08578602" w14:textId="77777777" w:rsidR="005A5D56" w:rsidRPr="00F9463D" w:rsidRDefault="005A5D56" w:rsidP="003C113A">
                  <w:pPr>
                    <w:ind w:right="-1"/>
                    <w:contextualSpacing/>
                    <w:jc w:val="center"/>
                    <w:rPr>
                      <w:rFonts w:cs="Times New Roman"/>
                    </w:rPr>
                  </w:pPr>
                  <w:r w:rsidRPr="00F9463D">
                    <w:rPr>
                      <w:rFonts w:cs="Times New Roman"/>
                    </w:rPr>
                    <w:t>вул. Святкова, 20, селище Петрове, Олександрійський р-н, Кіровоградська обл., 28300,</w:t>
                  </w:r>
                  <w:r w:rsidRPr="00F9463D">
                    <w:rPr>
                      <w:rFonts w:cs="Times New Roman"/>
                    </w:rPr>
                    <w:br/>
                    <w:t xml:space="preserve">тел. 067 817 68 40, е-mail: </w:t>
                  </w:r>
                  <w:proofErr w:type="spellStart"/>
                  <w:r w:rsidRPr="00F9463D">
                    <w:rPr>
                      <w:rFonts w:cs="Times New Roman"/>
                    </w:rPr>
                    <w:t>sel.rada.petrovo</w:t>
                  </w:r>
                  <w:proofErr w:type="spellEnd"/>
                  <w:r w:rsidRPr="00F9463D">
                    <w:rPr>
                      <w:rFonts w:cs="Times New Roman"/>
                    </w:rPr>
                    <w:t>@ukr.net, код згідно з ЄДРПОУ 04364199</w:t>
                  </w:r>
                </w:p>
              </w:tc>
            </w:tr>
          </w:tbl>
          <w:p w14:paraId="02A1A4FD" w14:textId="77777777" w:rsidR="005A5D56" w:rsidRPr="00F9463D" w:rsidRDefault="005A5D56" w:rsidP="005A5D56">
            <w:pPr>
              <w:ind w:right="-1"/>
              <w:contextualSpacing/>
              <w:rPr>
                <w:rFonts w:cs="Times New Roman"/>
                <w:sz w:val="16"/>
                <w:szCs w:val="16"/>
              </w:rPr>
            </w:pPr>
          </w:p>
          <w:tbl>
            <w:tblPr>
              <w:tblW w:w="9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26"/>
              <w:gridCol w:w="2960"/>
              <w:gridCol w:w="2422"/>
              <w:gridCol w:w="1376"/>
              <w:gridCol w:w="2461"/>
            </w:tblGrid>
            <w:tr w:rsidR="005A5D56" w:rsidRPr="00F9463D" w14:paraId="0CB3549F" w14:textId="77777777" w:rsidTr="003C113A">
              <w:trPr>
                <w:trHeight w:val="360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0E43263A" w14:textId="77777777" w:rsidR="005A5D56" w:rsidRPr="00F9463D" w:rsidRDefault="005A5D56" w:rsidP="003C113A">
                  <w:pPr>
                    <w:ind w:right="-1"/>
                    <w:contextualSpacing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F9463D">
                    <w:rPr>
                      <w:rFonts w:cs="Times New Roman"/>
                      <w:sz w:val="28"/>
                      <w:szCs w:val="28"/>
                    </w:rPr>
                    <w:t xml:space="preserve">СІМДЕСЯТА СЕСІЯ </w:t>
                  </w:r>
                </w:p>
                <w:p w14:paraId="411E27E9" w14:textId="77777777" w:rsidR="005A5D56" w:rsidRDefault="005A5D56" w:rsidP="003C113A">
                  <w:pPr>
                    <w:ind w:right="-1"/>
                    <w:contextualSpacing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F9463D">
                    <w:rPr>
                      <w:rFonts w:cs="Times New Roman"/>
                      <w:sz w:val="28"/>
                      <w:szCs w:val="28"/>
                    </w:rPr>
                    <w:t>ВОСЬМОГО СКЛИКАННЯ</w:t>
                  </w:r>
                </w:p>
                <w:p w14:paraId="3CEDDFE6" w14:textId="77777777" w:rsidR="005A5D56" w:rsidRPr="00F9463D" w:rsidRDefault="005A5D56" w:rsidP="003C113A">
                  <w:pPr>
                    <w:ind w:right="-1"/>
                    <w:contextualSpacing/>
                    <w:jc w:val="center"/>
                    <w:rPr>
                      <w:rFonts w:cs="Times New Roman"/>
                      <w:szCs w:val="24"/>
                    </w:rPr>
                  </w:pPr>
                </w:p>
              </w:tc>
            </w:tr>
            <w:tr w:rsidR="005A5D56" w:rsidRPr="00F9463D" w14:paraId="04C0BA2F" w14:textId="77777777" w:rsidTr="003C113A">
              <w:trPr>
                <w:trHeight w:val="580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6C217F9" w14:textId="77777777" w:rsidR="005A5D56" w:rsidRPr="00F9463D" w:rsidRDefault="005A5D56" w:rsidP="003C113A">
                  <w:pPr>
                    <w:keepNext/>
                    <w:keepLines/>
                    <w:spacing w:before="400" w:after="120"/>
                    <w:contextualSpacing/>
                    <w:jc w:val="center"/>
                    <w:outlineLvl w:val="0"/>
                    <w:rPr>
                      <w:rFonts w:cs="Times New Roman"/>
                      <w:b/>
                    </w:rPr>
                  </w:pPr>
                  <w:r w:rsidRPr="00F9463D">
                    <w:rPr>
                      <w:rFonts w:cs="Times New Roman"/>
                      <w:b/>
                      <w:sz w:val="28"/>
                      <w:szCs w:val="28"/>
                    </w:rPr>
                    <w:t>РІШЕННЯ</w:t>
                  </w:r>
                </w:p>
                <w:p w14:paraId="6F1E9ED8" w14:textId="77777777" w:rsidR="005A5D56" w:rsidRPr="000E03C3" w:rsidRDefault="005A5D56" w:rsidP="003C113A">
                  <w:pPr>
                    <w:ind w:right="-1"/>
                    <w:contextualSpacing/>
                    <w:jc w:val="center"/>
                    <w:rPr>
                      <w:rFonts w:cs="Times New Roman"/>
                      <w:szCs w:val="24"/>
                    </w:rPr>
                  </w:pPr>
                </w:p>
              </w:tc>
            </w:tr>
            <w:tr w:rsidR="005A5D56" w:rsidRPr="00F9463D" w14:paraId="7F73CACD" w14:textId="77777777" w:rsidTr="003C113A">
              <w:trPr>
                <w:trHeight w:val="420"/>
              </w:trPr>
              <w:tc>
                <w:tcPr>
                  <w:tcW w:w="4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0B35E56" w14:textId="77777777" w:rsidR="005A5D56" w:rsidRPr="00F9463D" w:rsidRDefault="005A5D56" w:rsidP="003C113A">
                  <w:pPr>
                    <w:ind w:right="-1"/>
                    <w:contextualSpacing/>
                    <w:rPr>
                      <w:rFonts w:cs="Times New Roman"/>
                      <w:szCs w:val="24"/>
                    </w:rPr>
                  </w:pPr>
                  <w:r w:rsidRPr="00F9463D">
                    <w:rPr>
                      <w:rFonts w:cs="Times New Roman"/>
                      <w:szCs w:val="24"/>
                    </w:rPr>
                    <w:t>від</w:t>
                  </w:r>
                </w:p>
              </w:tc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36EB1A" w14:textId="77777777" w:rsidR="005A5D56" w:rsidRPr="00F9463D" w:rsidRDefault="005A5D56" w:rsidP="003C113A">
                  <w:pPr>
                    <w:ind w:right="-1"/>
                    <w:contextualSpacing/>
                    <w:rPr>
                      <w:rFonts w:cs="Times New Roman"/>
                      <w:szCs w:val="24"/>
                    </w:rPr>
                  </w:pPr>
                  <w:r w:rsidRPr="00F9463D">
                    <w:rPr>
                      <w:rFonts w:cs="Times New Roman"/>
                      <w:szCs w:val="24"/>
                    </w:rPr>
                    <w:t>12 жовтня 2026 року</w:t>
                  </w:r>
                </w:p>
              </w:tc>
              <w:tc>
                <w:tcPr>
                  <w:tcW w:w="24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E6009D" w14:textId="77777777" w:rsidR="005A5D56" w:rsidRPr="00F9463D" w:rsidRDefault="005A5D56" w:rsidP="003C113A">
                  <w:pPr>
                    <w:ind w:right="-1"/>
                    <w:contextualSpacing/>
                    <w:jc w:val="center"/>
                    <w:rPr>
                      <w:rFonts w:cs="Times New Roman"/>
                      <w:szCs w:val="24"/>
                    </w:rPr>
                  </w:pPr>
                  <w:r w:rsidRPr="00F9463D">
                    <w:rPr>
                      <w:rFonts w:cs="Times New Roman"/>
                      <w:szCs w:val="24"/>
                    </w:rPr>
                    <w:t xml:space="preserve">       селище Петрове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B25B67" w14:textId="77777777" w:rsidR="005A5D56" w:rsidRPr="00F9463D" w:rsidRDefault="005A5D56" w:rsidP="003C113A">
                  <w:pPr>
                    <w:ind w:right="-1"/>
                    <w:contextualSpacing/>
                    <w:jc w:val="right"/>
                    <w:rPr>
                      <w:rFonts w:cs="Times New Roman"/>
                      <w:szCs w:val="24"/>
                    </w:rPr>
                  </w:pP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8696C7C" w14:textId="6475047C" w:rsidR="005A5D56" w:rsidRPr="00F9463D" w:rsidRDefault="005A5D56" w:rsidP="005A5D56">
                  <w:pPr>
                    <w:ind w:right="-1"/>
                    <w:contextualSpacing/>
                    <w:rPr>
                      <w:rFonts w:cs="Times New Roman"/>
                      <w:szCs w:val="24"/>
                    </w:rPr>
                  </w:pPr>
                  <w:r w:rsidRPr="00F9463D">
                    <w:rPr>
                      <w:rFonts w:cs="Times New Roman"/>
                      <w:szCs w:val="24"/>
                    </w:rPr>
                    <w:t xml:space="preserve">               № 62</w:t>
                  </w:r>
                  <w:r>
                    <w:rPr>
                      <w:rFonts w:cs="Times New Roman"/>
                      <w:szCs w:val="24"/>
                    </w:rPr>
                    <w:t>61</w:t>
                  </w:r>
                  <w:r w:rsidRPr="00F9463D">
                    <w:rPr>
                      <w:rFonts w:cs="Times New Roman"/>
                      <w:szCs w:val="24"/>
                    </w:rPr>
                    <w:t>/8</w:t>
                  </w:r>
                </w:p>
              </w:tc>
            </w:tr>
          </w:tbl>
          <w:p w14:paraId="0475DB45" w14:textId="09DD0222" w:rsidR="00D00E60" w:rsidRPr="00D866B6" w:rsidRDefault="00D00E60" w:rsidP="005A5D56">
            <w:pPr>
              <w:keepNext/>
              <w:keepLines/>
              <w:spacing w:before="400" w:after="120" w:line="240" w:lineRule="auto"/>
              <w:ind w:right="101"/>
              <w:outlineLvl w:val="0"/>
              <w:rPr>
                <w:rFonts w:eastAsia="Times New Roman" w:cs="Times New Roman"/>
                <w:sz w:val="40"/>
                <w:szCs w:val="40"/>
              </w:rPr>
            </w:pPr>
          </w:p>
        </w:tc>
      </w:tr>
    </w:tbl>
    <w:p w14:paraId="0558614F" w14:textId="77777777" w:rsidR="005A5D56" w:rsidRDefault="005A5D56" w:rsidP="00DB7346">
      <w:pPr>
        <w:pStyle w:val="ShiftAlt"/>
        <w:tabs>
          <w:tab w:val="left" w:pos="3828"/>
        </w:tabs>
        <w:spacing w:line="276" w:lineRule="auto"/>
        <w:ind w:right="559" w:firstLine="0"/>
        <w:jc w:val="left"/>
        <w:rPr>
          <w:b/>
        </w:rPr>
      </w:pPr>
    </w:p>
    <w:p w14:paraId="2364ACFA" w14:textId="4A10D0D4" w:rsidR="00DB7346" w:rsidRDefault="00DB7346" w:rsidP="00DB7346">
      <w:pPr>
        <w:pStyle w:val="ShiftAlt"/>
        <w:tabs>
          <w:tab w:val="left" w:pos="3828"/>
        </w:tabs>
        <w:spacing w:line="276" w:lineRule="auto"/>
        <w:ind w:right="559" w:firstLine="0"/>
        <w:jc w:val="left"/>
        <w:rPr>
          <w:b/>
        </w:rPr>
      </w:pPr>
      <w:r>
        <w:rPr>
          <w:b/>
        </w:rPr>
        <w:t>Про розміщення стоматологіч</w:t>
      </w:r>
      <w:r w:rsidR="00640C11">
        <w:rPr>
          <w:b/>
        </w:rPr>
        <w:t>ного</w:t>
      </w:r>
    </w:p>
    <w:p w14:paraId="684CAB9D" w14:textId="37CB04C4" w:rsidR="00DB7346" w:rsidRDefault="00640C11" w:rsidP="00DB7346">
      <w:pPr>
        <w:pStyle w:val="ShiftAlt"/>
        <w:tabs>
          <w:tab w:val="left" w:pos="3828"/>
        </w:tabs>
        <w:spacing w:line="276" w:lineRule="auto"/>
        <w:ind w:right="559" w:firstLine="0"/>
        <w:jc w:val="left"/>
        <w:rPr>
          <w:b/>
        </w:rPr>
      </w:pPr>
      <w:r>
        <w:rPr>
          <w:b/>
        </w:rPr>
        <w:t>кабінету</w:t>
      </w:r>
      <w:r w:rsidR="00DB7346">
        <w:rPr>
          <w:b/>
        </w:rPr>
        <w:t xml:space="preserve"> КНП  «Петрівська ЦЛ»</w:t>
      </w:r>
    </w:p>
    <w:p w14:paraId="750498C8" w14:textId="2AFB5B25" w:rsidR="008852CC" w:rsidRDefault="00640C11" w:rsidP="00640C11">
      <w:pPr>
        <w:spacing w:line="240" w:lineRule="auto"/>
        <w:outlineLvl w:val="0"/>
        <w:rPr>
          <w:b/>
        </w:rPr>
      </w:pPr>
      <w:r>
        <w:rPr>
          <w:b/>
        </w:rPr>
        <w:t>у приміщенні КНП «Петрівський ЦПМСД»</w:t>
      </w:r>
    </w:p>
    <w:p w14:paraId="29A2151D" w14:textId="77777777" w:rsidR="00640C11" w:rsidRPr="008852CC" w:rsidRDefault="00640C11" w:rsidP="00640C11">
      <w:pPr>
        <w:spacing w:line="240" w:lineRule="auto"/>
        <w:outlineLvl w:val="0"/>
        <w:rPr>
          <w:rFonts w:eastAsia="Times New Roman" w:cs="Times New Roman"/>
          <w:b/>
          <w:szCs w:val="24"/>
        </w:rPr>
      </w:pPr>
    </w:p>
    <w:p w14:paraId="4C66197B" w14:textId="23A17D80" w:rsidR="008852CC" w:rsidRDefault="00DB7346" w:rsidP="00D00E60">
      <w:pPr>
        <w:spacing w:line="240" w:lineRule="auto"/>
        <w:ind w:right="101" w:firstLine="567"/>
        <w:rPr>
          <w:rFonts w:eastAsia="Times New Roman" w:cs="Times New Roman"/>
          <w:szCs w:val="24"/>
        </w:rPr>
      </w:pPr>
      <w:r w:rsidRPr="00C157F8">
        <w:rPr>
          <w:rFonts w:eastAsia="MS Mincho" w:cs="Times New Roman"/>
          <w:szCs w:val="24"/>
          <w:lang w:eastAsia="ru-RU"/>
        </w:rPr>
        <w:t xml:space="preserve">Розглянувши пропозицію Петрівського селищного голови Світлани ТИЛИК </w:t>
      </w:r>
      <w:r w:rsidR="00640C11">
        <w:rPr>
          <w:rFonts w:eastAsia="MS Mincho" w:cs="Times New Roman"/>
          <w:szCs w:val="24"/>
          <w:lang w:eastAsia="ru-RU"/>
        </w:rPr>
        <w:t xml:space="preserve">                     </w:t>
      </w:r>
      <w:r w:rsidRPr="00C157F8">
        <w:rPr>
          <w:rFonts w:eastAsia="MS Mincho" w:cs="Times New Roman"/>
          <w:szCs w:val="24"/>
          <w:lang w:eastAsia="ru-RU"/>
        </w:rPr>
        <w:t xml:space="preserve">від </w:t>
      </w:r>
      <w:r w:rsidR="005A5D56">
        <w:rPr>
          <w:rFonts w:eastAsia="MS Mincho" w:cs="Times New Roman"/>
          <w:szCs w:val="24"/>
          <w:lang w:eastAsia="ru-RU"/>
        </w:rPr>
        <w:t>02 жовтня</w:t>
      </w:r>
      <w:r w:rsidR="007B2E6F">
        <w:rPr>
          <w:rFonts w:eastAsia="MS Mincho" w:cs="Times New Roman"/>
          <w:szCs w:val="24"/>
          <w:lang w:eastAsia="ru-RU"/>
        </w:rPr>
        <w:t xml:space="preserve"> 2026 року</w:t>
      </w:r>
      <w:r w:rsidRPr="00C157F8">
        <w:rPr>
          <w:rFonts w:eastAsia="MS Mincho" w:cs="Times New Roman"/>
          <w:szCs w:val="24"/>
          <w:lang w:eastAsia="ru-RU"/>
        </w:rPr>
        <w:t xml:space="preserve"> № </w:t>
      </w:r>
      <w:r w:rsidR="005A5D56">
        <w:rPr>
          <w:rFonts w:eastAsia="MS Mincho" w:cs="Times New Roman"/>
          <w:szCs w:val="24"/>
          <w:lang w:eastAsia="ru-RU"/>
        </w:rPr>
        <w:t>01.1-17/3996/1</w:t>
      </w:r>
      <w:r>
        <w:rPr>
          <w:rFonts w:cs="Times New Roman"/>
          <w:szCs w:val="24"/>
        </w:rPr>
        <w:t xml:space="preserve">, керуючись статтями 26, 60 Закону України «Про місцеве самоврядування в Україні», враховуючи лист директора </w:t>
      </w:r>
      <w:r w:rsidR="00267E91">
        <w:t>комунального некомерційного підприємства «</w:t>
      </w:r>
      <w:proofErr w:type="spellStart"/>
      <w:r w:rsidR="00267E91">
        <w:t>Петрівський</w:t>
      </w:r>
      <w:proofErr w:type="spellEnd"/>
      <w:r w:rsidR="00267E91">
        <w:t xml:space="preserve"> </w:t>
      </w:r>
      <w:r w:rsidR="00267E91" w:rsidRPr="008F1B83">
        <w:t>центр первинної медико-санітарної допомоги</w:t>
      </w:r>
      <w:r w:rsidR="00267E91">
        <w:t xml:space="preserve">» </w:t>
      </w:r>
      <w:proofErr w:type="spellStart"/>
      <w:r w:rsidR="00267E91">
        <w:t>Петрівської</w:t>
      </w:r>
      <w:proofErr w:type="spellEnd"/>
      <w:r w:rsidR="00267E91">
        <w:t xml:space="preserve"> селищної ради</w:t>
      </w:r>
      <w:r w:rsidR="00267E91" w:rsidRPr="007B2E6F">
        <w:t xml:space="preserve"> </w:t>
      </w:r>
      <w:r w:rsidR="00267E91">
        <w:t>Олександрійського району Кіровоградської області</w:t>
      </w:r>
      <w:r>
        <w:rPr>
          <w:rFonts w:cs="Times New Roman"/>
          <w:szCs w:val="24"/>
        </w:rPr>
        <w:t xml:space="preserve"> </w:t>
      </w:r>
      <w:r w:rsidR="00640C11">
        <w:rPr>
          <w:rFonts w:cs="Times New Roman"/>
          <w:szCs w:val="24"/>
        </w:rPr>
        <w:t>Валентини М</w:t>
      </w:r>
      <w:r w:rsidR="007B2E6F">
        <w:rPr>
          <w:rFonts w:cs="Times New Roman"/>
          <w:szCs w:val="24"/>
        </w:rPr>
        <w:t>ОЗГОВОЇ</w:t>
      </w:r>
      <w:r>
        <w:rPr>
          <w:rFonts w:cs="Times New Roman"/>
          <w:szCs w:val="24"/>
        </w:rPr>
        <w:t xml:space="preserve"> від </w:t>
      </w:r>
      <w:r w:rsidR="00640C11">
        <w:rPr>
          <w:rFonts w:cs="Times New Roman"/>
          <w:szCs w:val="24"/>
        </w:rPr>
        <w:t>25.08.2026</w:t>
      </w:r>
      <w:r>
        <w:rPr>
          <w:rFonts w:cs="Times New Roman"/>
          <w:szCs w:val="24"/>
        </w:rPr>
        <w:t xml:space="preserve"> року № </w:t>
      </w:r>
      <w:r w:rsidR="00640C11">
        <w:rPr>
          <w:rFonts w:cs="Times New Roman"/>
          <w:szCs w:val="24"/>
        </w:rPr>
        <w:t>541</w:t>
      </w:r>
      <w:r>
        <w:rPr>
          <w:rFonts w:cs="Times New Roman"/>
          <w:szCs w:val="24"/>
        </w:rPr>
        <w:t xml:space="preserve">, </w:t>
      </w:r>
      <w:r w:rsidRPr="00C157F8">
        <w:rPr>
          <w:rFonts w:eastAsia="MS Mincho" w:cs="Times New Roman"/>
          <w:szCs w:val="24"/>
          <w:lang w:eastAsia="ru-RU"/>
        </w:rPr>
        <w:t xml:space="preserve">на підставі висновків та рекомендацій </w:t>
      </w:r>
      <w:r w:rsidR="007B2E6F">
        <w:rPr>
          <w:rFonts w:eastAsia="MS Mincho" w:cs="Times New Roman"/>
          <w:szCs w:val="24"/>
          <w:lang w:eastAsia="ru-RU"/>
        </w:rPr>
        <w:t xml:space="preserve">спільного засідання </w:t>
      </w:r>
      <w:r w:rsidRPr="00C157F8">
        <w:rPr>
          <w:rFonts w:eastAsia="MS Mincho" w:cs="Times New Roman"/>
          <w:szCs w:val="24"/>
          <w:lang w:eastAsia="ru-RU"/>
        </w:rPr>
        <w:t>постійн</w:t>
      </w:r>
      <w:r w:rsidR="007B2E6F">
        <w:rPr>
          <w:rFonts w:eastAsia="MS Mincho" w:cs="Times New Roman"/>
          <w:szCs w:val="24"/>
          <w:lang w:eastAsia="ru-RU"/>
        </w:rPr>
        <w:t>их</w:t>
      </w:r>
      <w:r w:rsidRPr="00C157F8">
        <w:rPr>
          <w:rFonts w:eastAsia="MS Mincho" w:cs="Times New Roman"/>
          <w:szCs w:val="24"/>
          <w:lang w:eastAsia="ru-RU"/>
        </w:rPr>
        <w:t xml:space="preserve"> комісі</w:t>
      </w:r>
      <w:r w:rsidR="007B2E6F">
        <w:rPr>
          <w:rFonts w:eastAsia="MS Mincho" w:cs="Times New Roman"/>
          <w:szCs w:val="24"/>
          <w:lang w:eastAsia="ru-RU"/>
        </w:rPr>
        <w:t>й</w:t>
      </w:r>
      <w:r w:rsidRPr="00C157F8">
        <w:rPr>
          <w:rFonts w:eastAsia="MS Mincho" w:cs="Times New Roman"/>
          <w:szCs w:val="24"/>
          <w:lang w:eastAsia="ru-RU"/>
        </w:rPr>
        <w:t xml:space="preserve"> селищної ради від </w:t>
      </w:r>
      <w:r w:rsidR="005A5D56">
        <w:rPr>
          <w:rFonts w:eastAsia="MS Mincho" w:cs="Times New Roman"/>
          <w:szCs w:val="24"/>
          <w:lang w:eastAsia="ru-RU"/>
        </w:rPr>
        <w:t>12 жовтня</w:t>
      </w:r>
      <w:r w:rsidR="007B2E6F">
        <w:rPr>
          <w:rFonts w:eastAsia="MS Mincho" w:cs="Times New Roman"/>
          <w:szCs w:val="24"/>
          <w:lang w:eastAsia="ru-RU"/>
        </w:rPr>
        <w:t xml:space="preserve"> 2026 року № </w:t>
      </w:r>
      <w:r w:rsidR="005A5D56">
        <w:rPr>
          <w:rFonts w:eastAsia="MS Mincho" w:cs="Times New Roman"/>
          <w:szCs w:val="24"/>
          <w:lang w:eastAsia="ru-RU"/>
        </w:rPr>
        <w:t>780</w:t>
      </w:r>
      <w:r>
        <w:rPr>
          <w:rFonts w:cs="Times New Roman"/>
          <w:szCs w:val="24"/>
        </w:rPr>
        <w:t>,</w:t>
      </w:r>
      <w:r w:rsidR="005A5D56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селищна рада</w:t>
      </w:r>
    </w:p>
    <w:p w14:paraId="06993866" w14:textId="4DF194D5" w:rsidR="00912CBB" w:rsidRDefault="00D00E60" w:rsidP="007B2E6F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 w:val="28"/>
          <w:szCs w:val="28"/>
        </w:rPr>
        <w:t>ВИРІШИЛА</w:t>
      </w:r>
      <w:r w:rsidR="008852CC" w:rsidRPr="008852CC">
        <w:rPr>
          <w:rFonts w:eastAsia="Times New Roman" w:cs="Times New Roman"/>
          <w:b/>
          <w:szCs w:val="24"/>
        </w:rPr>
        <w:t>:</w:t>
      </w:r>
    </w:p>
    <w:p w14:paraId="36308B62" w14:textId="42F0056B" w:rsidR="00DB7346" w:rsidRDefault="00DB7346" w:rsidP="00DB7346">
      <w:pPr>
        <w:pStyle w:val="ShiftAlt"/>
        <w:numPr>
          <w:ilvl w:val="0"/>
          <w:numId w:val="1"/>
        </w:numPr>
        <w:tabs>
          <w:tab w:val="left" w:pos="0"/>
          <w:tab w:val="left" w:pos="851"/>
        </w:tabs>
        <w:spacing w:line="240" w:lineRule="auto"/>
        <w:ind w:left="0" w:right="-1" w:firstLine="567"/>
        <w:textAlignment w:val="auto"/>
      </w:pPr>
      <w:r>
        <w:t>Розмістити безоплатно стоматологічн</w:t>
      </w:r>
      <w:r w:rsidR="00C13F66">
        <w:t>ий</w:t>
      </w:r>
      <w:r>
        <w:t xml:space="preserve"> кабінет комунального некомерційного підприємства «Петрівська центральна лікарня» Петрівської селищної ради Олександрійського району Кіровоградської області</w:t>
      </w:r>
      <w:r w:rsidR="00267E91">
        <w:t xml:space="preserve"> (далі</w:t>
      </w:r>
      <w:r w:rsidR="00267E91" w:rsidRPr="00267E91">
        <w:rPr>
          <w:rFonts w:cs="Times New Roman"/>
          <w:szCs w:val="24"/>
        </w:rPr>
        <w:t xml:space="preserve"> </w:t>
      </w:r>
      <w:r w:rsidR="00267E91">
        <w:rPr>
          <w:rFonts w:cs="Times New Roman"/>
          <w:szCs w:val="24"/>
        </w:rPr>
        <w:t>- КНП «</w:t>
      </w:r>
      <w:proofErr w:type="spellStart"/>
      <w:r w:rsidR="00267E91">
        <w:rPr>
          <w:rFonts w:cs="Times New Roman"/>
          <w:szCs w:val="24"/>
        </w:rPr>
        <w:t>Петрівська</w:t>
      </w:r>
      <w:proofErr w:type="spellEnd"/>
      <w:r w:rsidR="00267E91" w:rsidRPr="002A21EC">
        <w:rPr>
          <w:rFonts w:cs="Times New Roman"/>
          <w:szCs w:val="24"/>
        </w:rPr>
        <w:t xml:space="preserve"> Ц</w:t>
      </w:r>
      <w:r w:rsidR="00267E91">
        <w:rPr>
          <w:rFonts w:cs="Times New Roman"/>
          <w:szCs w:val="24"/>
        </w:rPr>
        <w:t>Л</w:t>
      </w:r>
      <w:r w:rsidR="00267E91" w:rsidRPr="002A21EC">
        <w:rPr>
          <w:rFonts w:cs="Times New Roman"/>
          <w:szCs w:val="24"/>
        </w:rPr>
        <w:t>»</w:t>
      </w:r>
      <w:r w:rsidR="00267E91">
        <w:rPr>
          <w:rFonts w:cs="Times New Roman"/>
          <w:szCs w:val="24"/>
        </w:rPr>
        <w:t>)</w:t>
      </w:r>
      <w:r>
        <w:t xml:space="preserve"> в окрем</w:t>
      </w:r>
      <w:r w:rsidR="00C13F66">
        <w:t>ому</w:t>
      </w:r>
      <w:r>
        <w:t xml:space="preserve"> нежитлов</w:t>
      </w:r>
      <w:r w:rsidR="00C13F66">
        <w:t>ому</w:t>
      </w:r>
      <w:r>
        <w:t xml:space="preserve"> приміщенн</w:t>
      </w:r>
      <w:r w:rsidR="00C13F66">
        <w:t>і</w:t>
      </w:r>
      <w:r>
        <w:t>, як</w:t>
      </w:r>
      <w:r w:rsidR="00C13F66">
        <w:t>е</w:t>
      </w:r>
      <w:r>
        <w:t xml:space="preserve"> знаход</w:t>
      </w:r>
      <w:r w:rsidR="00C13F66">
        <w:t>и</w:t>
      </w:r>
      <w:r>
        <w:t xml:space="preserve">ться на балансовому обліку </w:t>
      </w:r>
      <w:r w:rsidR="007B2E6F">
        <w:t>комунального некомерційного підприємства</w:t>
      </w:r>
      <w:r>
        <w:t xml:space="preserve"> «</w:t>
      </w:r>
      <w:proofErr w:type="spellStart"/>
      <w:r>
        <w:t>Петрівський</w:t>
      </w:r>
      <w:proofErr w:type="spellEnd"/>
      <w:r>
        <w:t xml:space="preserve"> </w:t>
      </w:r>
      <w:r w:rsidR="007B2E6F" w:rsidRPr="008F1B83">
        <w:t>центр первинної медико-санітарної допомоги</w:t>
      </w:r>
      <w:r>
        <w:t xml:space="preserve">» </w:t>
      </w:r>
      <w:proofErr w:type="spellStart"/>
      <w:r>
        <w:t>Петрівської</w:t>
      </w:r>
      <w:proofErr w:type="spellEnd"/>
      <w:r>
        <w:t xml:space="preserve"> селищної ради</w:t>
      </w:r>
      <w:r w:rsidR="007B2E6F" w:rsidRPr="007B2E6F">
        <w:t xml:space="preserve"> </w:t>
      </w:r>
      <w:r w:rsidR="007B2E6F">
        <w:t>Олександрійського району Кіровоградської області (далі</w:t>
      </w:r>
      <w:r w:rsidR="00267E91" w:rsidRPr="00267E91">
        <w:rPr>
          <w:rFonts w:cs="Times New Roman"/>
          <w:szCs w:val="24"/>
        </w:rPr>
        <w:t xml:space="preserve"> </w:t>
      </w:r>
      <w:r w:rsidR="00267E91">
        <w:rPr>
          <w:rFonts w:cs="Times New Roman"/>
          <w:szCs w:val="24"/>
        </w:rPr>
        <w:t xml:space="preserve">- </w:t>
      </w:r>
      <w:r w:rsidR="000E179E">
        <w:rPr>
          <w:rFonts w:cs="Times New Roman"/>
          <w:szCs w:val="24"/>
        </w:rPr>
        <w:br/>
      </w:r>
      <w:r w:rsidR="00267E91" w:rsidRPr="002A21EC">
        <w:rPr>
          <w:rFonts w:cs="Times New Roman"/>
          <w:szCs w:val="24"/>
        </w:rPr>
        <w:t>КНП «</w:t>
      </w:r>
      <w:proofErr w:type="spellStart"/>
      <w:r w:rsidR="00267E91">
        <w:rPr>
          <w:rFonts w:cs="Times New Roman"/>
          <w:szCs w:val="24"/>
        </w:rPr>
        <w:t>Петрівський</w:t>
      </w:r>
      <w:proofErr w:type="spellEnd"/>
      <w:r w:rsidR="00267E91" w:rsidRPr="002A21EC">
        <w:rPr>
          <w:rFonts w:cs="Times New Roman"/>
          <w:szCs w:val="24"/>
        </w:rPr>
        <w:t xml:space="preserve"> Ц</w:t>
      </w:r>
      <w:r w:rsidR="00267E91">
        <w:rPr>
          <w:rFonts w:cs="Times New Roman"/>
          <w:szCs w:val="24"/>
        </w:rPr>
        <w:t>ПМСД</w:t>
      </w:r>
      <w:r w:rsidR="00267E91" w:rsidRPr="002A21EC">
        <w:rPr>
          <w:rFonts w:cs="Times New Roman"/>
          <w:szCs w:val="24"/>
        </w:rPr>
        <w:t>»</w:t>
      </w:r>
      <w:r w:rsidR="00267E91">
        <w:rPr>
          <w:rFonts w:cs="Times New Roman"/>
          <w:szCs w:val="24"/>
        </w:rPr>
        <w:t>)</w:t>
      </w:r>
      <w:r>
        <w:t>, а саме:</w:t>
      </w:r>
    </w:p>
    <w:p w14:paraId="4156555A" w14:textId="4E3494A5" w:rsidR="00912CBB" w:rsidRDefault="00C13F66" w:rsidP="007B2E6F">
      <w:pPr>
        <w:pStyle w:val="ShiftAlt"/>
        <w:tabs>
          <w:tab w:val="left" w:pos="0"/>
          <w:tab w:val="left" w:pos="993"/>
        </w:tabs>
        <w:spacing w:line="240" w:lineRule="auto"/>
        <w:ind w:right="-1" w:firstLine="567"/>
        <w:textAlignment w:val="auto"/>
      </w:pPr>
      <w:r>
        <w:t>-в б</w:t>
      </w:r>
      <w:r w:rsidR="00DB7346">
        <w:t xml:space="preserve">удівлі </w:t>
      </w:r>
      <w:proofErr w:type="spellStart"/>
      <w:r>
        <w:t>Новостародубської</w:t>
      </w:r>
      <w:proofErr w:type="spellEnd"/>
      <w:r w:rsidR="00DB7346">
        <w:t xml:space="preserve"> АЗПСМ,</w:t>
      </w:r>
      <w:r>
        <w:t xml:space="preserve"> що</w:t>
      </w:r>
      <w:r w:rsidR="00DB7346">
        <w:t xml:space="preserve"> розташован</w:t>
      </w:r>
      <w:r>
        <w:t>а</w:t>
      </w:r>
      <w:r w:rsidR="00DB7346">
        <w:t xml:space="preserve"> за адресою: вул. </w:t>
      </w:r>
      <w:r w:rsidR="00912CBB">
        <w:t xml:space="preserve">Паркова,         буд. 37 с. Новий </w:t>
      </w:r>
      <w:proofErr w:type="spellStart"/>
      <w:r w:rsidR="00912CBB">
        <w:t>Стародуб</w:t>
      </w:r>
      <w:proofErr w:type="spellEnd"/>
      <w:r w:rsidR="00DB7346">
        <w:t xml:space="preserve"> Олександрійського району Кіровоградської області</w:t>
      </w:r>
      <w:r w:rsidR="00912CBB">
        <w:t>.</w:t>
      </w:r>
      <w:r w:rsidR="00DB7346">
        <w:t xml:space="preserve"> </w:t>
      </w:r>
    </w:p>
    <w:p w14:paraId="5D6E1C1C" w14:textId="03EC53D8" w:rsidR="00043626" w:rsidRDefault="00DB7346" w:rsidP="007B2E6F">
      <w:pPr>
        <w:pStyle w:val="ShiftAlt"/>
        <w:tabs>
          <w:tab w:val="left" w:pos="0"/>
          <w:tab w:val="left" w:pos="993"/>
        </w:tabs>
        <w:spacing w:line="240" w:lineRule="auto"/>
        <w:ind w:right="-1" w:firstLine="567"/>
        <w:textAlignment w:val="auto"/>
      </w:pPr>
      <w:r>
        <w:rPr>
          <w:rFonts w:cs="Times New Roman"/>
          <w:szCs w:val="24"/>
        </w:rPr>
        <w:t xml:space="preserve">2. </w:t>
      </w:r>
      <w:r w:rsidRPr="002A21EC">
        <w:rPr>
          <w:rFonts w:cs="Times New Roman"/>
          <w:szCs w:val="24"/>
        </w:rPr>
        <w:t>Директору КНП «</w:t>
      </w:r>
      <w:proofErr w:type="spellStart"/>
      <w:r>
        <w:rPr>
          <w:rFonts w:cs="Times New Roman"/>
          <w:szCs w:val="24"/>
        </w:rPr>
        <w:t>Петрівський</w:t>
      </w:r>
      <w:proofErr w:type="spellEnd"/>
      <w:r w:rsidRPr="002A21EC">
        <w:rPr>
          <w:rFonts w:cs="Times New Roman"/>
          <w:szCs w:val="24"/>
        </w:rPr>
        <w:t xml:space="preserve"> Ц</w:t>
      </w:r>
      <w:r>
        <w:rPr>
          <w:rFonts w:cs="Times New Roman"/>
          <w:szCs w:val="24"/>
        </w:rPr>
        <w:t>ПМСД</w:t>
      </w:r>
      <w:r w:rsidRPr="002A21EC">
        <w:rPr>
          <w:rFonts w:cs="Times New Roman"/>
          <w:szCs w:val="24"/>
        </w:rPr>
        <w:t xml:space="preserve">» </w:t>
      </w:r>
      <w:r>
        <w:rPr>
          <w:rFonts w:cs="Times New Roman"/>
          <w:szCs w:val="24"/>
        </w:rPr>
        <w:t>Валентині М</w:t>
      </w:r>
      <w:r w:rsidR="00267E91">
        <w:rPr>
          <w:rFonts w:cs="Times New Roman"/>
          <w:szCs w:val="24"/>
        </w:rPr>
        <w:t>ОЗГОВІЙ</w:t>
      </w:r>
      <w:r w:rsidRPr="002A21EC">
        <w:rPr>
          <w:rFonts w:cs="Times New Roman"/>
          <w:szCs w:val="24"/>
        </w:rPr>
        <w:t xml:space="preserve"> у 10-ти денний термін</w:t>
      </w:r>
      <w:r w:rsidRPr="002A21EC">
        <w:rPr>
          <w:rFonts w:eastAsia="Lucida Sans Unicode" w:cs="Times New Roman"/>
          <w:kern w:val="2"/>
          <w:szCs w:val="24"/>
        </w:rPr>
        <w:t xml:space="preserve"> з дня отримання цього рішення, </w:t>
      </w:r>
      <w:r w:rsidRPr="002A21EC">
        <w:rPr>
          <w:rFonts w:cs="Times New Roman"/>
          <w:szCs w:val="24"/>
        </w:rPr>
        <w:t xml:space="preserve">укласти із </w:t>
      </w:r>
      <w:r>
        <w:rPr>
          <w:rFonts w:cs="Times New Roman"/>
          <w:szCs w:val="24"/>
        </w:rPr>
        <w:t>КНП «</w:t>
      </w:r>
      <w:proofErr w:type="spellStart"/>
      <w:r>
        <w:rPr>
          <w:rFonts w:cs="Times New Roman"/>
          <w:szCs w:val="24"/>
        </w:rPr>
        <w:t>Петрівська</w:t>
      </w:r>
      <w:proofErr w:type="spellEnd"/>
      <w:r w:rsidRPr="002A21EC">
        <w:rPr>
          <w:rFonts w:cs="Times New Roman"/>
          <w:szCs w:val="24"/>
        </w:rPr>
        <w:t xml:space="preserve"> Ц</w:t>
      </w:r>
      <w:r>
        <w:rPr>
          <w:rFonts w:cs="Times New Roman"/>
          <w:szCs w:val="24"/>
        </w:rPr>
        <w:t>Л</w:t>
      </w:r>
      <w:r w:rsidRPr="002A21EC">
        <w:rPr>
          <w:rFonts w:cs="Times New Roman"/>
          <w:szCs w:val="24"/>
        </w:rPr>
        <w:t>» договір взаємовідносин двох сторін.</w:t>
      </w:r>
    </w:p>
    <w:p w14:paraId="643943C6" w14:textId="29A9B4DD" w:rsidR="008D0482" w:rsidRDefault="009F40D1" w:rsidP="009F40D1">
      <w:pPr>
        <w:pStyle w:val="10"/>
        <w:ind w:firstLine="567"/>
        <w:jc w:val="both"/>
        <w:rPr>
          <w:b/>
        </w:rPr>
      </w:pPr>
      <w:r>
        <w:t xml:space="preserve">3. </w:t>
      </w:r>
      <w:r w:rsidRPr="001F6444">
        <w:t xml:space="preserve">Контроль за виконанням рішення покласти на постійну комісію селищної ради з </w:t>
      </w:r>
      <w:r w:rsidRPr="0064747B">
        <w:rPr>
          <w:color w:val="auto"/>
        </w:rPr>
        <w:t>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землі.</w:t>
      </w:r>
    </w:p>
    <w:p w14:paraId="03E9E876" w14:textId="77777777" w:rsidR="007F263E" w:rsidRDefault="007F263E" w:rsidP="008062EE">
      <w:pPr>
        <w:pStyle w:val="10"/>
        <w:rPr>
          <w:b/>
        </w:rPr>
      </w:pPr>
    </w:p>
    <w:p w14:paraId="3F87AF10" w14:textId="77777777" w:rsidR="00DB7346" w:rsidRDefault="00DB7346" w:rsidP="008062EE">
      <w:pPr>
        <w:pStyle w:val="10"/>
        <w:rPr>
          <w:b/>
        </w:rPr>
      </w:pPr>
    </w:p>
    <w:p w14:paraId="5353DB7E" w14:textId="77777777" w:rsidR="003556E4" w:rsidRPr="00C95F45" w:rsidRDefault="00043626" w:rsidP="008062EE">
      <w:pPr>
        <w:pStyle w:val="10"/>
        <w:rPr>
          <w:b/>
        </w:rPr>
      </w:pPr>
      <w:bookmarkStart w:id="1" w:name="_GoBack"/>
      <w:bookmarkEnd w:id="1"/>
      <w:r w:rsidRPr="00C95F45">
        <w:rPr>
          <w:b/>
        </w:rPr>
        <w:t xml:space="preserve">Петрівський селищний голова                                  </w:t>
      </w:r>
      <w:r w:rsidR="006D7D3E">
        <w:rPr>
          <w:b/>
        </w:rPr>
        <w:t xml:space="preserve">                  </w:t>
      </w:r>
      <w:r w:rsidRPr="00C95F45">
        <w:rPr>
          <w:b/>
        </w:rPr>
        <w:t xml:space="preserve">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DB7346">
      <w:headerReference w:type="default" r:id="rId10"/>
      <w:pgSz w:w="11909" w:h="16834" w:code="9"/>
      <w:pgMar w:top="851" w:right="567" w:bottom="851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459BA1" w14:textId="77777777" w:rsidR="004859F7" w:rsidRDefault="004859F7" w:rsidP="00DB7346">
      <w:pPr>
        <w:spacing w:line="240" w:lineRule="auto"/>
      </w:pPr>
      <w:r>
        <w:separator/>
      </w:r>
    </w:p>
  </w:endnote>
  <w:endnote w:type="continuationSeparator" w:id="0">
    <w:p w14:paraId="4E19F97D" w14:textId="77777777" w:rsidR="004859F7" w:rsidRDefault="004859F7" w:rsidP="00DB73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03E7D5" w14:textId="77777777" w:rsidR="004859F7" w:rsidRDefault="004859F7" w:rsidP="00DB7346">
      <w:pPr>
        <w:spacing w:line="240" w:lineRule="auto"/>
      </w:pPr>
      <w:r>
        <w:separator/>
      </w:r>
    </w:p>
  </w:footnote>
  <w:footnote w:type="continuationSeparator" w:id="0">
    <w:p w14:paraId="2F7A8550" w14:textId="77777777" w:rsidR="004859F7" w:rsidRDefault="004859F7" w:rsidP="00DB73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8290248"/>
      <w:docPartObj>
        <w:docPartGallery w:val="Page Numbers (Top of Page)"/>
        <w:docPartUnique/>
      </w:docPartObj>
    </w:sdtPr>
    <w:sdtEndPr/>
    <w:sdtContent>
      <w:p w14:paraId="02E444D2" w14:textId="77777777" w:rsidR="00DB7346" w:rsidRDefault="00DB734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826" w:rsidRPr="00B73826">
          <w:rPr>
            <w:noProof/>
            <w:lang w:val="ru-RU"/>
          </w:rPr>
          <w:t>2</w:t>
        </w:r>
        <w:r>
          <w:fldChar w:fldCharType="end"/>
        </w:r>
      </w:p>
    </w:sdtContent>
  </w:sdt>
  <w:p w14:paraId="0A30E0D1" w14:textId="77777777" w:rsidR="00DB7346" w:rsidRDefault="00DB734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B3458"/>
    <w:multiLevelType w:val="multilevel"/>
    <w:tmpl w:val="AEA457D6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0" w:hanging="6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50AD54A9"/>
    <w:multiLevelType w:val="hybridMultilevel"/>
    <w:tmpl w:val="F6D4D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A2D75"/>
    <w:rsid w:val="000C17A5"/>
    <w:rsid w:val="000D12B1"/>
    <w:rsid w:val="000E179E"/>
    <w:rsid w:val="000E2269"/>
    <w:rsid w:val="001036F4"/>
    <w:rsid w:val="00125CC1"/>
    <w:rsid w:val="00145BE7"/>
    <w:rsid w:val="001648C4"/>
    <w:rsid w:val="001B609D"/>
    <w:rsid w:val="001B7049"/>
    <w:rsid w:val="001C5335"/>
    <w:rsid w:val="002175ED"/>
    <w:rsid w:val="002276ED"/>
    <w:rsid w:val="00236061"/>
    <w:rsid w:val="0025469E"/>
    <w:rsid w:val="00266455"/>
    <w:rsid w:val="00267E91"/>
    <w:rsid w:val="00286C0B"/>
    <w:rsid w:val="002E0AA3"/>
    <w:rsid w:val="003556E4"/>
    <w:rsid w:val="00380453"/>
    <w:rsid w:val="003A1EAB"/>
    <w:rsid w:val="003D6774"/>
    <w:rsid w:val="003E62B4"/>
    <w:rsid w:val="0042582F"/>
    <w:rsid w:val="00432837"/>
    <w:rsid w:val="004333C8"/>
    <w:rsid w:val="00434364"/>
    <w:rsid w:val="004859F7"/>
    <w:rsid w:val="0049545E"/>
    <w:rsid w:val="004B63EA"/>
    <w:rsid w:val="004E1C98"/>
    <w:rsid w:val="004F1980"/>
    <w:rsid w:val="004F7722"/>
    <w:rsid w:val="00526791"/>
    <w:rsid w:val="00545340"/>
    <w:rsid w:val="00551768"/>
    <w:rsid w:val="00567969"/>
    <w:rsid w:val="00595372"/>
    <w:rsid w:val="005A1B32"/>
    <w:rsid w:val="005A5D56"/>
    <w:rsid w:val="005C4F4B"/>
    <w:rsid w:val="00613718"/>
    <w:rsid w:val="00640C11"/>
    <w:rsid w:val="00643694"/>
    <w:rsid w:val="00650514"/>
    <w:rsid w:val="00653283"/>
    <w:rsid w:val="006A1A9B"/>
    <w:rsid w:val="006A62F6"/>
    <w:rsid w:val="006A6E30"/>
    <w:rsid w:val="006C51B4"/>
    <w:rsid w:val="006D7D3E"/>
    <w:rsid w:val="00702BB5"/>
    <w:rsid w:val="00765E12"/>
    <w:rsid w:val="007B24BF"/>
    <w:rsid w:val="007B2E6F"/>
    <w:rsid w:val="007F126F"/>
    <w:rsid w:val="007F263E"/>
    <w:rsid w:val="008062EE"/>
    <w:rsid w:val="0083188F"/>
    <w:rsid w:val="0086381A"/>
    <w:rsid w:val="00871D93"/>
    <w:rsid w:val="008852CC"/>
    <w:rsid w:val="00893B09"/>
    <w:rsid w:val="008A25D1"/>
    <w:rsid w:val="008B292D"/>
    <w:rsid w:val="008B2C79"/>
    <w:rsid w:val="008B7868"/>
    <w:rsid w:val="008D0482"/>
    <w:rsid w:val="008D13D9"/>
    <w:rsid w:val="008E0BEE"/>
    <w:rsid w:val="00911530"/>
    <w:rsid w:val="00912CBB"/>
    <w:rsid w:val="009201D8"/>
    <w:rsid w:val="009365FB"/>
    <w:rsid w:val="00950808"/>
    <w:rsid w:val="00962853"/>
    <w:rsid w:val="0098238B"/>
    <w:rsid w:val="009969C2"/>
    <w:rsid w:val="009A00F6"/>
    <w:rsid w:val="009F40D1"/>
    <w:rsid w:val="00A048FB"/>
    <w:rsid w:val="00A139D0"/>
    <w:rsid w:val="00A443E7"/>
    <w:rsid w:val="00A534A5"/>
    <w:rsid w:val="00A62EE6"/>
    <w:rsid w:val="00A63745"/>
    <w:rsid w:val="00AB550D"/>
    <w:rsid w:val="00AC2387"/>
    <w:rsid w:val="00AC2D2D"/>
    <w:rsid w:val="00AD74AA"/>
    <w:rsid w:val="00B13B75"/>
    <w:rsid w:val="00B224A0"/>
    <w:rsid w:val="00B37C8D"/>
    <w:rsid w:val="00B5450E"/>
    <w:rsid w:val="00B73826"/>
    <w:rsid w:val="00B77F92"/>
    <w:rsid w:val="00B8356F"/>
    <w:rsid w:val="00B926A6"/>
    <w:rsid w:val="00BF1864"/>
    <w:rsid w:val="00C13F66"/>
    <w:rsid w:val="00C95F45"/>
    <w:rsid w:val="00CA7D76"/>
    <w:rsid w:val="00CC1E9C"/>
    <w:rsid w:val="00CC7FED"/>
    <w:rsid w:val="00CF3A8A"/>
    <w:rsid w:val="00D00E60"/>
    <w:rsid w:val="00D1303B"/>
    <w:rsid w:val="00D35254"/>
    <w:rsid w:val="00D47A44"/>
    <w:rsid w:val="00D534D4"/>
    <w:rsid w:val="00D66A35"/>
    <w:rsid w:val="00D96063"/>
    <w:rsid w:val="00DA27EC"/>
    <w:rsid w:val="00DB7346"/>
    <w:rsid w:val="00DF4D9C"/>
    <w:rsid w:val="00E10342"/>
    <w:rsid w:val="00E17EB0"/>
    <w:rsid w:val="00E74BDB"/>
    <w:rsid w:val="00E758C8"/>
    <w:rsid w:val="00EB3717"/>
    <w:rsid w:val="00ED75FD"/>
    <w:rsid w:val="00EE0E72"/>
    <w:rsid w:val="00F10F67"/>
    <w:rsid w:val="00F1765B"/>
    <w:rsid w:val="00F43211"/>
    <w:rsid w:val="00F53F0B"/>
    <w:rsid w:val="00F60939"/>
    <w:rsid w:val="00F84B34"/>
    <w:rsid w:val="00FB328D"/>
    <w:rsid w:val="00FB5075"/>
    <w:rsid w:val="00FB7E97"/>
    <w:rsid w:val="00FD68ED"/>
    <w:rsid w:val="00FF0C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72C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customStyle="1" w:styleId="ShiftAlt">
    <w:name w:val="Додаток_основной_текст (Додаток___Shift+Alt)"/>
    <w:uiPriority w:val="2"/>
    <w:rsid w:val="00DB7346"/>
    <w:pPr>
      <w:autoSpaceDE w:val="0"/>
      <w:autoSpaceDN w:val="0"/>
      <w:adjustRightInd w:val="0"/>
      <w:spacing w:line="210" w:lineRule="atLeast"/>
      <w:ind w:firstLine="227"/>
      <w:jc w:val="both"/>
      <w:textAlignment w:val="center"/>
    </w:pPr>
    <w:rPr>
      <w:rFonts w:ascii="Times New Roman" w:eastAsiaTheme="minorEastAsia" w:hAnsi="Times New Roman" w:cs="Myriad Pro"/>
      <w:sz w:val="24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DB7346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B7346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DB734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B7346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customStyle="1" w:styleId="ShiftAlt">
    <w:name w:val="Додаток_основной_текст (Додаток___Shift+Alt)"/>
    <w:uiPriority w:val="2"/>
    <w:rsid w:val="00DB7346"/>
    <w:pPr>
      <w:autoSpaceDE w:val="0"/>
      <w:autoSpaceDN w:val="0"/>
      <w:adjustRightInd w:val="0"/>
      <w:spacing w:line="210" w:lineRule="atLeast"/>
      <w:ind w:firstLine="227"/>
      <w:jc w:val="both"/>
      <w:textAlignment w:val="center"/>
    </w:pPr>
    <w:rPr>
      <w:rFonts w:ascii="Times New Roman" w:eastAsiaTheme="minorEastAsia" w:hAnsi="Times New Roman" w:cs="Myriad Pro"/>
      <w:sz w:val="24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DB7346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B7346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DB734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B734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464AC-29FD-4EC0-8FF0-1AABA50C9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45</TotalTime>
  <Pages>1</Pages>
  <Words>1578</Words>
  <Characters>900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12</cp:revision>
  <cp:lastPrinted>2026-09-28T08:33:00Z</cp:lastPrinted>
  <dcterms:created xsi:type="dcterms:W3CDTF">2026-09-28T08:09:00Z</dcterms:created>
  <dcterms:modified xsi:type="dcterms:W3CDTF">2026-10-13T13:05:00Z</dcterms:modified>
</cp:coreProperties>
</file>