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2E590A1" w14:textId="77777777" w:rsidR="00425BD7" w:rsidRPr="003C2D14" w:rsidRDefault="00425BD7" w:rsidP="00425BD7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DD177A4" wp14:editId="67E7DC7D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A42AF" w14:textId="77777777" w:rsidR="00425BD7" w:rsidRPr="003C2D14" w:rsidRDefault="00425BD7" w:rsidP="00425BD7">
      <w:pPr>
        <w:contextualSpacing/>
        <w:jc w:val="center"/>
        <w:rPr>
          <w:rFonts w:cs="Times New Roman"/>
          <w:sz w:val="16"/>
          <w:szCs w:val="16"/>
        </w:rPr>
      </w:pPr>
    </w:p>
    <w:p w14:paraId="450D1761" w14:textId="77777777" w:rsidR="00425BD7" w:rsidRPr="003C2D14" w:rsidRDefault="00425BD7" w:rsidP="00425BD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2246BBFB" w14:textId="77777777" w:rsidR="00425BD7" w:rsidRPr="003C2D14" w:rsidRDefault="00425BD7" w:rsidP="00425BD7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0EA65A90" w14:textId="77777777" w:rsidR="00425BD7" w:rsidRPr="003C2D14" w:rsidRDefault="00425BD7" w:rsidP="00425BD7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425BD7" w:rsidRPr="003C2D14" w14:paraId="0431CC51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EECF9A4" w14:textId="77777777" w:rsidR="00425BD7" w:rsidRPr="003C2D14" w:rsidRDefault="00425BD7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577FAB3" w14:textId="77777777" w:rsidR="00425BD7" w:rsidRPr="003C2D14" w:rsidRDefault="00425BD7" w:rsidP="00425BD7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425BD7" w:rsidRPr="003C2D14" w14:paraId="06AF0734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6D94C23" w14:textId="77777777" w:rsidR="00425BD7" w:rsidRPr="003C2D14" w:rsidRDefault="00425BD7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394AD3E0" w14:textId="77777777" w:rsidR="00425BD7" w:rsidRPr="003C2D14" w:rsidRDefault="00425BD7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425BD7" w:rsidRPr="003C2D14" w14:paraId="2D56A722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40CAB" w14:textId="77777777" w:rsidR="00425BD7" w:rsidRPr="003C2D14" w:rsidRDefault="00425BD7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425BD7" w:rsidRPr="003C2D14" w14:paraId="5A4AACBB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5680DD" w14:textId="77777777" w:rsidR="00425BD7" w:rsidRPr="003C2D14" w:rsidRDefault="00425BD7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AA35C" w14:textId="77777777" w:rsidR="00425BD7" w:rsidRPr="003C2D14" w:rsidRDefault="00425BD7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9CAAD" w14:textId="77777777" w:rsidR="00425BD7" w:rsidRPr="003C2D14" w:rsidRDefault="00425BD7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128EA" w14:textId="77777777" w:rsidR="00425BD7" w:rsidRPr="003C2D14" w:rsidRDefault="00425BD7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6B5939" w14:textId="7324D8FE" w:rsidR="00425BD7" w:rsidRPr="003C2D14" w:rsidRDefault="00425BD7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6270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121301A4" w14:textId="77777777" w:rsidR="00425BD7" w:rsidRDefault="00425BD7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24D92AFB" w14:textId="77777777"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3870AF">
        <w:rPr>
          <w:b/>
          <w:szCs w:val="24"/>
        </w:rPr>
        <w:t>ину</w:t>
      </w:r>
      <w:r w:rsidR="009D1432">
        <w:rPr>
          <w:b/>
          <w:szCs w:val="24"/>
        </w:rPr>
        <w:t xml:space="preserve"> </w:t>
      </w:r>
      <w:r w:rsidR="003870AF">
        <w:rPr>
          <w:b/>
          <w:szCs w:val="24"/>
        </w:rPr>
        <w:t>Павловському Миколі Івановичу</w:t>
      </w:r>
    </w:p>
    <w:p w14:paraId="3A52A817" w14:textId="77777777"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14:paraId="4502A8D0" w14:textId="77777777" w:rsidR="00425BD7" w:rsidRPr="006621E5" w:rsidRDefault="00425BD7" w:rsidP="00993CA6">
      <w:pPr>
        <w:spacing w:line="240" w:lineRule="auto"/>
        <w:outlineLvl w:val="0"/>
        <w:rPr>
          <w:b/>
          <w:szCs w:val="24"/>
        </w:rPr>
      </w:pPr>
    </w:p>
    <w:p w14:paraId="10074A15" w14:textId="61A43EF4" w:rsidR="00650514" w:rsidRPr="00643694" w:rsidRDefault="00425BD7" w:rsidP="00425BD7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3870AF">
        <w:rPr>
          <w:rFonts w:cs="Times New Roman"/>
          <w:szCs w:val="24"/>
        </w:rPr>
        <w:t>ина</w:t>
      </w:r>
      <w:r w:rsidR="00991C85">
        <w:rPr>
          <w:rFonts w:cs="Times New Roman"/>
          <w:szCs w:val="24"/>
        </w:rPr>
        <w:t xml:space="preserve"> </w:t>
      </w:r>
      <w:r w:rsidR="003870AF">
        <w:rPr>
          <w:szCs w:val="24"/>
        </w:rPr>
        <w:t>Павловського Миколи Івановича</w:t>
      </w:r>
      <w:r w:rsidR="00991C85" w:rsidRPr="00ED0006">
        <w:rPr>
          <w:rFonts w:cs="Times New Roman"/>
          <w:szCs w:val="24"/>
        </w:rPr>
        <w:t xml:space="preserve"> </w:t>
      </w:r>
      <w:r w:rsidR="00253E6D" w:rsidRPr="00ED0006">
        <w:rPr>
          <w:rFonts w:cs="Times New Roman"/>
          <w:szCs w:val="24"/>
        </w:rPr>
        <w:t>від</w:t>
      </w:r>
      <w:r w:rsidR="00253E6D" w:rsidRPr="00643694">
        <w:rPr>
          <w:rFonts w:cs="Times New Roman"/>
          <w:szCs w:val="24"/>
        </w:rPr>
        <w:t xml:space="preserve"> </w:t>
      </w:r>
      <w:r w:rsidR="00ED0006">
        <w:rPr>
          <w:rFonts w:cs="Times New Roman"/>
          <w:szCs w:val="24"/>
        </w:rPr>
        <w:t>18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ED0006">
        <w:rPr>
          <w:rFonts w:cs="Times New Roman"/>
          <w:szCs w:val="24"/>
        </w:rPr>
        <w:t>303</w:t>
      </w:r>
      <w:r w:rsidR="003870AF">
        <w:rPr>
          <w:rFonts w:cs="Times New Roman"/>
          <w:szCs w:val="24"/>
        </w:rPr>
        <w:t>1</w:t>
      </w:r>
      <w:r w:rsidR="00F54F3F">
        <w:rPr>
          <w:rFonts w:cs="Times New Roman"/>
          <w:szCs w:val="24"/>
        </w:rPr>
        <w:t>/</w:t>
      </w:r>
      <w:r w:rsidR="003870AF">
        <w:rPr>
          <w:rFonts w:cs="Times New Roman"/>
          <w:szCs w:val="24"/>
        </w:rPr>
        <w:t>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</w:t>
      </w:r>
      <w:r>
        <w:rPr>
          <w:rStyle w:val="Bodytext2"/>
          <w:rFonts w:ascii="Times New Roman" w:hAnsi="Times New Roman" w:cs="Times New Roman"/>
          <w:sz w:val="24"/>
          <w:szCs w:val="24"/>
        </w:rPr>
        <w:t>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789,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02B1C54D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6010A534" w14:textId="67A578D0" w:rsidR="00A443E7" w:rsidRDefault="00650514" w:rsidP="00BF24A1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799EADB4" w14:textId="711DA079" w:rsidR="00253E6D" w:rsidRDefault="0020643C" w:rsidP="00BF24A1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</w:t>
      </w:r>
      <w:r w:rsidR="00B77126">
        <w:rPr>
          <w:szCs w:val="24"/>
        </w:rPr>
        <w:t>ина</w:t>
      </w:r>
      <w:r w:rsidR="00347D23">
        <w:rPr>
          <w:szCs w:val="24"/>
        </w:rPr>
        <w:t xml:space="preserve"> </w:t>
      </w:r>
      <w:r w:rsidR="00B77126">
        <w:rPr>
          <w:szCs w:val="24"/>
        </w:rPr>
        <w:t>Павловського Миколи Івановича</w:t>
      </w:r>
      <w:r w:rsidR="00963AF1" w:rsidRPr="00AE599E">
        <w:rPr>
          <w:szCs w:val="24"/>
        </w:rPr>
        <w:t xml:space="preserve"> </w:t>
      </w:r>
      <w:r w:rsidR="00253E6D" w:rsidRPr="00AE599E">
        <w:rPr>
          <w:szCs w:val="24"/>
        </w:rPr>
        <w:t>для будівництва і обслуговування жилого будинку, господарських</w:t>
      </w:r>
      <w:r w:rsidR="00253E6D">
        <w:rPr>
          <w:szCs w:val="24"/>
        </w:rPr>
        <w:t xml:space="preserve">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AE599E">
        <w:rPr>
          <w:szCs w:val="24"/>
        </w:rPr>
        <w:t>Соборна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B77126">
        <w:rPr>
          <w:szCs w:val="24"/>
          <w:lang w:val="ru-RU"/>
        </w:rPr>
        <w:t>9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E599E">
        <w:rPr>
          <w:szCs w:val="24"/>
        </w:rPr>
        <w:t>.</w:t>
      </w:r>
      <w:r w:rsidR="00EE01D6" w:rsidRPr="002623AC">
        <w:rPr>
          <w:szCs w:val="24"/>
          <w:lang w:val="ru-RU"/>
        </w:rPr>
        <w:t xml:space="preserve"> </w:t>
      </w:r>
      <w:r w:rsidR="00AE599E">
        <w:rPr>
          <w:szCs w:val="24"/>
        </w:rPr>
        <w:t>Рядове</w:t>
      </w:r>
      <w:r w:rsidR="00D5277D">
        <w:rPr>
          <w:szCs w:val="24"/>
        </w:rPr>
        <w:t>,</w:t>
      </w:r>
      <w:r w:rsidR="00AE599E">
        <w:rPr>
          <w:szCs w:val="24"/>
        </w:rPr>
        <w:t xml:space="preserve"> Петрівська селищна територіальна громада,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577ACF38" w14:textId="1FB768A0" w:rsidR="00FE544D" w:rsidRPr="00C820F7" w:rsidRDefault="00FE544D" w:rsidP="00BF24A1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B77126">
        <w:rPr>
          <w:szCs w:val="24"/>
        </w:rPr>
        <w:t>ину</w:t>
      </w:r>
      <w:r w:rsidR="004C67BC">
        <w:rPr>
          <w:szCs w:val="24"/>
        </w:rPr>
        <w:t xml:space="preserve"> </w:t>
      </w:r>
      <w:r w:rsidR="00B77126">
        <w:rPr>
          <w:szCs w:val="24"/>
        </w:rPr>
        <w:t>Павловському Миколі Івановичу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BC6C20">
        <w:rPr>
          <w:rFonts w:cs="Times New Roman"/>
          <w:color w:val="auto"/>
          <w:szCs w:val="24"/>
        </w:rPr>
        <w:t>2</w:t>
      </w:r>
      <w:r w:rsidR="00B77126">
        <w:rPr>
          <w:rFonts w:cs="Times New Roman"/>
          <w:color w:val="auto"/>
          <w:szCs w:val="24"/>
        </w:rPr>
        <w:t>263302133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B77126">
        <w:rPr>
          <w:rFonts w:cs="Times New Roman"/>
        </w:rPr>
        <w:t>1720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60579F">
        <w:rPr>
          <w:rFonts w:cs="Times New Roman"/>
          <w:color w:val="auto"/>
          <w:shd w:val="clear" w:color="auto" w:fill="FFFFFF"/>
        </w:rPr>
        <w:t>804</w:t>
      </w:r>
      <w:r>
        <w:rPr>
          <w:rFonts w:cs="Times New Roman"/>
          <w:color w:val="auto"/>
          <w:shd w:val="clear" w:color="auto" w:fill="FFFFFF"/>
        </w:rPr>
        <w:t>00:</w:t>
      </w:r>
      <w:r w:rsidR="0060579F">
        <w:rPr>
          <w:rFonts w:cs="Times New Roman"/>
          <w:color w:val="auto"/>
          <w:shd w:val="clear" w:color="auto" w:fill="FFFFFF"/>
        </w:rPr>
        <w:t>02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7565A7">
        <w:rPr>
          <w:rFonts w:cs="Times New Roman"/>
          <w:color w:val="auto"/>
          <w:shd w:val="clear" w:color="auto" w:fill="FFFFFF"/>
        </w:rPr>
        <w:t>00</w:t>
      </w:r>
      <w:r>
        <w:rPr>
          <w:rFonts w:cs="Times New Roman"/>
          <w:color w:val="auto"/>
          <w:shd w:val="clear" w:color="auto" w:fill="FFFFFF"/>
        </w:rPr>
        <w:t>:</w:t>
      </w:r>
      <w:r w:rsidR="007565A7">
        <w:rPr>
          <w:rFonts w:cs="Times New Roman"/>
          <w:color w:val="auto"/>
          <w:shd w:val="clear" w:color="auto" w:fill="FFFFFF"/>
        </w:rPr>
        <w:t>12</w:t>
      </w:r>
      <w:r w:rsidR="00B77126">
        <w:rPr>
          <w:rFonts w:cs="Times New Roman"/>
          <w:color w:val="auto"/>
          <w:shd w:val="clear" w:color="auto" w:fill="FFFFFF"/>
        </w:rPr>
        <w:t>68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B77126">
        <w:rPr>
          <w:szCs w:val="24"/>
        </w:rPr>
        <w:t xml:space="preserve">Соборна, </w:t>
      </w:r>
      <w:r w:rsidR="00B77126">
        <w:rPr>
          <w:szCs w:val="24"/>
          <w:lang w:val="ru-RU"/>
        </w:rPr>
        <w:t>9</w:t>
      </w:r>
      <w:r w:rsidR="00A25FDD">
        <w:rPr>
          <w:szCs w:val="24"/>
        </w:rPr>
        <w:t xml:space="preserve">, </w:t>
      </w:r>
      <w:r w:rsidR="00BF24A1">
        <w:rPr>
          <w:szCs w:val="24"/>
        </w:rPr>
        <w:br/>
      </w:r>
      <w:r w:rsidR="007565A7">
        <w:rPr>
          <w:szCs w:val="24"/>
        </w:rPr>
        <w:t>с.</w:t>
      </w:r>
      <w:r w:rsidR="007565A7" w:rsidRPr="002623AC">
        <w:rPr>
          <w:szCs w:val="24"/>
          <w:lang w:val="ru-RU"/>
        </w:rPr>
        <w:t xml:space="preserve"> </w:t>
      </w:r>
      <w:r w:rsidR="007565A7">
        <w:rPr>
          <w:szCs w:val="24"/>
        </w:rPr>
        <w:t>Рядове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1D6C88DD" w14:textId="0C4F81FE" w:rsidR="00FE544D" w:rsidRPr="00A443E7" w:rsidRDefault="00FE544D" w:rsidP="00BF24A1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B77126">
        <w:rPr>
          <w:szCs w:val="24"/>
        </w:rPr>
        <w:t>ин</w:t>
      </w:r>
      <w:r w:rsidR="009744CB">
        <w:rPr>
          <w:szCs w:val="24"/>
        </w:rPr>
        <w:t>а</w:t>
      </w:r>
      <w:r w:rsidR="006C3806">
        <w:rPr>
          <w:szCs w:val="24"/>
        </w:rPr>
        <w:t xml:space="preserve"> </w:t>
      </w:r>
      <w:r w:rsidR="00B77126">
        <w:rPr>
          <w:szCs w:val="24"/>
        </w:rPr>
        <w:t>Павловського Миколу Івановича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67CB40E1" w14:textId="77777777" w:rsidR="00043626" w:rsidRDefault="00043626" w:rsidP="00FE544D">
      <w:pPr>
        <w:spacing w:line="240" w:lineRule="auto"/>
      </w:pPr>
    </w:p>
    <w:p w14:paraId="7B84D339" w14:textId="77777777" w:rsidR="00202285" w:rsidRDefault="00202285" w:rsidP="00DF5955">
      <w:pPr>
        <w:pStyle w:val="10"/>
      </w:pPr>
    </w:p>
    <w:p w14:paraId="5A35802A" w14:textId="77777777" w:rsidR="00BF24A1" w:rsidRPr="00697D66" w:rsidRDefault="00BF24A1" w:rsidP="00DF5955">
      <w:pPr>
        <w:pStyle w:val="10"/>
      </w:pPr>
      <w:bookmarkStart w:id="1" w:name="_GoBack"/>
      <w:bookmarkEnd w:id="1"/>
    </w:p>
    <w:p w14:paraId="31A82998" w14:textId="77777777"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425BD7">
      <w:pgSz w:w="11909" w:h="16834" w:code="9"/>
      <w:pgMar w:top="567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73C0B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2141"/>
    <w:rsid w:val="003556E4"/>
    <w:rsid w:val="003559C0"/>
    <w:rsid w:val="003870AF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5BD7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0579F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65A7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4CB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3A94"/>
    <w:rsid w:val="00AE599E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77126"/>
    <w:rsid w:val="00B81A1C"/>
    <w:rsid w:val="00B926A6"/>
    <w:rsid w:val="00BB0CCE"/>
    <w:rsid w:val="00BC4C49"/>
    <w:rsid w:val="00BC6C20"/>
    <w:rsid w:val="00BF24A1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1B3E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006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76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2269E-9FB8-45C8-9794-FBBF54DE7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65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8</cp:revision>
  <cp:lastPrinted>2026-09-30T06:01:00Z</cp:lastPrinted>
  <dcterms:created xsi:type="dcterms:W3CDTF">2026-09-21T11:23:00Z</dcterms:created>
  <dcterms:modified xsi:type="dcterms:W3CDTF">2026-10-14T08:21:00Z</dcterms:modified>
</cp:coreProperties>
</file>