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6D89734" w14:textId="77777777" w:rsidR="00427AD3" w:rsidRPr="003C2D14" w:rsidRDefault="00427AD3" w:rsidP="00427AD3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235E5B8" wp14:editId="28BA8C27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D93A8" w14:textId="77777777" w:rsidR="00427AD3" w:rsidRPr="003C2D14" w:rsidRDefault="00427AD3" w:rsidP="00427AD3">
      <w:pPr>
        <w:contextualSpacing/>
        <w:jc w:val="center"/>
        <w:rPr>
          <w:rFonts w:cs="Times New Roman"/>
          <w:sz w:val="16"/>
          <w:szCs w:val="16"/>
        </w:rPr>
      </w:pPr>
    </w:p>
    <w:p w14:paraId="35869835" w14:textId="77777777" w:rsidR="00427AD3" w:rsidRPr="003C2D14" w:rsidRDefault="00427AD3" w:rsidP="00427AD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789EC9E" w14:textId="77777777" w:rsidR="00427AD3" w:rsidRPr="003C2D14" w:rsidRDefault="00427AD3" w:rsidP="00427AD3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51472830" w14:textId="77777777" w:rsidR="00427AD3" w:rsidRPr="003C2D14" w:rsidRDefault="00427AD3" w:rsidP="00427AD3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27AD3" w:rsidRPr="003C2D14" w14:paraId="1DA40E3E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31DD9B85" w14:textId="77777777" w:rsidR="00427AD3" w:rsidRPr="003C2D14" w:rsidRDefault="00427AD3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39C31A98" w14:textId="77777777" w:rsidR="00427AD3" w:rsidRPr="003C2D14" w:rsidRDefault="00427AD3" w:rsidP="00427AD3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27AD3" w:rsidRPr="003C2D14" w14:paraId="7CD83171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CE00A4B" w14:textId="77777777" w:rsidR="00427AD3" w:rsidRPr="003C2D14" w:rsidRDefault="00427AD3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09F7A741" w14:textId="77777777" w:rsidR="00427AD3" w:rsidRPr="003C2D14" w:rsidRDefault="00427AD3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427AD3" w:rsidRPr="003C2D14" w14:paraId="14CC78D9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DAB2C" w14:textId="77777777" w:rsidR="00427AD3" w:rsidRPr="003C2D14" w:rsidRDefault="00427AD3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427AD3" w:rsidRPr="003C2D14" w14:paraId="21CFF6A5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44E9B6" w14:textId="77777777" w:rsidR="00427AD3" w:rsidRPr="003C2D14" w:rsidRDefault="00427AD3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C6AC89" w14:textId="77777777" w:rsidR="00427AD3" w:rsidRPr="003C2D14" w:rsidRDefault="00427AD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A6D7" w14:textId="77777777" w:rsidR="00427AD3" w:rsidRPr="003C2D14" w:rsidRDefault="00427AD3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E50DF" w14:textId="77777777" w:rsidR="00427AD3" w:rsidRPr="003C2D14" w:rsidRDefault="00427AD3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21769B" w14:textId="5C7B9739" w:rsidR="00427AD3" w:rsidRPr="003C2D14" w:rsidRDefault="00427AD3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6267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179F7283" w14:textId="77777777" w:rsidR="00427AD3" w:rsidRDefault="00427AD3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3E1BFC3B" w14:textId="0122D445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 xml:space="preserve">із землеустрою та </w:t>
      </w:r>
      <w:bookmarkStart w:id="1" w:name="_GoBack"/>
      <w:bookmarkEnd w:id="1"/>
      <w:r w:rsidRPr="001B609D">
        <w:rPr>
          <w:b/>
          <w:szCs w:val="24"/>
        </w:rPr>
        <w:t>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3A6E16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3A6E16">
        <w:rPr>
          <w:b/>
          <w:szCs w:val="24"/>
        </w:rPr>
        <w:t>Кал</w:t>
      </w:r>
      <w:r w:rsidR="00BD108A">
        <w:rPr>
          <w:b/>
          <w:szCs w:val="24"/>
        </w:rPr>
        <w:t>е</w:t>
      </w:r>
      <w:r w:rsidR="003A6E16">
        <w:rPr>
          <w:b/>
          <w:szCs w:val="24"/>
        </w:rPr>
        <w:t>ніченку</w:t>
      </w:r>
      <w:proofErr w:type="spellEnd"/>
      <w:r w:rsidR="003A6E16">
        <w:rPr>
          <w:b/>
          <w:szCs w:val="24"/>
        </w:rPr>
        <w:t xml:space="preserve"> Василю Федоровичу</w:t>
      </w:r>
    </w:p>
    <w:p w14:paraId="52A83062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247A2EFC" w14:textId="77777777" w:rsidR="00427AD3" w:rsidRPr="006621E5" w:rsidRDefault="00427AD3" w:rsidP="00993CA6">
      <w:pPr>
        <w:spacing w:line="240" w:lineRule="auto"/>
        <w:outlineLvl w:val="0"/>
        <w:rPr>
          <w:b/>
          <w:szCs w:val="24"/>
        </w:rPr>
      </w:pPr>
    </w:p>
    <w:p w14:paraId="19550E59" w14:textId="21294397" w:rsidR="00650514" w:rsidRPr="00643694" w:rsidRDefault="00427AD3" w:rsidP="00427AD3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3A6E16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proofErr w:type="spellStart"/>
      <w:r w:rsidR="003A6E16">
        <w:rPr>
          <w:rFonts w:cs="Times New Roman"/>
          <w:szCs w:val="24"/>
        </w:rPr>
        <w:t>Кал</w:t>
      </w:r>
      <w:r w:rsidR="00BD108A">
        <w:rPr>
          <w:rFonts w:cs="Times New Roman"/>
          <w:szCs w:val="24"/>
        </w:rPr>
        <w:t>е</w:t>
      </w:r>
      <w:r w:rsidR="003A6E16">
        <w:rPr>
          <w:rFonts w:cs="Times New Roman"/>
          <w:szCs w:val="24"/>
        </w:rPr>
        <w:t>ніченка</w:t>
      </w:r>
      <w:proofErr w:type="spellEnd"/>
      <w:r w:rsidR="003A6E16">
        <w:rPr>
          <w:rFonts w:cs="Times New Roman"/>
          <w:szCs w:val="24"/>
        </w:rPr>
        <w:t xml:space="preserve"> Василя Федоровича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15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BD108A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657440">
        <w:rPr>
          <w:rFonts w:cs="Times New Roman"/>
          <w:szCs w:val="24"/>
        </w:rPr>
        <w:t>9</w:t>
      </w:r>
      <w:r w:rsidR="003A6E16">
        <w:rPr>
          <w:rFonts w:cs="Times New Roman"/>
          <w:szCs w:val="24"/>
        </w:rPr>
        <w:t>82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ст. 19, 30 Закону України «Про землеустрій»,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>6 року № 786,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14:paraId="6F1431A3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3404CB61" w14:textId="4712C75B" w:rsidR="00A443E7" w:rsidRDefault="00650514" w:rsidP="00427AD3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36FB22FA" w14:textId="3676BD2F" w:rsidR="00253E6D" w:rsidRDefault="0020643C" w:rsidP="00427AD3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омадяни</w:t>
      </w:r>
      <w:r w:rsidR="00FA2176">
        <w:rPr>
          <w:szCs w:val="24"/>
        </w:rPr>
        <w:t>на</w:t>
      </w:r>
      <w:r w:rsidR="00347D23">
        <w:rPr>
          <w:szCs w:val="24"/>
        </w:rPr>
        <w:t xml:space="preserve"> </w:t>
      </w:r>
      <w:proofErr w:type="spellStart"/>
      <w:r w:rsidR="00FA2176">
        <w:rPr>
          <w:rFonts w:cs="Times New Roman"/>
          <w:szCs w:val="24"/>
        </w:rPr>
        <w:t>Кал</w:t>
      </w:r>
      <w:r w:rsidR="00BD108A">
        <w:rPr>
          <w:rFonts w:cs="Times New Roman"/>
          <w:szCs w:val="24"/>
        </w:rPr>
        <w:t>е</w:t>
      </w:r>
      <w:r w:rsidR="00FA2176">
        <w:rPr>
          <w:rFonts w:cs="Times New Roman"/>
          <w:szCs w:val="24"/>
        </w:rPr>
        <w:t>ніченка</w:t>
      </w:r>
      <w:proofErr w:type="spellEnd"/>
      <w:r w:rsidR="00FA2176">
        <w:rPr>
          <w:rFonts w:cs="Times New Roman"/>
          <w:szCs w:val="24"/>
        </w:rPr>
        <w:t xml:space="preserve"> Василя Федоровича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FA2176">
        <w:rPr>
          <w:szCs w:val="24"/>
        </w:rPr>
        <w:t>Веселкова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FA2176">
        <w:rPr>
          <w:szCs w:val="24"/>
          <w:lang w:val="ru-RU"/>
        </w:rPr>
        <w:t>38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25FDD" w:rsidRPr="00A25FDD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5B79A962" w14:textId="61BE179E" w:rsidR="00FE544D" w:rsidRPr="00C820F7" w:rsidRDefault="00FE544D" w:rsidP="00427AD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FD15DE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FD15DE">
        <w:rPr>
          <w:rFonts w:cs="Times New Roman"/>
          <w:szCs w:val="24"/>
        </w:rPr>
        <w:t>Кал</w:t>
      </w:r>
      <w:r w:rsidR="00BD108A">
        <w:rPr>
          <w:rFonts w:cs="Times New Roman"/>
          <w:szCs w:val="24"/>
        </w:rPr>
        <w:t>е</w:t>
      </w:r>
      <w:r w:rsidR="00FD15DE">
        <w:rPr>
          <w:rFonts w:cs="Times New Roman"/>
          <w:szCs w:val="24"/>
        </w:rPr>
        <w:t>ніченку</w:t>
      </w:r>
      <w:proofErr w:type="spellEnd"/>
      <w:r w:rsidR="00FD15DE">
        <w:rPr>
          <w:rFonts w:cs="Times New Roman"/>
          <w:szCs w:val="24"/>
        </w:rPr>
        <w:t xml:space="preserve"> Василю Федоровичу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FD15DE">
        <w:rPr>
          <w:rFonts w:cs="Times New Roman"/>
          <w:color w:val="auto"/>
          <w:szCs w:val="24"/>
        </w:rPr>
        <w:t>2036513670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</w:t>
      </w:r>
      <w:r w:rsidR="00FD15DE">
        <w:rPr>
          <w:rFonts w:cs="Times New Roman"/>
        </w:rPr>
        <w:t>431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657440">
        <w:rPr>
          <w:rFonts w:cs="Times New Roman"/>
          <w:color w:val="auto"/>
          <w:shd w:val="clear" w:color="auto" w:fill="FFFFFF"/>
        </w:rPr>
        <w:t>4</w:t>
      </w:r>
      <w:r w:rsidR="00FD15DE">
        <w:rPr>
          <w:rFonts w:cs="Times New Roman"/>
          <w:color w:val="auto"/>
          <w:shd w:val="clear" w:color="auto" w:fill="FFFFFF"/>
        </w:rPr>
        <w:t>6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D15DE">
        <w:rPr>
          <w:rFonts w:cs="Times New Roman"/>
          <w:color w:val="auto"/>
          <w:shd w:val="clear" w:color="auto" w:fill="FFFFFF"/>
        </w:rPr>
        <w:t>8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FD15DE">
        <w:rPr>
          <w:szCs w:val="24"/>
        </w:rPr>
        <w:t>Веселкова</w:t>
      </w:r>
      <w:r w:rsidR="00A25FDD">
        <w:rPr>
          <w:szCs w:val="24"/>
        </w:rPr>
        <w:t xml:space="preserve">, </w:t>
      </w:r>
      <w:r w:rsidR="00FD15DE">
        <w:rPr>
          <w:szCs w:val="24"/>
          <w:lang w:val="ru-RU"/>
        </w:rPr>
        <w:t>38</w:t>
      </w:r>
      <w:r w:rsidR="00A25FDD">
        <w:rPr>
          <w:szCs w:val="24"/>
        </w:rPr>
        <w:t>,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65640943" w14:textId="57548D50" w:rsidR="00FE544D" w:rsidRPr="00A443E7" w:rsidRDefault="00FE544D" w:rsidP="00427AD3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FD15DE">
        <w:rPr>
          <w:szCs w:val="24"/>
        </w:rPr>
        <w:t>ина</w:t>
      </w:r>
      <w:r w:rsidR="006C3806">
        <w:rPr>
          <w:szCs w:val="24"/>
        </w:rPr>
        <w:t xml:space="preserve"> </w:t>
      </w:r>
      <w:proofErr w:type="spellStart"/>
      <w:r w:rsidR="00FD15DE">
        <w:rPr>
          <w:rFonts w:cs="Times New Roman"/>
          <w:szCs w:val="24"/>
        </w:rPr>
        <w:t>Кал</w:t>
      </w:r>
      <w:r w:rsidR="00BD108A">
        <w:rPr>
          <w:rFonts w:cs="Times New Roman"/>
          <w:szCs w:val="24"/>
        </w:rPr>
        <w:t>е</w:t>
      </w:r>
      <w:r w:rsidR="00FD15DE">
        <w:rPr>
          <w:rFonts w:cs="Times New Roman"/>
          <w:szCs w:val="24"/>
        </w:rPr>
        <w:t>ніченка</w:t>
      </w:r>
      <w:proofErr w:type="spellEnd"/>
      <w:r w:rsidR="00FD15DE">
        <w:rPr>
          <w:rFonts w:cs="Times New Roman"/>
          <w:szCs w:val="24"/>
        </w:rPr>
        <w:t xml:space="preserve"> Василя Федоровича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49C4486C" w14:textId="77777777" w:rsidR="00043626" w:rsidRDefault="00043626" w:rsidP="00FE544D">
      <w:pPr>
        <w:spacing w:line="240" w:lineRule="auto"/>
      </w:pPr>
    </w:p>
    <w:p w14:paraId="549CF545" w14:textId="77777777" w:rsidR="00427AD3" w:rsidRPr="00697D66" w:rsidRDefault="00427AD3" w:rsidP="00DF5955">
      <w:pPr>
        <w:pStyle w:val="10"/>
      </w:pPr>
    </w:p>
    <w:p w14:paraId="53445466" w14:textId="77777777"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427AD3">
      <w:pgSz w:w="11909" w:h="16834" w:code="9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A6E16"/>
    <w:rsid w:val="003C3396"/>
    <w:rsid w:val="003C4E3F"/>
    <w:rsid w:val="003D2E84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27AD3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444D2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D108A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A2176"/>
    <w:rsid w:val="00FB158B"/>
    <w:rsid w:val="00FB328D"/>
    <w:rsid w:val="00FB5075"/>
    <w:rsid w:val="00FC4E0C"/>
    <w:rsid w:val="00FC59AA"/>
    <w:rsid w:val="00FD15DE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AD8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FD0A9-8AF4-4F4D-8F83-17846A4B9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50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2026-09-30T05:42:00Z</cp:lastPrinted>
  <dcterms:created xsi:type="dcterms:W3CDTF">2026-09-18T06:06:00Z</dcterms:created>
  <dcterms:modified xsi:type="dcterms:W3CDTF">2026-10-14T06:43:00Z</dcterms:modified>
</cp:coreProperties>
</file>