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4ABA29" w14:textId="77777777" w:rsidR="003452B4" w:rsidRPr="003C2D14" w:rsidRDefault="003452B4" w:rsidP="003452B4">
      <w:pPr>
        <w:contextualSpacing/>
        <w:jc w:val="center"/>
        <w:rPr>
          <w:rFonts w:cs="Times New Roman"/>
          <w:sz w:val="16"/>
          <w:szCs w:val="16"/>
        </w:rPr>
      </w:pPr>
      <w:bookmarkStart w:id="0" w:name="_GoBack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5A75C30" wp14:editId="7088724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47397" w14:textId="77777777" w:rsidR="003452B4" w:rsidRPr="003C2D14" w:rsidRDefault="003452B4" w:rsidP="003452B4">
      <w:pPr>
        <w:contextualSpacing/>
        <w:jc w:val="center"/>
        <w:rPr>
          <w:rFonts w:cs="Times New Roman"/>
          <w:sz w:val="16"/>
          <w:szCs w:val="16"/>
        </w:rPr>
      </w:pPr>
    </w:p>
    <w:p w14:paraId="08632048" w14:textId="77777777" w:rsidR="003452B4" w:rsidRPr="003C2D14" w:rsidRDefault="003452B4" w:rsidP="003452B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DDA1504" w14:textId="77777777" w:rsidR="003452B4" w:rsidRPr="003C2D14" w:rsidRDefault="003452B4" w:rsidP="003452B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2651066" w14:textId="77777777" w:rsidR="003452B4" w:rsidRPr="003C2D14" w:rsidRDefault="003452B4" w:rsidP="003452B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452B4" w:rsidRPr="003C2D14" w14:paraId="1BD45873" w14:textId="77777777" w:rsidTr="00D56996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A32D9A5" w14:textId="77777777" w:rsidR="003452B4" w:rsidRPr="003C2D14" w:rsidRDefault="003452B4" w:rsidP="00D56996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C51EE86" w14:textId="77777777" w:rsidR="003452B4" w:rsidRPr="003C2D14" w:rsidRDefault="003452B4" w:rsidP="003452B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452B4" w:rsidRPr="003C2D14" w14:paraId="66EEEB89" w14:textId="77777777" w:rsidTr="00D56996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E384DBE" w14:textId="77777777" w:rsidR="003452B4" w:rsidRPr="003C2D14" w:rsidRDefault="003452B4" w:rsidP="00D56996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410B3B4E" w14:textId="77777777" w:rsidR="003452B4" w:rsidRPr="003C2D14" w:rsidRDefault="003452B4" w:rsidP="00D56996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452B4" w:rsidRPr="003C2D14" w14:paraId="78F0221A" w14:textId="77777777" w:rsidTr="00D56996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EDC8E" w14:textId="77777777" w:rsidR="003452B4" w:rsidRPr="003C2D14" w:rsidRDefault="003452B4" w:rsidP="00D56996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3452B4" w:rsidRPr="003C2D14" w14:paraId="5D342CCB" w14:textId="77777777" w:rsidTr="00D56996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93CA7" w14:textId="77777777" w:rsidR="003452B4" w:rsidRPr="003C2D14" w:rsidRDefault="003452B4" w:rsidP="00D56996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89A3A" w14:textId="77777777" w:rsidR="003452B4" w:rsidRPr="003C2D14" w:rsidRDefault="003452B4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16874" w14:textId="77777777" w:rsidR="003452B4" w:rsidRPr="003C2D14" w:rsidRDefault="003452B4" w:rsidP="00D56996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10BA0" w14:textId="77777777" w:rsidR="003452B4" w:rsidRPr="003C2D14" w:rsidRDefault="003452B4" w:rsidP="00D56996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7B8AB" w14:textId="7594E804" w:rsidR="003452B4" w:rsidRPr="003C2D14" w:rsidRDefault="003452B4" w:rsidP="003452B4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6264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  <w:bookmarkEnd w:id="0"/>
    </w:tbl>
    <w:p w14:paraId="6C95EA45" w14:textId="77777777" w:rsidR="003452B4" w:rsidRDefault="003452B4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4FD717D5" w14:textId="77777777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5B04F6">
        <w:rPr>
          <w:b/>
          <w:szCs w:val="24"/>
        </w:rPr>
        <w:t>Бричковській</w:t>
      </w:r>
      <w:proofErr w:type="spellEnd"/>
      <w:r w:rsidR="005B04F6">
        <w:rPr>
          <w:b/>
          <w:szCs w:val="24"/>
        </w:rPr>
        <w:t xml:space="preserve"> Ользі Михайлівні</w:t>
      </w:r>
    </w:p>
    <w:p w14:paraId="09BA1D60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44059AEE" w14:textId="0A4C7293" w:rsidR="00650514" w:rsidRPr="00643694" w:rsidRDefault="003452B4" w:rsidP="003452B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5B04F6">
        <w:rPr>
          <w:rFonts w:cs="Times New Roman"/>
          <w:szCs w:val="24"/>
        </w:rPr>
        <w:t>Бричковської</w:t>
      </w:r>
      <w:proofErr w:type="spellEnd"/>
      <w:r w:rsidR="005B04F6">
        <w:rPr>
          <w:rFonts w:cs="Times New Roman"/>
          <w:szCs w:val="24"/>
        </w:rPr>
        <w:t xml:space="preserve"> Ольги Михайлівни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5B04F6">
        <w:rPr>
          <w:rFonts w:cs="Times New Roman"/>
          <w:szCs w:val="24"/>
        </w:rPr>
        <w:t>1</w:t>
      </w:r>
      <w:r w:rsidR="003C73B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5B04F6">
        <w:rPr>
          <w:rFonts w:cs="Times New Roman"/>
          <w:szCs w:val="24"/>
        </w:rPr>
        <w:t>3022</w:t>
      </w:r>
      <w:r w:rsidR="00F54F3F">
        <w:rPr>
          <w:rFonts w:cs="Times New Roman"/>
          <w:szCs w:val="24"/>
        </w:rPr>
        <w:t>/</w:t>
      </w:r>
      <w:r w:rsidR="005B04F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B04F6">
        <w:rPr>
          <w:rStyle w:val="Bodytext2"/>
          <w:rFonts w:ascii="Times New Roman" w:hAnsi="Times New Roman" w:cs="Times New Roman"/>
          <w:sz w:val="24"/>
          <w:szCs w:val="24"/>
        </w:rPr>
        <w:t>КРЮКОВА ЛАРИСА ОЛЕКСАНДРІВНА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783,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26157900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B5F2C65" w14:textId="1EC22CD5" w:rsidR="00A443E7" w:rsidRDefault="00650514" w:rsidP="003452B4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D36FA67" w14:textId="161695E5" w:rsidR="00253E6D" w:rsidRDefault="0020643C" w:rsidP="003452B4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C93243">
        <w:rPr>
          <w:szCs w:val="24"/>
        </w:rPr>
        <w:t xml:space="preserve">в натурі (на місцевості) </w:t>
      </w:r>
      <w:r w:rsidR="00853C8E">
        <w:rPr>
          <w:szCs w:val="24"/>
        </w:rPr>
        <w:t xml:space="preserve">меж земельної ділянки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53C8E">
        <w:rPr>
          <w:rFonts w:cs="Times New Roman"/>
          <w:szCs w:val="24"/>
        </w:rPr>
        <w:t>Бричковській</w:t>
      </w:r>
      <w:proofErr w:type="spellEnd"/>
      <w:r w:rsidR="00853C8E">
        <w:rPr>
          <w:rFonts w:cs="Times New Roman"/>
          <w:szCs w:val="24"/>
        </w:rPr>
        <w:t xml:space="preserve"> Ользі Михайлівні</w:t>
      </w:r>
      <w:r w:rsidR="00963AF1">
        <w:rPr>
          <w:szCs w:val="24"/>
        </w:rPr>
        <w:t xml:space="preserve"> </w:t>
      </w:r>
      <w:r w:rsidR="003452B4">
        <w:rPr>
          <w:szCs w:val="24"/>
        </w:rPr>
        <w:t>д</w:t>
      </w:r>
      <w:r w:rsidR="00253E6D">
        <w:rPr>
          <w:szCs w:val="24"/>
        </w:rPr>
        <w:t xml:space="preserve">ля </w:t>
      </w:r>
      <w:r w:rsidR="00177B10" w:rsidRPr="00AE599E">
        <w:rPr>
          <w:szCs w:val="24"/>
        </w:rPr>
        <w:t>будівництва і обслуговування жилого будинку, господарських</w:t>
      </w:r>
      <w:r w:rsidR="00177B10">
        <w:rPr>
          <w:szCs w:val="24"/>
        </w:rPr>
        <w:t xml:space="preserve"> будівель і споруд (присадибна ділянка)</w:t>
      </w:r>
      <w:r w:rsidR="008D0CCA">
        <w:rPr>
          <w:szCs w:val="24"/>
        </w:rPr>
        <w:t xml:space="preserve"> </w:t>
      </w:r>
      <w:r w:rsidR="00A637DF">
        <w:rPr>
          <w:szCs w:val="24"/>
        </w:rPr>
        <w:t>(</w:t>
      </w:r>
      <w:r w:rsidR="00177B10">
        <w:rPr>
          <w:rFonts w:cs="Times New Roman"/>
          <w:color w:val="auto"/>
          <w:shd w:val="clear" w:color="auto" w:fill="FFFFFF"/>
        </w:rPr>
        <w:t xml:space="preserve">код КВЦПЗД-02.01) </w:t>
      </w:r>
      <w:r w:rsidR="00177B10">
        <w:rPr>
          <w:szCs w:val="24"/>
        </w:rPr>
        <w:t>за адресою:</w:t>
      </w:r>
      <w:r w:rsidR="002E03FF">
        <w:rPr>
          <w:szCs w:val="24"/>
        </w:rPr>
        <w:t xml:space="preserve"> </w:t>
      </w:r>
      <w:r w:rsidR="00177B10">
        <w:rPr>
          <w:szCs w:val="24"/>
        </w:rPr>
        <w:t>вул. Зарічна, (колишня Жовтнева), 11</w:t>
      </w:r>
      <w:r w:rsidR="00177B10" w:rsidRPr="00D45D0C">
        <w:rPr>
          <w:szCs w:val="24"/>
        </w:rPr>
        <w:t>а</w:t>
      </w:r>
      <w:r w:rsidR="00177B10">
        <w:rPr>
          <w:szCs w:val="24"/>
        </w:rPr>
        <w:t xml:space="preserve">, </w:t>
      </w:r>
      <w:r w:rsidR="002E03FF">
        <w:rPr>
          <w:szCs w:val="24"/>
        </w:rPr>
        <w:t xml:space="preserve">с. </w:t>
      </w:r>
      <w:r w:rsidR="00177B10">
        <w:rPr>
          <w:szCs w:val="24"/>
        </w:rPr>
        <w:t>Новий Стародуб,</w:t>
      </w:r>
      <w:r w:rsidR="002E03FF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177B10">
        <w:rPr>
          <w:rFonts w:cs="Times New Roman"/>
          <w:color w:val="auto"/>
          <w:shd w:val="clear" w:color="auto" w:fill="FFFFFF"/>
        </w:rPr>
        <w:t>ий</w:t>
      </w:r>
      <w:r w:rsidR="00AA26E8">
        <w:rPr>
          <w:rFonts w:cs="Times New Roman"/>
          <w:color w:val="auto"/>
          <w:shd w:val="clear" w:color="auto" w:fill="FFFFFF"/>
        </w:rPr>
        <w:t xml:space="preserve">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177B10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177B10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713127D8" w14:textId="46EF6FEB" w:rsidR="00FE544D" w:rsidRPr="00C820F7" w:rsidRDefault="00FE544D" w:rsidP="003452B4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A637DF">
        <w:rPr>
          <w:rFonts w:cs="Times New Roman"/>
          <w:szCs w:val="24"/>
        </w:rPr>
        <w:t>Бричковській</w:t>
      </w:r>
      <w:proofErr w:type="spellEnd"/>
      <w:r w:rsidR="00A637DF">
        <w:rPr>
          <w:rFonts w:cs="Times New Roman"/>
          <w:szCs w:val="24"/>
        </w:rPr>
        <w:t xml:space="preserve"> Ользі Михайлівні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A637DF">
        <w:rPr>
          <w:rFonts w:cs="Times New Roman"/>
          <w:color w:val="auto"/>
          <w:szCs w:val="24"/>
        </w:rPr>
        <w:t>2871301840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637DF">
        <w:rPr>
          <w:rFonts w:cs="Times New Roman"/>
        </w:rPr>
        <w:t>2500</w:t>
      </w:r>
      <w:r>
        <w:rPr>
          <w:rFonts w:cs="Times New Roman"/>
        </w:rPr>
        <w:t xml:space="preserve"> га, </w:t>
      </w:r>
      <w:r w:rsidR="00EC0D05" w:rsidRPr="00EC0D05">
        <w:rPr>
          <w:rFonts w:cs="Times New Roman"/>
          <w:color w:val="auto"/>
        </w:rPr>
        <w:t>для будівництва і обслуговування житлового будинку, господарських будівель і споруд (присадибна ділянка</w:t>
      </w:r>
      <w:r w:rsidR="00A637DF">
        <w:rPr>
          <w:szCs w:val="24"/>
        </w:rPr>
        <w:t>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CD7D44">
        <w:rPr>
          <w:rFonts w:cs="Times New Roman"/>
          <w:color w:val="auto"/>
          <w:shd w:val="clear" w:color="auto" w:fill="FFFFFF"/>
        </w:rPr>
        <w:t>37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CD7D44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CD7D44">
        <w:rPr>
          <w:rFonts w:cs="Times New Roman"/>
          <w:color w:val="auto"/>
          <w:shd w:val="clear" w:color="auto" w:fill="FFFFFF"/>
        </w:rPr>
        <w:t>441</w:t>
      </w:r>
      <w:r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772D15" w:rsidRPr="00D45D0C">
        <w:rPr>
          <w:color w:val="auto"/>
          <w:szCs w:val="24"/>
        </w:rPr>
        <w:t xml:space="preserve">Зарічна, </w:t>
      </w:r>
      <w:r w:rsidR="00CD7D44">
        <w:rPr>
          <w:color w:val="auto"/>
          <w:szCs w:val="24"/>
          <w:lang w:val="ru-RU"/>
        </w:rPr>
        <w:t>11</w:t>
      </w:r>
      <w:r w:rsidR="00772D15" w:rsidRPr="00D45D0C">
        <w:rPr>
          <w:color w:val="auto"/>
          <w:szCs w:val="24"/>
          <w:lang w:val="ru-RU"/>
        </w:rPr>
        <w:t>а</w:t>
      </w:r>
      <w:r w:rsidR="00A25FDD" w:rsidRPr="00D45D0C">
        <w:rPr>
          <w:color w:val="auto"/>
          <w:szCs w:val="24"/>
        </w:rPr>
        <w:t xml:space="preserve">, </w:t>
      </w:r>
      <w:r w:rsidR="00772D15" w:rsidRPr="00D45D0C">
        <w:rPr>
          <w:color w:val="auto"/>
          <w:szCs w:val="24"/>
        </w:rPr>
        <w:t xml:space="preserve">с. </w:t>
      </w:r>
      <w:r w:rsidR="00CD7D44">
        <w:rPr>
          <w:szCs w:val="24"/>
        </w:rPr>
        <w:t>Новий Стародуб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5D26F00" w14:textId="6AA56EFF" w:rsidR="00FE544D" w:rsidRPr="00A443E7" w:rsidRDefault="00FE544D" w:rsidP="003452B4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9E14BC">
        <w:rPr>
          <w:rFonts w:cs="Times New Roman"/>
          <w:szCs w:val="24"/>
        </w:rPr>
        <w:t>Бричковську</w:t>
      </w:r>
      <w:proofErr w:type="spellEnd"/>
      <w:r w:rsidR="009E14BC">
        <w:rPr>
          <w:rFonts w:cs="Times New Roman"/>
          <w:szCs w:val="24"/>
        </w:rPr>
        <w:t xml:space="preserve"> Ольгу Михайлівну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74F90B45" w14:textId="77777777" w:rsidR="00043626" w:rsidRDefault="00043626" w:rsidP="00FE544D">
      <w:pPr>
        <w:spacing w:line="240" w:lineRule="auto"/>
      </w:pPr>
    </w:p>
    <w:p w14:paraId="67A02AAA" w14:textId="77777777" w:rsidR="003452B4" w:rsidRDefault="003452B4" w:rsidP="00FE544D">
      <w:pPr>
        <w:spacing w:line="240" w:lineRule="auto"/>
      </w:pPr>
    </w:p>
    <w:p w14:paraId="11323FB8" w14:textId="77777777" w:rsidR="00202285" w:rsidRPr="00697D66" w:rsidRDefault="00202285" w:rsidP="00DF5955">
      <w:pPr>
        <w:pStyle w:val="10"/>
      </w:pPr>
    </w:p>
    <w:p w14:paraId="4FC32DD1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3452B4">
      <w:pgSz w:w="11909" w:h="16834" w:code="9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52B4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3F271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1381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2ECE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84CC2"/>
    <w:rsid w:val="00E90E72"/>
    <w:rsid w:val="00E94958"/>
    <w:rsid w:val="00EA1CBE"/>
    <w:rsid w:val="00EB3717"/>
    <w:rsid w:val="00EC0D05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E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ECE0D-4366-4B65-8F4D-0D199E0F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126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14</cp:revision>
  <cp:lastPrinted>2026-09-30T06:12:00Z</cp:lastPrinted>
  <dcterms:created xsi:type="dcterms:W3CDTF">2026-09-21T11:56:00Z</dcterms:created>
  <dcterms:modified xsi:type="dcterms:W3CDTF">2026-10-14T14:06:00Z</dcterms:modified>
</cp:coreProperties>
</file>