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40B9E" w:rsidRPr="00E1389B" w:rsidRDefault="00A40B9E" w:rsidP="00A40B9E">
      <w:pPr>
        <w:spacing w:after="200"/>
        <w:jc w:val="center"/>
        <w:rPr>
          <w:rFonts w:eastAsia="Times New Roman" w:cs="Times New Roman"/>
          <w:color w:val="auto"/>
          <w:sz w:val="4"/>
          <w:szCs w:val="4"/>
        </w:rPr>
      </w:pPr>
      <w:r w:rsidRPr="00E1389B">
        <w:rPr>
          <w:rFonts w:eastAsia="Times New Roman" w:cs="Times New Roman"/>
          <w:noProof/>
          <w:color w:val="auto"/>
          <w:sz w:val="22"/>
        </w:rPr>
        <w:drawing>
          <wp:inline distT="0" distB="0" distL="0" distR="0" wp14:anchorId="4B6054A2" wp14:editId="499BAA03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9E" w:rsidRPr="00E1389B" w:rsidRDefault="00A40B9E" w:rsidP="00A40B9E">
      <w:pPr>
        <w:spacing w:line="240" w:lineRule="auto"/>
        <w:jc w:val="center"/>
        <w:rPr>
          <w:rFonts w:eastAsia="Times New Roman" w:cs="Times New Roman"/>
          <w:color w:val="auto"/>
          <w:sz w:val="22"/>
        </w:rPr>
      </w:pP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t>Петрівська селищна рада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Олександрійського району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Кіровоградської області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</w:tblGrid>
      <w:tr w:rsidR="00A40B9E" w:rsidRPr="00E1389B" w:rsidTr="00200E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B9E" w:rsidRPr="00E1389B" w:rsidRDefault="00A40B9E" w:rsidP="00A40B9E">
            <w:pPr>
              <w:spacing w:before="150" w:line="240" w:lineRule="auto"/>
              <w:jc w:val="center"/>
              <w:rPr>
                <w:rFonts w:eastAsia="Times New Roman" w:cs="Times New Roman"/>
                <w:color w:val="auto"/>
                <w:szCs w:val="24"/>
              </w:rPr>
            </w:pPr>
            <w:r w:rsidRPr="00E1389B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t>вул. Святкова, 20, селище Петрове, Олександрійський р-н, Кіровоградська обл., 28300,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br/>
              <w:t>тел. 067 817 68 40, е-mail: sel.rada.petrovo@ukr.net, код згідно з ЄДРПОУ 04364199</w:t>
            </w:r>
          </w:p>
        </w:tc>
      </w:tr>
    </w:tbl>
    <w:p w:rsidR="00916CE0" w:rsidRPr="00E1389B" w:rsidRDefault="00916CE0" w:rsidP="00916CE0">
      <w:pPr>
        <w:rPr>
          <w:lang w:val="ru-RU"/>
        </w:rPr>
      </w:pPr>
    </w:p>
    <w:p w:rsidR="00916CE0" w:rsidRPr="00D323B7" w:rsidRDefault="00116FA6" w:rsidP="00916CE0">
      <w:pPr>
        <w:jc w:val="center"/>
        <w:rPr>
          <w:sz w:val="28"/>
          <w:szCs w:val="28"/>
        </w:rPr>
      </w:pPr>
      <w:r>
        <w:rPr>
          <w:sz w:val="28"/>
          <w:szCs w:val="28"/>
        </w:rPr>
        <w:t>СІМДЕСЯТА</w:t>
      </w:r>
      <w:r w:rsidR="00D323B7" w:rsidRPr="00D323B7">
        <w:rPr>
          <w:sz w:val="28"/>
          <w:szCs w:val="28"/>
        </w:rPr>
        <w:t xml:space="preserve"> </w:t>
      </w:r>
      <w:r w:rsidR="00916CE0" w:rsidRPr="00D323B7">
        <w:rPr>
          <w:sz w:val="28"/>
          <w:szCs w:val="28"/>
        </w:rPr>
        <w:t>СЕСІЯ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3004"/>
        <w:gridCol w:w="2434"/>
        <w:gridCol w:w="1366"/>
        <w:gridCol w:w="2409"/>
      </w:tblGrid>
      <w:tr w:rsidR="00916CE0" w:rsidRPr="00E1389B" w:rsidTr="00916CE0">
        <w:trPr>
          <w:trHeight w:val="331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jc w:val="center"/>
              <w:rPr>
                <w:caps/>
                <w:sz w:val="28"/>
                <w:szCs w:val="28"/>
              </w:rPr>
            </w:pPr>
            <w:r w:rsidRPr="00D323B7">
              <w:rPr>
                <w:caps/>
                <w:sz w:val="28"/>
                <w:szCs w:val="28"/>
              </w:rPr>
              <w:t>ВОСЬМОГО скликання</w:t>
            </w:r>
          </w:p>
          <w:p w:rsidR="00916CE0" w:rsidRPr="00E1389B" w:rsidRDefault="00916CE0" w:rsidP="00916CE0">
            <w:pPr>
              <w:jc w:val="center"/>
              <w:rPr>
                <w:sz w:val="16"/>
                <w:szCs w:val="16"/>
              </w:rPr>
            </w:pPr>
            <w:r w:rsidRPr="00E1389B">
              <w:rPr>
                <w:sz w:val="28"/>
                <w:szCs w:val="28"/>
              </w:rPr>
              <w:t xml:space="preserve"> </w:t>
            </w:r>
          </w:p>
        </w:tc>
      </w:tr>
      <w:tr w:rsidR="00916CE0" w:rsidRPr="00E1389B" w:rsidTr="00916CE0">
        <w:trPr>
          <w:trHeight w:val="53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r w:rsidRPr="00E1389B"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  <w:t>Рішення</w:t>
            </w:r>
          </w:p>
        </w:tc>
      </w:tr>
      <w:tr w:rsidR="00916CE0" w:rsidRPr="00E1389B" w:rsidTr="00A40B9E">
        <w:trPr>
          <w:trHeight w:val="3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від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116FA6" w:rsidP="00861F23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12 жовтня</w:t>
            </w:r>
            <w:r w:rsidR="00916CE0" w:rsidRPr="00E1389B">
              <w:rPr>
                <w:rFonts w:eastAsia="Times New Roman" w:cs="Times New Roman"/>
                <w:szCs w:val="24"/>
              </w:rPr>
              <w:t xml:space="preserve"> 2026  року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right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     №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116FA6" w:rsidRDefault="00116FA6" w:rsidP="00C10155">
            <w:pPr>
              <w:spacing w:line="240" w:lineRule="auto"/>
              <w:ind w:right="101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6256/8</w:t>
            </w:r>
          </w:p>
        </w:tc>
      </w:tr>
      <w:tr w:rsidR="00916CE0" w:rsidRPr="00E1389B" w:rsidTr="00916CE0">
        <w:trPr>
          <w:trHeight w:val="44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center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селище Петрове</w:t>
            </w:r>
          </w:p>
        </w:tc>
      </w:tr>
    </w:tbl>
    <w:p w:rsidR="00916CE0" w:rsidRPr="00E1389B" w:rsidRDefault="00916CE0" w:rsidP="00F6176E">
      <w:pPr>
        <w:spacing w:line="240" w:lineRule="auto"/>
        <w:contextualSpacing/>
        <w:rPr>
          <w:b/>
        </w:rPr>
      </w:pP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Про внесення змін та доповнень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 xml:space="preserve">до рішення селищної ради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від 24 грудня 2025 року № 5876/8</w:t>
      </w:r>
    </w:p>
    <w:p w:rsidR="00916CE0" w:rsidRPr="00E1389B" w:rsidRDefault="00916CE0" w:rsidP="00916CE0">
      <w:pPr>
        <w:spacing w:line="240" w:lineRule="auto"/>
        <w:contextualSpacing/>
        <w:rPr>
          <w:b/>
          <w:lang w:eastAsia="ru-RU"/>
        </w:rPr>
      </w:pPr>
      <w:r w:rsidRPr="00E1389B">
        <w:rPr>
          <w:b/>
        </w:rPr>
        <w:t>«</w:t>
      </w:r>
      <w:r w:rsidRPr="00E1389B">
        <w:rPr>
          <w:b/>
          <w:lang w:eastAsia="ru-RU"/>
        </w:rPr>
        <w:t xml:space="preserve">Про бюджет Петрівської селищної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  <w:lang w:eastAsia="ru-RU"/>
        </w:rPr>
        <w:t>територіальної громади на 2026 рік</w:t>
      </w:r>
      <w:r w:rsidRPr="00E1389B">
        <w:rPr>
          <w:b/>
        </w:rPr>
        <w:t>»</w:t>
      </w:r>
    </w:p>
    <w:p w:rsidR="00916CE0" w:rsidRPr="00E1389B" w:rsidRDefault="00916CE0" w:rsidP="00E848D5">
      <w:pPr>
        <w:spacing w:line="240" w:lineRule="auto"/>
        <w:ind w:right="101" w:firstLine="426"/>
        <w:jc w:val="center"/>
        <w:rPr>
          <w:rFonts w:eastAsia="Times New Roman" w:cs="Times New Roman"/>
          <w:noProof/>
          <w:color w:val="auto"/>
          <w:szCs w:val="24"/>
        </w:rPr>
      </w:pPr>
    </w:p>
    <w:p w:rsidR="004D2CB3" w:rsidRPr="00E1389B" w:rsidRDefault="004D2CB3" w:rsidP="002945D9">
      <w:pPr>
        <w:ind w:left="-567"/>
        <w:jc w:val="center"/>
      </w:pPr>
    </w:p>
    <w:p w:rsidR="002945D9" w:rsidRPr="00116FA6" w:rsidRDefault="002945D9" w:rsidP="002945D9">
      <w:pPr>
        <w:ind w:left="-567"/>
        <w:jc w:val="center"/>
      </w:pPr>
      <w:r w:rsidRPr="00D323B7">
        <w:t>(</w:t>
      </w:r>
      <w:r w:rsidRPr="00116FA6">
        <w:t>код бюджету 1152100000)</w:t>
      </w:r>
    </w:p>
    <w:p w:rsidR="004D2CB3" w:rsidRPr="00116FA6" w:rsidRDefault="004D2CB3" w:rsidP="002945D9">
      <w:pPr>
        <w:ind w:left="-567"/>
        <w:jc w:val="center"/>
      </w:pPr>
    </w:p>
    <w:p w:rsidR="002945D9" w:rsidRPr="00116FA6" w:rsidRDefault="002945D9" w:rsidP="00335A18">
      <w:pPr>
        <w:spacing w:line="240" w:lineRule="auto"/>
        <w:ind w:firstLine="567"/>
        <w:contextualSpacing/>
        <w:rPr>
          <w:color w:val="auto"/>
        </w:rPr>
      </w:pPr>
      <w:r w:rsidRPr="00116FA6">
        <w:rPr>
          <w:color w:val="auto"/>
        </w:rPr>
        <w:t>Розглянувши пропозицію Петрівського селищного голови</w:t>
      </w:r>
      <w:r w:rsidR="00C95D90" w:rsidRPr="00116FA6">
        <w:rPr>
          <w:color w:val="auto"/>
        </w:rPr>
        <w:t xml:space="preserve"> Світлани ТИЛИК</w:t>
      </w:r>
      <w:r w:rsidRPr="00116FA6">
        <w:rPr>
          <w:color w:val="auto"/>
        </w:rPr>
        <w:t xml:space="preserve"> </w:t>
      </w:r>
      <w:r w:rsidR="00E16B6F" w:rsidRPr="00116FA6">
        <w:rPr>
          <w:color w:val="auto"/>
        </w:rPr>
        <w:t xml:space="preserve">                      </w:t>
      </w:r>
      <w:r w:rsidRPr="00116FA6">
        <w:rPr>
          <w:color w:val="auto"/>
        </w:rPr>
        <w:t xml:space="preserve">від </w:t>
      </w:r>
      <w:r w:rsidR="00116FA6" w:rsidRPr="00116FA6">
        <w:rPr>
          <w:color w:val="auto"/>
        </w:rPr>
        <w:t>02 жовтня</w:t>
      </w:r>
      <w:r w:rsidR="00861F23" w:rsidRPr="00116FA6">
        <w:rPr>
          <w:color w:val="auto"/>
        </w:rPr>
        <w:t xml:space="preserve"> </w:t>
      </w:r>
      <w:r w:rsidRPr="00116FA6">
        <w:rPr>
          <w:color w:val="auto"/>
        </w:rPr>
        <w:t>202</w:t>
      </w:r>
      <w:r w:rsidR="00916CE0" w:rsidRPr="00116FA6">
        <w:rPr>
          <w:color w:val="auto"/>
        </w:rPr>
        <w:t>6</w:t>
      </w:r>
      <w:r w:rsidR="00C95D90" w:rsidRPr="00116FA6">
        <w:rPr>
          <w:color w:val="auto"/>
        </w:rPr>
        <w:t xml:space="preserve"> року</w:t>
      </w:r>
      <w:r w:rsidRPr="00116FA6">
        <w:rPr>
          <w:color w:val="auto"/>
        </w:rPr>
        <w:t xml:space="preserve"> №</w:t>
      </w:r>
      <w:r w:rsidR="00116FA6" w:rsidRPr="00116FA6">
        <w:rPr>
          <w:color w:val="auto"/>
        </w:rPr>
        <w:t>01.1-17/3996/1</w:t>
      </w:r>
      <w:r w:rsidR="00E75DC4" w:rsidRPr="00116FA6">
        <w:rPr>
          <w:color w:val="auto"/>
        </w:rPr>
        <w:t xml:space="preserve">, </w:t>
      </w:r>
      <w:r w:rsidR="00476BC0" w:rsidRPr="00116FA6">
        <w:rPr>
          <w:color w:val="auto"/>
        </w:rPr>
        <w:t xml:space="preserve">відповідно пункту 23 статті 26 Закону України «Про місцеве самоврядування в Україні», статей 78, 96, 101 </w:t>
      </w:r>
      <w:r w:rsidR="00476BC0" w:rsidRPr="00116FA6">
        <w:rPr>
          <w:rFonts w:eastAsia="Times New Roman" w:cs="Times New Roman"/>
          <w:color w:val="auto"/>
          <w:szCs w:val="24"/>
          <w:lang w:eastAsia="ru-RU"/>
        </w:rPr>
        <w:t>Бюджетного кодексу України,</w:t>
      </w:r>
      <w:r w:rsidR="00E461D5" w:rsidRPr="00116FA6">
        <w:rPr>
          <w:rFonts w:eastAsia="Times New Roman" w:cs="Times New Roman"/>
          <w:color w:val="auto"/>
          <w:szCs w:val="24"/>
          <w:lang w:eastAsia="ru-RU"/>
        </w:rPr>
        <w:t xml:space="preserve"> </w:t>
      </w:r>
      <w:r w:rsidR="00B851DF" w:rsidRPr="00116FA6">
        <w:rPr>
          <w:rFonts w:eastAsia="Times New Roman" w:cs="Times New Roman"/>
          <w:color w:val="auto"/>
          <w:szCs w:val="24"/>
          <w:lang w:eastAsia="ru-RU"/>
        </w:rPr>
        <w:t>постанов Кабінету Міністрів України від 17 вересня 2026 року №1148 «</w:t>
      </w:r>
      <w:r w:rsidR="00786545" w:rsidRPr="00116FA6">
        <w:rPr>
          <w:rFonts w:eastAsia="MS Mincho"/>
          <w:noProof/>
          <w:szCs w:val="24"/>
        </w:rPr>
        <w:t>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році»,</w:t>
      </w:r>
      <w:r w:rsidR="00654CE4" w:rsidRPr="00116FA6">
        <w:rPr>
          <w:rFonts w:eastAsia="MS Mincho"/>
          <w:noProof/>
          <w:szCs w:val="24"/>
        </w:rPr>
        <w:t xml:space="preserve"> від 23 вересня 2026 року №1180 «Деякі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освіти», </w:t>
      </w:r>
      <w:r w:rsidR="00DD7BC8" w:rsidRPr="00116FA6">
        <w:rPr>
          <w:color w:val="auto"/>
        </w:rPr>
        <w:t xml:space="preserve">на підставі висновків і рекомендацій спільного засідання постійних комісій селищної ради від </w:t>
      </w:r>
      <w:r w:rsidR="00116FA6" w:rsidRPr="00116FA6">
        <w:rPr>
          <w:color w:val="auto"/>
        </w:rPr>
        <w:t>12 жовтня</w:t>
      </w:r>
      <w:r w:rsidR="00D323B7" w:rsidRPr="00116FA6">
        <w:rPr>
          <w:color w:val="auto"/>
        </w:rPr>
        <w:t xml:space="preserve"> 2026 року №</w:t>
      </w:r>
      <w:r w:rsidR="00116FA6" w:rsidRPr="00116FA6">
        <w:rPr>
          <w:color w:val="auto"/>
        </w:rPr>
        <w:t>775</w:t>
      </w:r>
      <w:r w:rsidR="00D323B7" w:rsidRPr="00116FA6">
        <w:rPr>
          <w:color w:val="auto"/>
        </w:rPr>
        <w:t xml:space="preserve">, </w:t>
      </w:r>
      <w:r w:rsidRPr="00116FA6">
        <w:rPr>
          <w:color w:val="auto"/>
        </w:rPr>
        <w:t>селищна рада</w:t>
      </w:r>
    </w:p>
    <w:p w:rsidR="00201152" w:rsidRPr="00116FA6" w:rsidRDefault="00201152" w:rsidP="00335A18">
      <w:pPr>
        <w:ind w:firstLine="567"/>
        <w:jc w:val="center"/>
        <w:rPr>
          <w:b/>
          <w:color w:val="auto"/>
          <w:sz w:val="28"/>
          <w:szCs w:val="28"/>
        </w:rPr>
      </w:pPr>
    </w:p>
    <w:p w:rsidR="002945D9" w:rsidRPr="00116FA6" w:rsidRDefault="002945D9" w:rsidP="00335A18">
      <w:pPr>
        <w:ind w:firstLine="567"/>
        <w:jc w:val="center"/>
        <w:rPr>
          <w:b/>
          <w:color w:val="auto"/>
          <w:sz w:val="28"/>
          <w:szCs w:val="28"/>
        </w:rPr>
      </w:pPr>
      <w:r w:rsidRPr="00116FA6">
        <w:rPr>
          <w:b/>
          <w:color w:val="auto"/>
          <w:sz w:val="28"/>
          <w:szCs w:val="28"/>
        </w:rPr>
        <w:t>ВИРІШИЛА:</w:t>
      </w:r>
    </w:p>
    <w:p w:rsidR="00201152" w:rsidRPr="00116FA6" w:rsidRDefault="00201152" w:rsidP="00335A18">
      <w:pPr>
        <w:ind w:firstLine="567"/>
        <w:jc w:val="center"/>
        <w:rPr>
          <w:b/>
          <w:color w:val="auto"/>
          <w:sz w:val="22"/>
        </w:rPr>
      </w:pPr>
    </w:p>
    <w:p w:rsidR="001152E5" w:rsidRPr="00116FA6" w:rsidRDefault="004C74EB" w:rsidP="00E10D6E">
      <w:pPr>
        <w:spacing w:line="240" w:lineRule="auto"/>
        <w:ind w:firstLine="567"/>
        <w:contextualSpacing/>
        <w:rPr>
          <w:noProof/>
          <w:color w:val="auto"/>
          <w:szCs w:val="24"/>
        </w:rPr>
      </w:pPr>
      <w:r w:rsidRPr="00116FA6">
        <w:rPr>
          <w:color w:val="auto"/>
          <w:szCs w:val="24"/>
        </w:rPr>
        <w:t>1</w:t>
      </w:r>
      <w:r w:rsidR="001152E5" w:rsidRPr="00116FA6">
        <w:rPr>
          <w:color w:val="auto"/>
          <w:szCs w:val="24"/>
        </w:rPr>
        <w:t xml:space="preserve">. Внести зміни та доповнення до рішення селищної ради від </w:t>
      </w:r>
      <w:r w:rsidR="00514B6D" w:rsidRPr="00116FA6">
        <w:rPr>
          <w:color w:val="auto"/>
          <w:szCs w:val="24"/>
        </w:rPr>
        <w:t>2</w:t>
      </w:r>
      <w:r w:rsidR="00916CE0" w:rsidRPr="00116FA6">
        <w:rPr>
          <w:color w:val="auto"/>
          <w:szCs w:val="24"/>
        </w:rPr>
        <w:t>4</w:t>
      </w:r>
      <w:r w:rsidR="00514B6D" w:rsidRPr="00116FA6">
        <w:rPr>
          <w:color w:val="auto"/>
          <w:szCs w:val="24"/>
        </w:rPr>
        <w:t xml:space="preserve"> грудня 202</w:t>
      </w:r>
      <w:r w:rsidR="00BF7557" w:rsidRPr="00116FA6">
        <w:rPr>
          <w:color w:val="auto"/>
          <w:szCs w:val="24"/>
        </w:rPr>
        <w:t>5</w:t>
      </w:r>
      <w:r w:rsidR="00514B6D" w:rsidRPr="00116FA6">
        <w:rPr>
          <w:color w:val="auto"/>
          <w:szCs w:val="24"/>
        </w:rPr>
        <w:t xml:space="preserve"> року </w:t>
      </w:r>
      <w:r w:rsidR="00335A18" w:rsidRPr="00116FA6">
        <w:rPr>
          <w:color w:val="auto"/>
          <w:szCs w:val="24"/>
        </w:rPr>
        <w:t xml:space="preserve">        </w:t>
      </w:r>
      <w:r w:rsidR="000C469F" w:rsidRPr="00116FA6">
        <w:rPr>
          <w:color w:val="auto"/>
          <w:szCs w:val="24"/>
        </w:rPr>
        <w:t>№</w:t>
      </w:r>
      <w:r w:rsidR="00BF7557" w:rsidRPr="00116FA6">
        <w:rPr>
          <w:color w:val="auto"/>
          <w:szCs w:val="24"/>
        </w:rPr>
        <w:t>5876</w:t>
      </w:r>
      <w:r w:rsidR="00514B6D" w:rsidRPr="00116FA6">
        <w:rPr>
          <w:color w:val="auto"/>
          <w:szCs w:val="24"/>
        </w:rPr>
        <w:t xml:space="preserve">/8 </w:t>
      </w:r>
      <w:r w:rsidR="001152E5" w:rsidRPr="00116FA6">
        <w:rPr>
          <w:color w:val="auto"/>
          <w:szCs w:val="24"/>
        </w:rPr>
        <w:t xml:space="preserve">«Про бюджет </w:t>
      </w:r>
      <w:r w:rsidR="001152E5" w:rsidRPr="00116FA6">
        <w:rPr>
          <w:noProof/>
          <w:color w:val="auto"/>
          <w:szCs w:val="24"/>
        </w:rPr>
        <w:t xml:space="preserve">Петрівської </w:t>
      </w:r>
      <w:r w:rsidR="00CE29E0" w:rsidRPr="00116FA6">
        <w:rPr>
          <w:noProof/>
          <w:color w:val="auto"/>
          <w:szCs w:val="24"/>
        </w:rPr>
        <w:t xml:space="preserve">селищної </w:t>
      </w:r>
      <w:r w:rsidR="001152E5" w:rsidRPr="00116FA6">
        <w:rPr>
          <w:noProof/>
          <w:color w:val="auto"/>
          <w:szCs w:val="24"/>
        </w:rPr>
        <w:t>територіальної громади на 202</w:t>
      </w:r>
      <w:r w:rsidR="00BF7557" w:rsidRPr="00116FA6">
        <w:rPr>
          <w:noProof/>
          <w:color w:val="auto"/>
          <w:szCs w:val="24"/>
        </w:rPr>
        <w:t>6</w:t>
      </w:r>
      <w:r w:rsidR="001152E5" w:rsidRPr="00116FA6">
        <w:rPr>
          <w:noProof/>
          <w:color w:val="auto"/>
          <w:szCs w:val="24"/>
        </w:rPr>
        <w:t xml:space="preserve"> рік»</w:t>
      </w:r>
      <w:r w:rsidR="00C9691C" w:rsidRPr="00116FA6">
        <w:rPr>
          <w:noProof/>
          <w:color w:val="auto"/>
          <w:szCs w:val="24"/>
        </w:rPr>
        <w:t xml:space="preserve"> </w:t>
      </w:r>
      <w:r w:rsidR="00F06468" w:rsidRPr="00116FA6">
        <w:rPr>
          <w:noProof/>
          <w:color w:val="auto"/>
          <w:szCs w:val="24"/>
        </w:rPr>
        <w:t xml:space="preserve">                            </w:t>
      </w:r>
      <w:r w:rsidR="00C9691C" w:rsidRPr="00116FA6">
        <w:rPr>
          <w:noProof/>
          <w:color w:val="auto"/>
          <w:szCs w:val="24"/>
        </w:rPr>
        <w:t>(з урахуванням змін, внесених рішенням Петрівської селищної ради від 23 січня 2026 року №5925/8</w:t>
      </w:r>
      <w:r w:rsidR="00A40B9E" w:rsidRPr="00116FA6">
        <w:rPr>
          <w:noProof/>
          <w:color w:val="auto"/>
          <w:szCs w:val="24"/>
        </w:rPr>
        <w:t>, від 08 квітня 2026 року №5961/8</w:t>
      </w:r>
      <w:r w:rsidR="00784D0D" w:rsidRPr="00116FA6">
        <w:rPr>
          <w:noProof/>
          <w:color w:val="auto"/>
          <w:szCs w:val="24"/>
        </w:rPr>
        <w:t>, від 12 травня 2026 року №6044/8</w:t>
      </w:r>
      <w:r w:rsidR="006A149E" w:rsidRPr="00116FA6">
        <w:rPr>
          <w:noProof/>
          <w:color w:val="auto"/>
          <w:szCs w:val="24"/>
        </w:rPr>
        <w:t>, від 26 червня 2026 року №6094/8</w:t>
      </w:r>
      <w:r w:rsidR="00AA788B" w:rsidRPr="00116FA6">
        <w:rPr>
          <w:noProof/>
          <w:color w:val="auto"/>
          <w:szCs w:val="24"/>
        </w:rPr>
        <w:t>, від 07 серпня 2026 року №6159/8</w:t>
      </w:r>
      <w:r w:rsidR="00624635" w:rsidRPr="00116FA6">
        <w:rPr>
          <w:noProof/>
          <w:color w:val="auto"/>
          <w:szCs w:val="24"/>
        </w:rPr>
        <w:t>, від 04 вересня 2026 року №6217/8</w:t>
      </w:r>
      <w:r w:rsidR="00C9691C" w:rsidRPr="00116FA6">
        <w:rPr>
          <w:noProof/>
          <w:color w:val="auto"/>
          <w:szCs w:val="24"/>
        </w:rPr>
        <w:t>)</w:t>
      </w:r>
      <w:r w:rsidR="001152E5" w:rsidRPr="00116FA6">
        <w:rPr>
          <w:noProof/>
          <w:color w:val="auto"/>
          <w:szCs w:val="24"/>
        </w:rPr>
        <w:t>, а саме:</w:t>
      </w:r>
    </w:p>
    <w:p w:rsidR="0015660F" w:rsidRPr="004D466D" w:rsidRDefault="0015660F" w:rsidP="0015660F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4D466D">
        <w:rPr>
          <w:rFonts w:eastAsia="Times New Roman" w:cs="Times New Roman"/>
          <w:noProof/>
          <w:color w:val="auto"/>
          <w:szCs w:val="24"/>
        </w:rPr>
        <w:t>1.</w:t>
      </w:r>
      <w:r w:rsidR="00996A8A" w:rsidRPr="004D466D">
        <w:rPr>
          <w:rFonts w:eastAsia="Times New Roman" w:cs="Times New Roman"/>
          <w:noProof/>
          <w:color w:val="auto"/>
          <w:szCs w:val="24"/>
        </w:rPr>
        <w:t>1</w:t>
      </w:r>
      <w:r w:rsidRPr="004D466D">
        <w:rPr>
          <w:rFonts w:eastAsia="Times New Roman" w:cs="Times New Roman"/>
          <w:noProof/>
          <w:color w:val="auto"/>
          <w:szCs w:val="24"/>
        </w:rPr>
        <w:t xml:space="preserve">. </w:t>
      </w:r>
      <w:r w:rsidRPr="004D466D">
        <w:rPr>
          <w:color w:val="auto"/>
          <w:szCs w:val="24"/>
        </w:rPr>
        <w:t>збільшити доходи загального фонду бюджету Петрівської селищної територіальної громади на суму  </w:t>
      </w:r>
      <w:r w:rsidR="00722E7A" w:rsidRPr="004D466D">
        <w:rPr>
          <w:color w:val="auto"/>
          <w:szCs w:val="24"/>
          <w:lang w:val="ru-RU"/>
        </w:rPr>
        <w:t>1</w:t>
      </w:r>
      <w:r w:rsidRPr="004D466D">
        <w:rPr>
          <w:color w:val="auto"/>
          <w:szCs w:val="24"/>
        </w:rPr>
        <w:t> </w:t>
      </w:r>
      <w:r w:rsidR="00BF1E81" w:rsidRPr="004D466D">
        <w:rPr>
          <w:color w:val="auto"/>
          <w:szCs w:val="24"/>
          <w:lang w:val="ru-RU"/>
        </w:rPr>
        <w:t>7</w:t>
      </w:r>
      <w:r w:rsidR="00722E7A" w:rsidRPr="004D466D">
        <w:rPr>
          <w:color w:val="auto"/>
          <w:szCs w:val="24"/>
          <w:lang w:val="ru-RU"/>
        </w:rPr>
        <w:t>48</w:t>
      </w:r>
      <w:r w:rsidRPr="004D466D">
        <w:rPr>
          <w:color w:val="auto"/>
          <w:szCs w:val="24"/>
        </w:rPr>
        <w:t xml:space="preserve"> </w:t>
      </w:r>
      <w:r w:rsidR="00722E7A" w:rsidRPr="004D466D">
        <w:rPr>
          <w:color w:val="auto"/>
          <w:szCs w:val="24"/>
        </w:rPr>
        <w:t>6</w:t>
      </w:r>
      <w:r w:rsidRPr="004D466D">
        <w:rPr>
          <w:color w:val="auto"/>
          <w:szCs w:val="24"/>
          <w:lang w:val="ru-RU"/>
        </w:rPr>
        <w:t>00</w:t>
      </w:r>
      <w:r w:rsidRPr="004D466D">
        <w:rPr>
          <w:color w:val="auto"/>
          <w:szCs w:val="24"/>
        </w:rPr>
        <w:t xml:space="preserve"> грн, 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у тому числі доходи без трансфертів - на </w:t>
      </w:r>
      <w:r w:rsidR="00BF1E81" w:rsidRPr="004D466D">
        <w:rPr>
          <w:rFonts w:eastAsia="Times New Roman" w:cs="Times New Roman"/>
          <w:noProof/>
          <w:color w:val="auto"/>
          <w:szCs w:val="24"/>
          <w:lang w:eastAsia="ru-RU"/>
        </w:rPr>
        <w:t>2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BF1E81" w:rsidRPr="004D466D">
        <w:rPr>
          <w:rFonts w:eastAsia="Times New Roman" w:cs="Times New Roman"/>
          <w:noProof/>
          <w:color w:val="auto"/>
          <w:szCs w:val="24"/>
          <w:lang w:eastAsia="ru-RU"/>
        </w:rPr>
        <w:t>0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>30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>2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00 грн, 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зменшити 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доходи за рахунок трансфертів з державного бюджету – </w:t>
      </w:r>
      <w:r w:rsidRPr="004D466D">
        <w:rPr>
          <w:rFonts w:eastAsia="Times New Roman" w:cs="Times New Roman"/>
          <w:noProof/>
          <w:color w:val="auto"/>
          <w:sz w:val="16"/>
          <w:szCs w:val="16"/>
          <w:lang w:eastAsia="ru-RU"/>
        </w:rPr>
        <w:t xml:space="preserve"> </w:t>
      </w:r>
      <w:r w:rsidR="00D823D9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на 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>281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 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>6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>00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 грн. </w:t>
      </w:r>
    </w:p>
    <w:p w:rsidR="00722E7A" w:rsidRPr="004D466D" w:rsidRDefault="00281176" w:rsidP="00722E7A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</w:rPr>
      </w:pP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1.2. </w:t>
      </w:r>
      <w:r w:rsidRPr="004D466D">
        <w:rPr>
          <w:noProof/>
          <w:color w:val="auto"/>
          <w:szCs w:val="24"/>
        </w:rPr>
        <w:t xml:space="preserve">збільшити видатки бюджету Петрівської селищної територіальної громади                               на </w:t>
      </w:r>
      <w:r w:rsidR="00431590" w:rsidRPr="004D466D">
        <w:rPr>
          <w:noProof/>
          <w:color w:val="auto"/>
          <w:szCs w:val="24"/>
        </w:rPr>
        <w:t>–</w:t>
      </w:r>
      <w:r w:rsidRPr="004D466D">
        <w:rPr>
          <w:noProof/>
          <w:color w:val="auto"/>
          <w:szCs w:val="24"/>
        </w:rPr>
        <w:t xml:space="preserve"> </w:t>
      </w:r>
      <w:r w:rsidR="004A5015" w:rsidRPr="004D466D">
        <w:rPr>
          <w:noProof/>
          <w:color w:val="auto"/>
          <w:szCs w:val="24"/>
        </w:rPr>
        <w:t>1</w:t>
      </w:r>
      <w:r w:rsidR="00431590" w:rsidRPr="004D466D">
        <w:rPr>
          <w:noProof/>
          <w:color w:val="auto"/>
          <w:szCs w:val="24"/>
        </w:rPr>
        <w:t xml:space="preserve"> </w:t>
      </w:r>
      <w:r w:rsidR="00BF1E81" w:rsidRPr="004D466D">
        <w:rPr>
          <w:noProof/>
          <w:color w:val="auto"/>
          <w:szCs w:val="24"/>
        </w:rPr>
        <w:t>7</w:t>
      </w:r>
      <w:r w:rsidR="004A5015" w:rsidRPr="004D466D">
        <w:rPr>
          <w:noProof/>
          <w:color w:val="auto"/>
          <w:szCs w:val="24"/>
        </w:rPr>
        <w:t>92</w:t>
      </w:r>
      <w:r w:rsidRPr="004D466D">
        <w:rPr>
          <w:noProof/>
          <w:color w:val="auto"/>
          <w:szCs w:val="24"/>
        </w:rPr>
        <w:t xml:space="preserve"> </w:t>
      </w:r>
      <w:r w:rsidR="0015660F" w:rsidRPr="004D466D">
        <w:rPr>
          <w:noProof/>
          <w:color w:val="auto"/>
          <w:szCs w:val="24"/>
        </w:rPr>
        <w:t>4</w:t>
      </w:r>
      <w:r w:rsidR="00574807" w:rsidRPr="004D466D">
        <w:rPr>
          <w:noProof/>
          <w:color w:val="auto"/>
          <w:szCs w:val="24"/>
        </w:rPr>
        <w:t>00</w:t>
      </w:r>
      <w:r w:rsidRPr="004D466D">
        <w:rPr>
          <w:noProof/>
          <w:color w:val="auto"/>
          <w:szCs w:val="24"/>
        </w:rPr>
        <w:t xml:space="preserve"> грн (загальний фонд збільшити на – </w:t>
      </w:r>
      <w:r w:rsidR="00BF1E81" w:rsidRPr="004D466D">
        <w:rPr>
          <w:noProof/>
          <w:color w:val="auto"/>
          <w:szCs w:val="24"/>
        </w:rPr>
        <w:t>3</w:t>
      </w:r>
      <w:r w:rsidRPr="004D466D">
        <w:rPr>
          <w:noProof/>
          <w:color w:val="auto"/>
          <w:szCs w:val="24"/>
        </w:rPr>
        <w:t xml:space="preserve"> </w:t>
      </w:r>
      <w:r w:rsidR="00BF1E81" w:rsidRPr="004D466D">
        <w:rPr>
          <w:noProof/>
          <w:color w:val="auto"/>
          <w:szCs w:val="24"/>
        </w:rPr>
        <w:t>1</w:t>
      </w:r>
      <w:r w:rsidR="008B18FF" w:rsidRPr="004D466D">
        <w:rPr>
          <w:noProof/>
          <w:color w:val="auto"/>
          <w:szCs w:val="24"/>
        </w:rPr>
        <w:t>98</w:t>
      </w:r>
      <w:r w:rsidRPr="004D466D">
        <w:rPr>
          <w:noProof/>
          <w:color w:val="auto"/>
          <w:szCs w:val="24"/>
        </w:rPr>
        <w:t xml:space="preserve"> </w:t>
      </w:r>
      <w:r w:rsidR="008B18FF" w:rsidRPr="004D466D">
        <w:rPr>
          <w:noProof/>
          <w:color w:val="auto"/>
          <w:szCs w:val="24"/>
        </w:rPr>
        <w:t>6</w:t>
      </w:r>
      <w:r w:rsidR="00407184" w:rsidRPr="004D466D">
        <w:rPr>
          <w:noProof/>
          <w:color w:val="auto"/>
          <w:szCs w:val="24"/>
        </w:rPr>
        <w:t>00</w:t>
      </w:r>
      <w:r w:rsidRPr="004D466D">
        <w:rPr>
          <w:noProof/>
          <w:color w:val="auto"/>
          <w:szCs w:val="24"/>
        </w:rPr>
        <w:t xml:space="preserve"> грн, спеціальний фонд </w:t>
      </w:r>
      <w:r w:rsidR="0015660F" w:rsidRPr="004D466D">
        <w:rPr>
          <w:noProof/>
          <w:color w:val="auto"/>
          <w:szCs w:val="24"/>
        </w:rPr>
        <w:lastRenderedPageBreak/>
        <w:t>зменшити на –</w:t>
      </w:r>
      <w:r w:rsidR="008B18FF" w:rsidRPr="004D466D">
        <w:rPr>
          <w:noProof/>
          <w:color w:val="auto"/>
          <w:szCs w:val="24"/>
        </w:rPr>
        <w:t>1</w:t>
      </w:r>
      <w:r w:rsidR="0015660F" w:rsidRPr="004D466D">
        <w:rPr>
          <w:noProof/>
          <w:color w:val="auto"/>
          <w:szCs w:val="24"/>
        </w:rPr>
        <w:t xml:space="preserve"> </w:t>
      </w:r>
      <w:r w:rsidR="008B18FF" w:rsidRPr="004D466D">
        <w:rPr>
          <w:noProof/>
          <w:color w:val="auto"/>
          <w:szCs w:val="24"/>
        </w:rPr>
        <w:t>406</w:t>
      </w:r>
      <w:r w:rsidRPr="004D466D">
        <w:rPr>
          <w:noProof/>
          <w:color w:val="auto"/>
          <w:szCs w:val="24"/>
        </w:rPr>
        <w:t xml:space="preserve"> </w:t>
      </w:r>
      <w:r w:rsidR="008B18FF" w:rsidRPr="004D466D">
        <w:rPr>
          <w:noProof/>
          <w:color w:val="auto"/>
          <w:szCs w:val="24"/>
        </w:rPr>
        <w:t>2</w:t>
      </w:r>
      <w:r w:rsidRPr="004D466D">
        <w:rPr>
          <w:noProof/>
          <w:color w:val="auto"/>
          <w:szCs w:val="24"/>
        </w:rPr>
        <w:t xml:space="preserve">00 грн) </w:t>
      </w: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у тому числі </w:t>
      </w:r>
      <w:r w:rsidRPr="004D466D">
        <w:rPr>
          <w:rFonts w:eastAsia="Times New Roman" w:cs="Times New Roman"/>
          <w:noProof/>
          <w:color w:val="auto"/>
          <w:szCs w:val="24"/>
        </w:rPr>
        <w:t xml:space="preserve">за рахунок трансфертів </w:t>
      </w:r>
      <w:r w:rsidR="0015660F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з державного бюджету 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зменшити </w:t>
      </w:r>
      <w:r w:rsidR="00D823D9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 видатки </w:t>
      </w:r>
      <w:r w:rsidR="00722E7A" w:rsidRPr="004D466D">
        <w:rPr>
          <w:rFonts w:eastAsia="Times New Roman" w:cs="Times New Roman"/>
          <w:noProof/>
          <w:color w:val="auto"/>
          <w:szCs w:val="24"/>
          <w:lang w:eastAsia="ru-RU"/>
        </w:rPr>
        <w:t>на 281 600 грн та</w:t>
      </w:r>
      <w:r w:rsidR="00D823D9"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 </w:t>
      </w:r>
      <w:r w:rsidR="00722E7A" w:rsidRPr="004D466D">
        <w:rPr>
          <w:rFonts w:eastAsia="Times New Roman" w:cs="Times New Roman"/>
          <w:noProof/>
          <w:color w:val="auto"/>
          <w:szCs w:val="24"/>
        </w:rPr>
        <w:t>залучення вільного залишку коштів</w:t>
      </w:r>
      <w:r w:rsidR="00D823D9" w:rsidRPr="004D466D">
        <w:rPr>
          <w:rFonts w:eastAsia="Times New Roman" w:cs="Times New Roman"/>
          <w:noProof/>
          <w:color w:val="auto"/>
          <w:szCs w:val="24"/>
        </w:rPr>
        <w:t xml:space="preserve"> спеціального фонду (бюджет розвитку)</w:t>
      </w:r>
      <w:r w:rsidR="00722E7A" w:rsidRPr="004D466D">
        <w:rPr>
          <w:rFonts w:eastAsia="Times New Roman" w:cs="Times New Roman"/>
          <w:noProof/>
          <w:color w:val="auto"/>
          <w:szCs w:val="24"/>
        </w:rPr>
        <w:t>, що склався станом на 01 січня 2026 року -  на 43 8</w:t>
      </w:r>
      <w:r w:rsidR="00D823D9" w:rsidRPr="004D466D">
        <w:rPr>
          <w:rFonts w:eastAsia="Times New Roman" w:cs="Times New Roman"/>
          <w:noProof/>
          <w:color w:val="auto"/>
          <w:szCs w:val="24"/>
        </w:rPr>
        <w:t>00 грн.</w:t>
      </w:r>
    </w:p>
    <w:p w:rsidR="00431590" w:rsidRPr="004D466D" w:rsidRDefault="00F30D9C" w:rsidP="00431590">
      <w:pPr>
        <w:spacing w:line="240" w:lineRule="auto"/>
        <w:ind w:firstLine="567"/>
        <w:contextualSpacing/>
        <w:rPr>
          <w:color w:val="auto"/>
        </w:rPr>
      </w:pPr>
      <w:r w:rsidRPr="004D466D">
        <w:rPr>
          <w:rFonts w:eastAsia="Times New Roman" w:cs="Times New Roman"/>
          <w:noProof/>
          <w:color w:val="auto"/>
          <w:szCs w:val="24"/>
          <w:lang w:eastAsia="ru-RU"/>
        </w:rPr>
        <w:t xml:space="preserve">1.3. </w:t>
      </w:r>
      <w:r w:rsidR="00431590" w:rsidRPr="004D466D">
        <w:rPr>
          <w:color w:val="auto"/>
        </w:rPr>
        <w:t>затвердити субвенці</w:t>
      </w:r>
      <w:r w:rsidR="00BF1E81" w:rsidRPr="004D466D">
        <w:rPr>
          <w:color w:val="auto"/>
        </w:rPr>
        <w:t>ї</w:t>
      </w:r>
      <w:r w:rsidR="00431590" w:rsidRPr="004D466D">
        <w:rPr>
          <w:color w:val="auto"/>
        </w:rPr>
        <w:t xml:space="preserve"> з бюджету Петрівської селищної територіальної громади</w:t>
      </w:r>
      <w:r w:rsidR="00AC33F2" w:rsidRPr="004D466D">
        <w:rPr>
          <w:color w:val="auto"/>
        </w:rPr>
        <w:t xml:space="preserve"> Державному бюджету України на виконання програм соціально-економічного і культурного розвитку регіону на 2026 рік у сумі </w:t>
      </w:r>
      <w:r w:rsidR="00431590" w:rsidRPr="004D466D">
        <w:rPr>
          <w:color w:val="auto"/>
        </w:rPr>
        <w:t xml:space="preserve">у сумі </w:t>
      </w:r>
      <w:r w:rsidR="00BF1E81" w:rsidRPr="004D466D">
        <w:rPr>
          <w:color w:val="auto"/>
        </w:rPr>
        <w:t>3</w:t>
      </w:r>
      <w:r w:rsidR="00AB79ED" w:rsidRPr="004D466D">
        <w:rPr>
          <w:color w:val="auto"/>
        </w:rPr>
        <w:t>0</w:t>
      </w:r>
      <w:r w:rsidR="0015660F" w:rsidRPr="004D466D">
        <w:rPr>
          <w:color w:val="auto"/>
        </w:rPr>
        <w:t>0</w:t>
      </w:r>
      <w:r w:rsidR="00431590" w:rsidRPr="004D466D">
        <w:rPr>
          <w:color w:val="auto"/>
        </w:rPr>
        <w:t xml:space="preserve"> </w:t>
      </w:r>
      <w:r w:rsidR="00AC33F2" w:rsidRPr="004D466D">
        <w:rPr>
          <w:color w:val="auto"/>
        </w:rPr>
        <w:t>0</w:t>
      </w:r>
      <w:r w:rsidR="00431590" w:rsidRPr="004D466D">
        <w:rPr>
          <w:color w:val="auto"/>
        </w:rPr>
        <w:t xml:space="preserve">00 </w:t>
      </w:r>
      <w:proofErr w:type="spellStart"/>
      <w:r w:rsidR="00431590" w:rsidRPr="004D466D">
        <w:rPr>
          <w:color w:val="auto"/>
        </w:rPr>
        <w:t>грн</w:t>
      </w:r>
      <w:proofErr w:type="spellEnd"/>
      <w:r w:rsidR="00431590" w:rsidRPr="004D466D">
        <w:rPr>
          <w:color w:val="auto"/>
        </w:rPr>
        <w:t xml:space="preserve"> (згідно з додатком 4), а саме:</w:t>
      </w:r>
    </w:p>
    <w:p w:rsidR="00AB79ED" w:rsidRPr="00395CEC" w:rsidRDefault="00AB79ED" w:rsidP="00AB79ED">
      <w:pPr>
        <w:spacing w:line="240" w:lineRule="auto"/>
        <w:ind w:firstLine="567"/>
        <w:contextualSpacing/>
        <w:rPr>
          <w:rFonts w:eastAsia="Times New Roman" w:cs="Times New Roman"/>
          <w:noProof/>
          <w:color w:val="auto"/>
          <w:szCs w:val="24"/>
          <w:lang w:eastAsia="ru-RU"/>
        </w:rPr>
      </w:pPr>
      <w:r w:rsidRPr="00395CEC">
        <w:rPr>
          <w:rFonts w:eastAsia="Times New Roman" w:cs="Times New Roman"/>
          <w:noProof/>
          <w:color w:val="auto"/>
          <w:szCs w:val="24"/>
        </w:rPr>
        <w:t xml:space="preserve">на виконання заходів Програми протидії злочинності, профілактики правопорушень та поліпшення охорони публічного порядку на території Петрівської селищної ради на                     2026-2030 роки Головним управлінням Національної поліції в Кіровоградській області (для Олександрійського районного відділу поліції ГУНП в Кіровоградській області)                              у сумі 100 000 грн </w:t>
      </w:r>
      <w:r w:rsidRPr="00395CEC">
        <w:rPr>
          <w:rFonts w:eastAsia="Times New Roman" w:cs="Times New Roman"/>
          <w:noProof/>
          <w:color w:val="auto"/>
          <w:szCs w:val="24"/>
          <w:lang w:eastAsia="ru-RU"/>
        </w:rPr>
        <w:t xml:space="preserve">(видатки </w:t>
      </w:r>
      <w:r w:rsidR="00BF1E81" w:rsidRPr="00395CEC">
        <w:rPr>
          <w:rFonts w:eastAsia="Times New Roman" w:cs="Times New Roman"/>
          <w:noProof/>
          <w:color w:val="auto"/>
          <w:szCs w:val="24"/>
          <w:lang w:eastAsia="ru-RU"/>
        </w:rPr>
        <w:t>споживання);</w:t>
      </w:r>
    </w:p>
    <w:p w:rsidR="00BF1E81" w:rsidRPr="00E52EBE" w:rsidRDefault="00BF1E81" w:rsidP="00BF1E81">
      <w:pPr>
        <w:spacing w:line="240" w:lineRule="auto"/>
        <w:ind w:firstLine="567"/>
        <w:contextualSpacing/>
        <w:rPr>
          <w:rFonts w:eastAsia="Times New Roman" w:cs="Times New Roman"/>
          <w:noProof/>
          <w:color w:val="auto"/>
          <w:szCs w:val="24"/>
          <w:lang w:eastAsia="ru-RU"/>
        </w:rPr>
      </w:pPr>
      <w:r w:rsidRPr="00395CEC">
        <w:rPr>
          <w:rFonts w:eastAsia="Times New Roman" w:cs="Times New Roman"/>
          <w:noProof/>
          <w:color w:val="auto"/>
          <w:szCs w:val="24"/>
        </w:rPr>
        <w:t xml:space="preserve">на виконання заходів Програми «Оборона» Петрівської селищної територіальної </w:t>
      </w:r>
      <w:r w:rsidRPr="00E52EBE">
        <w:rPr>
          <w:rFonts w:eastAsia="Times New Roman" w:cs="Times New Roman"/>
          <w:noProof/>
          <w:color w:val="auto"/>
          <w:szCs w:val="24"/>
        </w:rPr>
        <w:t>громади на 2025-2027 роки на покращення матеріально-технічної бази підрозділів Збройних Сил України, придбання спеціального обладнання необхідного для виконання бойових завдань</w:t>
      </w:r>
      <w:r w:rsidR="0018305C" w:rsidRPr="00E52EBE">
        <w:rPr>
          <w:rFonts w:eastAsia="Times New Roman" w:cs="Times New Roman"/>
          <w:noProof/>
          <w:color w:val="auto"/>
          <w:szCs w:val="24"/>
        </w:rPr>
        <w:t xml:space="preserve"> та ремонту техніки</w:t>
      </w:r>
      <w:r w:rsidRPr="00E52EBE">
        <w:rPr>
          <w:rFonts w:eastAsia="Times New Roman" w:cs="Times New Roman"/>
          <w:noProof/>
          <w:color w:val="auto"/>
          <w:szCs w:val="24"/>
        </w:rPr>
        <w:t xml:space="preserve">, а саме надання підтримки </w:t>
      </w:r>
      <w:r w:rsidRPr="00EB2FF5">
        <w:rPr>
          <w:rFonts w:eastAsia="Times New Roman" w:cs="Times New Roman"/>
          <w:noProof/>
          <w:color w:val="auto"/>
          <w:szCs w:val="24"/>
          <w:highlight w:val="black"/>
        </w:rPr>
        <w:t>військовій частині</w:t>
      </w:r>
      <w:r w:rsidR="0018305C" w:rsidRPr="00EB2FF5">
        <w:rPr>
          <w:rFonts w:eastAsia="Times New Roman" w:cs="Times New Roman"/>
          <w:noProof/>
          <w:color w:val="auto"/>
          <w:szCs w:val="24"/>
          <w:highlight w:val="black"/>
        </w:rPr>
        <w:t xml:space="preserve"> А1619</w:t>
      </w:r>
      <w:r w:rsidR="0018305C" w:rsidRPr="00E52EBE">
        <w:rPr>
          <w:rFonts w:eastAsia="Times New Roman" w:cs="Times New Roman"/>
          <w:noProof/>
          <w:color w:val="auto"/>
          <w:szCs w:val="24"/>
        </w:rPr>
        <w:t xml:space="preserve"> для </w:t>
      </w:r>
      <w:r w:rsidR="0018305C" w:rsidRPr="00EB2FF5">
        <w:rPr>
          <w:rFonts w:eastAsia="Times New Roman" w:cs="Times New Roman"/>
          <w:noProof/>
          <w:color w:val="auto"/>
          <w:szCs w:val="24"/>
          <w:highlight w:val="black"/>
        </w:rPr>
        <w:t>військової частини</w:t>
      </w:r>
      <w:r w:rsidRPr="00EB2FF5">
        <w:rPr>
          <w:rFonts w:eastAsia="Times New Roman" w:cs="Times New Roman"/>
          <w:noProof/>
          <w:color w:val="auto"/>
          <w:szCs w:val="24"/>
          <w:highlight w:val="black"/>
        </w:rPr>
        <w:t xml:space="preserve"> А4921</w:t>
      </w:r>
      <w:bookmarkStart w:id="0" w:name="_GoBack"/>
      <w:bookmarkEnd w:id="0"/>
      <w:r w:rsidRPr="00E52EBE">
        <w:rPr>
          <w:rFonts w:eastAsia="Times New Roman" w:cs="Times New Roman"/>
          <w:noProof/>
          <w:color w:val="auto"/>
          <w:szCs w:val="24"/>
        </w:rPr>
        <w:t xml:space="preserve"> у сумі 200 000 грн </w:t>
      </w: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>(видатки споживання).</w:t>
      </w:r>
    </w:p>
    <w:p w:rsidR="00263A35" w:rsidRPr="00E52EBE" w:rsidRDefault="00263A35" w:rsidP="00263A35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>1.</w:t>
      </w:r>
      <w:r w:rsidR="00AB79ED" w:rsidRPr="00E52EBE">
        <w:rPr>
          <w:rFonts w:eastAsia="Times New Roman" w:cs="Times New Roman"/>
          <w:noProof/>
          <w:color w:val="auto"/>
          <w:szCs w:val="24"/>
          <w:lang w:eastAsia="ru-RU"/>
        </w:rPr>
        <w:t>4</w:t>
      </w: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>. у частинах третій, четвертій пункту 1 цифру 12 </w:t>
      </w:r>
      <w:r w:rsidR="00AB79ED" w:rsidRPr="00E52EBE">
        <w:rPr>
          <w:rFonts w:eastAsia="Times New Roman" w:cs="Times New Roman"/>
          <w:noProof/>
          <w:color w:val="auto"/>
          <w:szCs w:val="24"/>
          <w:lang w:eastAsia="ru-RU"/>
        </w:rPr>
        <w:t>059</w:t>
      </w: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AA12CF" w:rsidRPr="00E52EBE">
        <w:rPr>
          <w:rFonts w:eastAsia="Times New Roman" w:cs="Times New Roman"/>
          <w:noProof/>
          <w:color w:val="auto"/>
          <w:szCs w:val="24"/>
          <w:lang w:eastAsia="ru-RU"/>
        </w:rPr>
        <w:t>4</w:t>
      </w: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>00 грн, замінити відповідно цифрою 1</w:t>
      </w:r>
      <w:r w:rsidR="00AB79ED" w:rsidRPr="00E52EBE">
        <w:rPr>
          <w:rFonts w:eastAsia="Times New Roman" w:cs="Times New Roman"/>
          <w:noProof/>
          <w:color w:val="auto"/>
          <w:szCs w:val="24"/>
          <w:lang w:eastAsia="ru-RU"/>
        </w:rPr>
        <w:t>0</w:t>
      </w: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AB79ED" w:rsidRPr="00E52EBE">
        <w:rPr>
          <w:rFonts w:eastAsia="Times New Roman" w:cs="Times New Roman"/>
          <w:noProof/>
          <w:color w:val="auto"/>
          <w:szCs w:val="24"/>
          <w:lang w:eastAsia="ru-RU"/>
        </w:rPr>
        <w:t>60</w:t>
      </w:r>
      <w:r w:rsidR="00AA12CF" w:rsidRPr="00E52EBE">
        <w:rPr>
          <w:rFonts w:eastAsia="Times New Roman" w:cs="Times New Roman"/>
          <w:noProof/>
          <w:color w:val="auto"/>
          <w:szCs w:val="24"/>
          <w:lang w:eastAsia="ru-RU"/>
        </w:rPr>
        <w:t>9</w:t>
      </w:r>
      <w:r w:rsidRPr="00E52EBE">
        <w:rPr>
          <w:rFonts w:eastAsia="Times New Roman" w:cs="Times New Roman"/>
          <w:noProof/>
          <w:color w:val="auto"/>
          <w:szCs w:val="24"/>
          <w:lang w:eastAsia="ru-RU"/>
        </w:rPr>
        <w:t xml:space="preserve"> 400 грн.</w:t>
      </w:r>
    </w:p>
    <w:p w:rsidR="00263A35" w:rsidRPr="00E52EBE" w:rsidRDefault="00263A35" w:rsidP="00263A35">
      <w:pPr>
        <w:spacing w:line="240" w:lineRule="auto"/>
        <w:ind w:right="2" w:firstLine="567"/>
        <w:contextualSpacing/>
        <w:rPr>
          <w:noProof/>
          <w:color w:val="auto"/>
        </w:rPr>
      </w:pPr>
      <w:r w:rsidRPr="00E52EBE">
        <w:rPr>
          <w:noProof/>
          <w:color w:val="auto"/>
        </w:rPr>
        <w:t>1.</w:t>
      </w:r>
      <w:r w:rsidR="00AB79ED" w:rsidRPr="00E52EBE">
        <w:rPr>
          <w:noProof/>
          <w:color w:val="auto"/>
        </w:rPr>
        <w:t>5</w:t>
      </w:r>
      <w:r w:rsidRPr="00E52EBE">
        <w:rPr>
          <w:noProof/>
          <w:color w:val="auto"/>
        </w:rPr>
        <w:t xml:space="preserve">. внести відповідні зміни до додатків 1,3 (додаються). </w:t>
      </w:r>
    </w:p>
    <w:p w:rsidR="00263A35" w:rsidRPr="00E52EBE" w:rsidRDefault="00263A35" w:rsidP="00263A35">
      <w:pPr>
        <w:spacing w:line="240" w:lineRule="auto"/>
        <w:ind w:right="2" w:firstLine="567"/>
        <w:contextualSpacing/>
        <w:rPr>
          <w:bCs/>
          <w:noProof/>
          <w:color w:val="auto"/>
        </w:rPr>
      </w:pPr>
      <w:r w:rsidRPr="00E52EBE">
        <w:rPr>
          <w:noProof/>
          <w:color w:val="auto"/>
        </w:rPr>
        <w:t>1.</w:t>
      </w:r>
      <w:r w:rsidR="00AB79ED" w:rsidRPr="00E52EBE">
        <w:rPr>
          <w:noProof/>
          <w:color w:val="auto"/>
        </w:rPr>
        <w:t>6</w:t>
      </w:r>
      <w:r w:rsidRPr="00E52EBE">
        <w:rPr>
          <w:noProof/>
          <w:color w:val="auto"/>
        </w:rPr>
        <w:t>. викласти додатки 2, 4, 5, 6 у новій редакції (додаються)</w:t>
      </w:r>
      <w:r w:rsidRPr="00E52EBE">
        <w:rPr>
          <w:bCs/>
          <w:noProof/>
          <w:color w:val="auto"/>
        </w:rPr>
        <w:t>.</w:t>
      </w:r>
    </w:p>
    <w:p w:rsidR="000F5269" w:rsidRPr="002B3BF9" w:rsidRDefault="009A47B2" w:rsidP="00E104A2">
      <w:pPr>
        <w:pStyle w:val="10"/>
        <w:rPr>
          <w:color w:val="auto"/>
        </w:rPr>
      </w:pPr>
      <w:r w:rsidRPr="00E52EBE">
        <w:rPr>
          <w:color w:val="auto"/>
        </w:rPr>
        <w:t>2</w:t>
      </w:r>
      <w:r w:rsidR="00943F0B" w:rsidRPr="00E52EBE">
        <w:rPr>
          <w:color w:val="auto"/>
        </w:rPr>
        <w:t xml:space="preserve">. Контроль за виконанням даного рішення покласти на постійну комісію селищної                                                                              ради </w:t>
      </w:r>
      <w:r w:rsidR="00AA639E" w:rsidRPr="00E52EBE">
        <w:rPr>
          <w:color w:val="auto"/>
        </w:rPr>
        <w:t>з питань фінансів, бюджету, планування соціально-економічного розвитку, регуляторної політики, інвестицій та міжнародного співробітництва</w:t>
      </w:r>
      <w:r w:rsidR="00943F0B" w:rsidRPr="00E52EBE">
        <w:rPr>
          <w:color w:val="auto"/>
        </w:rPr>
        <w:t>.</w:t>
      </w: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662DFE" w:rsidRPr="002B3BF9" w:rsidRDefault="00662DFE" w:rsidP="00E104A2">
      <w:pPr>
        <w:pStyle w:val="10"/>
        <w:rPr>
          <w:b/>
          <w:color w:val="auto"/>
        </w:rPr>
      </w:pPr>
    </w:p>
    <w:p w:rsidR="006F175B" w:rsidRDefault="000F5269" w:rsidP="00F6176E">
      <w:pPr>
        <w:pStyle w:val="10"/>
        <w:ind w:firstLine="0"/>
        <w:rPr>
          <w:b/>
          <w:color w:val="auto"/>
        </w:rPr>
      </w:pPr>
      <w:r w:rsidRPr="002B3BF9">
        <w:rPr>
          <w:b/>
          <w:color w:val="auto"/>
        </w:rPr>
        <w:t>Пет</w:t>
      </w:r>
      <w:r w:rsidR="006B56F7" w:rsidRPr="002B3BF9">
        <w:rPr>
          <w:b/>
          <w:color w:val="auto"/>
        </w:rPr>
        <w:t>рівський селищний голова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9A090A" w:rsidRPr="002B3BF9">
        <w:rPr>
          <w:b/>
          <w:color w:val="auto"/>
        </w:rPr>
        <w:t xml:space="preserve">       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  <w:t>Світлана ТИЛИК</w:t>
      </w:r>
    </w:p>
    <w:sectPr w:rsidR="006F175B" w:rsidSect="00F6176E">
      <w:headerReference w:type="default" r:id="rId11"/>
      <w:pgSz w:w="11909" w:h="16834" w:code="9"/>
      <w:pgMar w:top="426" w:right="567" w:bottom="851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3A0" w:rsidRDefault="008253A0" w:rsidP="00A664AC">
      <w:pPr>
        <w:spacing w:line="240" w:lineRule="auto"/>
      </w:pPr>
      <w:r>
        <w:separator/>
      </w:r>
    </w:p>
  </w:endnote>
  <w:endnote w:type="continuationSeparator" w:id="0">
    <w:p w:rsidR="008253A0" w:rsidRDefault="008253A0" w:rsidP="00A66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3A0" w:rsidRDefault="008253A0" w:rsidP="00A664AC">
      <w:pPr>
        <w:spacing w:line="240" w:lineRule="auto"/>
      </w:pPr>
      <w:r>
        <w:separator/>
      </w:r>
    </w:p>
  </w:footnote>
  <w:footnote w:type="continuationSeparator" w:id="0">
    <w:p w:rsidR="008253A0" w:rsidRDefault="008253A0" w:rsidP="00A664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799738"/>
      <w:docPartObj>
        <w:docPartGallery w:val="Page Numbers (Top of Page)"/>
        <w:docPartUnique/>
      </w:docPartObj>
    </w:sdtPr>
    <w:sdtEndPr/>
    <w:sdtContent>
      <w:p w:rsidR="00F6176E" w:rsidRDefault="00F6176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FF5" w:rsidRPr="00EB2FF5">
          <w:rPr>
            <w:noProof/>
            <w:lang w:val="ru-RU"/>
          </w:rPr>
          <w:t>2</w:t>
        </w:r>
        <w:r>
          <w:fldChar w:fldCharType="end"/>
        </w:r>
      </w:p>
    </w:sdtContent>
  </w:sdt>
  <w:p w:rsidR="00F6176E" w:rsidRDefault="00F6176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3F1"/>
    <w:multiLevelType w:val="hybridMultilevel"/>
    <w:tmpl w:val="CCF447D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893"/>
    <w:multiLevelType w:val="hybridMultilevel"/>
    <w:tmpl w:val="99D63142"/>
    <w:lvl w:ilvl="0" w:tplc="C48A661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1E9C02CF"/>
    <w:multiLevelType w:val="hybridMultilevel"/>
    <w:tmpl w:val="958809F6"/>
    <w:lvl w:ilvl="0" w:tplc="0548193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3">
    <w:nsid w:val="3CD73912"/>
    <w:multiLevelType w:val="hybridMultilevel"/>
    <w:tmpl w:val="19005996"/>
    <w:lvl w:ilvl="0" w:tplc="2B82970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513C52"/>
    <w:multiLevelType w:val="hybridMultilevel"/>
    <w:tmpl w:val="167E688A"/>
    <w:lvl w:ilvl="0" w:tplc="5EA2EE50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8EA011B"/>
    <w:multiLevelType w:val="hybridMultilevel"/>
    <w:tmpl w:val="14F8B7CC"/>
    <w:lvl w:ilvl="0" w:tplc="9236AE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0B"/>
    <w:rsid w:val="000012FE"/>
    <w:rsid w:val="0000256F"/>
    <w:rsid w:val="000043DC"/>
    <w:rsid w:val="0000460F"/>
    <w:rsid w:val="0002222D"/>
    <w:rsid w:val="00024121"/>
    <w:rsid w:val="000262C7"/>
    <w:rsid w:val="00031929"/>
    <w:rsid w:val="000329C6"/>
    <w:rsid w:val="00035647"/>
    <w:rsid w:val="00035A26"/>
    <w:rsid w:val="000449DC"/>
    <w:rsid w:val="00057046"/>
    <w:rsid w:val="00062D0D"/>
    <w:rsid w:val="00064727"/>
    <w:rsid w:val="00064D65"/>
    <w:rsid w:val="00065AF0"/>
    <w:rsid w:val="00066D1C"/>
    <w:rsid w:val="00083338"/>
    <w:rsid w:val="0009013C"/>
    <w:rsid w:val="00092DED"/>
    <w:rsid w:val="000979B0"/>
    <w:rsid w:val="000A01A7"/>
    <w:rsid w:val="000A15C1"/>
    <w:rsid w:val="000A1856"/>
    <w:rsid w:val="000A1D50"/>
    <w:rsid w:val="000A267C"/>
    <w:rsid w:val="000A28E9"/>
    <w:rsid w:val="000A56C9"/>
    <w:rsid w:val="000A65F9"/>
    <w:rsid w:val="000C2B59"/>
    <w:rsid w:val="000C2E6E"/>
    <w:rsid w:val="000C35B5"/>
    <w:rsid w:val="000C469F"/>
    <w:rsid w:val="000C72EB"/>
    <w:rsid w:val="000D0425"/>
    <w:rsid w:val="000D464C"/>
    <w:rsid w:val="000D5438"/>
    <w:rsid w:val="000D54D9"/>
    <w:rsid w:val="000D5D8A"/>
    <w:rsid w:val="000E12C8"/>
    <w:rsid w:val="000E1347"/>
    <w:rsid w:val="000E3F57"/>
    <w:rsid w:val="000E4560"/>
    <w:rsid w:val="000F26D9"/>
    <w:rsid w:val="000F5269"/>
    <w:rsid w:val="000F5369"/>
    <w:rsid w:val="00104325"/>
    <w:rsid w:val="001152E5"/>
    <w:rsid w:val="00116FA6"/>
    <w:rsid w:val="00117D16"/>
    <w:rsid w:val="00117EA2"/>
    <w:rsid w:val="00120E85"/>
    <w:rsid w:val="00126AF9"/>
    <w:rsid w:val="001322F9"/>
    <w:rsid w:val="00132C84"/>
    <w:rsid w:val="0013762E"/>
    <w:rsid w:val="00140FB6"/>
    <w:rsid w:val="001414C6"/>
    <w:rsid w:val="00141557"/>
    <w:rsid w:val="00142519"/>
    <w:rsid w:val="001442AF"/>
    <w:rsid w:val="00144503"/>
    <w:rsid w:val="001458F7"/>
    <w:rsid w:val="00145C22"/>
    <w:rsid w:val="00145EFB"/>
    <w:rsid w:val="001537A2"/>
    <w:rsid w:val="001555F3"/>
    <w:rsid w:val="0015660F"/>
    <w:rsid w:val="00161075"/>
    <w:rsid w:val="00165669"/>
    <w:rsid w:val="001664AA"/>
    <w:rsid w:val="00166E9D"/>
    <w:rsid w:val="00167A73"/>
    <w:rsid w:val="0017288C"/>
    <w:rsid w:val="00172891"/>
    <w:rsid w:val="00173BBF"/>
    <w:rsid w:val="00180B38"/>
    <w:rsid w:val="00180FF9"/>
    <w:rsid w:val="0018113E"/>
    <w:rsid w:val="0018305C"/>
    <w:rsid w:val="001952ED"/>
    <w:rsid w:val="001979D6"/>
    <w:rsid w:val="001A0B49"/>
    <w:rsid w:val="001A225F"/>
    <w:rsid w:val="001A30EC"/>
    <w:rsid w:val="001A3354"/>
    <w:rsid w:val="001B06F5"/>
    <w:rsid w:val="001B117C"/>
    <w:rsid w:val="001B13A6"/>
    <w:rsid w:val="001B22D6"/>
    <w:rsid w:val="001B2906"/>
    <w:rsid w:val="001B4B3F"/>
    <w:rsid w:val="001C0FAB"/>
    <w:rsid w:val="001C109F"/>
    <w:rsid w:val="001C4BFF"/>
    <w:rsid w:val="001C69EF"/>
    <w:rsid w:val="001D210F"/>
    <w:rsid w:val="001D258A"/>
    <w:rsid w:val="001D411C"/>
    <w:rsid w:val="001D5284"/>
    <w:rsid w:val="001D5F23"/>
    <w:rsid w:val="001D68ED"/>
    <w:rsid w:val="001D6CD5"/>
    <w:rsid w:val="001E3DFC"/>
    <w:rsid w:val="001F2ABB"/>
    <w:rsid w:val="00200EFB"/>
    <w:rsid w:val="00201152"/>
    <w:rsid w:val="002015FA"/>
    <w:rsid w:val="002041A9"/>
    <w:rsid w:val="00206AE6"/>
    <w:rsid w:val="00210E3C"/>
    <w:rsid w:val="002169E5"/>
    <w:rsid w:val="00217F0E"/>
    <w:rsid w:val="00222526"/>
    <w:rsid w:val="00225429"/>
    <w:rsid w:val="00230224"/>
    <w:rsid w:val="0023308E"/>
    <w:rsid w:val="0023522C"/>
    <w:rsid w:val="00236BB4"/>
    <w:rsid w:val="00241D33"/>
    <w:rsid w:val="00243E54"/>
    <w:rsid w:val="00245A6A"/>
    <w:rsid w:val="00245B87"/>
    <w:rsid w:val="00250D6D"/>
    <w:rsid w:val="00252F8F"/>
    <w:rsid w:val="002538A7"/>
    <w:rsid w:val="00255E2B"/>
    <w:rsid w:val="002566CB"/>
    <w:rsid w:val="002568B1"/>
    <w:rsid w:val="00256D0D"/>
    <w:rsid w:val="00261BF1"/>
    <w:rsid w:val="0026211C"/>
    <w:rsid w:val="00263A35"/>
    <w:rsid w:val="002645C0"/>
    <w:rsid w:val="002665FC"/>
    <w:rsid w:val="00266767"/>
    <w:rsid w:val="002718E6"/>
    <w:rsid w:val="0027429A"/>
    <w:rsid w:val="00281176"/>
    <w:rsid w:val="002827A7"/>
    <w:rsid w:val="00283CE2"/>
    <w:rsid w:val="00287507"/>
    <w:rsid w:val="00287837"/>
    <w:rsid w:val="00291B63"/>
    <w:rsid w:val="002945D9"/>
    <w:rsid w:val="00295E5D"/>
    <w:rsid w:val="002A119B"/>
    <w:rsid w:val="002A6369"/>
    <w:rsid w:val="002B14BC"/>
    <w:rsid w:val="002B16A5"/>
    <w:rsid w:val="002B299D"/>
    <w:rsid w:val="002B3BF9"/>
    <w:rsid w:val="002B4F08"/>
    <w:rsid w:val="002B54FD"/>
    <w:rsid w:val="002C0577"/>
    <w:rsid w:val="002C1298"/>
    <w:rsid w:val="002C1DA0"/>
    <w:rsid w:val="002C37F4"/>
    <w:rsid w:val="002C71B1"/>
    <w:rsid w:val="002D2B8A"/>
    <w:rsid w:val="002E22D4"/>
    <w:rsid w:val="002E3848"/>
    <w:rsid w:val="002E6ED0"/>
    <w:rsid w:val="002E73EC"/>
    <w:rsid w:val="002F039E"/>
    <w:rsid w:val="002F0B48"/>
    <w:rsid w:val="002F3694"/>
    <w:rsid w:val="002F3E5E"/>
    <w:rsid w:val="002F4DD5"/>
    <w:rsid w:val="002F5593"/>
    <w:rsid w:val="002F7984"/>
    <w:rsid w:val="00300207"/>
    <w:rsid w:val="00301038"/>
    <w:rsid w:val="0030214D"/>
    <w:rsid w:val="0030224D"/>
    <w:rsid w:val="0030349B"/>
    <w:rsid w:val="00305BB0"/>
    <w:rsid w:val="003060AA"/>
    <w:rsid w:val="00306B91"/>
    <w:rsid w:val="0030795B"/>
    <w:rsid w:val="003124A6"/>
    <w:rsid w:val="0031522C"/>
    <w:rsid w:val="003322DC"/>
    <w:rsid w:val="0033479C"/>
    <w:rsid w:val="00335A18"/>
    <w:rsid w:val="00335CF5"/>
    <w:rsid w:val="00340624"/>
    <w:rsid w:val="00341617"/>
    <w:rsid w:val="00347E8A"/>
    <w:rsid w:val="00350D2C"/>
    <w:rsid w:val="003521DF"/>
    <w:rsid w:val="0035242B"/>
    <w:rsid w:val="00353AC8"/>
    <w:rsid w:val="00353B74"/>
    <w:rsid w:val="003556E4"/>
    <w:rsid w:val="0035631A"/>
    <w:rsid w:val="00363B07"/>
    <w:rsid w:val="00365CDD"/>
    <w:rsid w:val="00366C5D"/>
    <w:rsid w:val="00374786"/>
    <w:rsid w:val="00380BD0"/>
    <w:rsid w:val="00384808"/>
    <w:rsid w:val="00384F26"/>
    <w:rsid w:val="00387C48"/>
    <w:rsid w:val="003933E0"/>
    <w:rsid w:val="00395CEC"/>
    <w:rsid w:val="00397BAA"/>
    <w:rsid w:val="003A133A"/>
    <w:rsid w:val="003A4F93"/>
    <w:rsid w:val="003A535C"/>
    <w:rsid w:val="003A6695"/>
    <w:rsid w:val="003B2347"/>
    <w:rsid w:val="003B2C43"/>
    <w:rsid w:val="003B39A4"/>
    <w:rsid w:val="003B4910"/>
    <w:rsid w:val="003C238F"/>
    <w:rsid w:val="003C31CA"/>
    <w:rsid w:val="003C516C"/>
    <w:rsid w:val="003C5421"/>
    <w:rsid w:val="003D2D72"/>
    <w:rsid w:val="003D36A2"/>
    <w:rsid w:val="003D5358"/>
    <w:rsid w:val="003E073F"/>
    <w:rsid w:val="003E0CDF"/>
    <w:rsid w:val="003E164F"/>
    <w:rsid w:val="003F02D0"/>
    <w:rsid w:val="003F2231"/>
    <w:rsid w:val="003F6A4A"/>
    <w:rsid w:val="00404485"/>
    <w:rsid w:val="0040491F"/>
    <w:rsid w:val="00406023"/>
    <w:rsid w:val="00406A05"/>
    <w:rsid w:val="00407184"/>
    <w:rsid w:val="00411ECE"/>
    <w:rsid w:val="00412CC3"/>
    <w:rsid w:val="004145CE"/>
    <w:rsid w:val="00416494"/>
    <w:rsid w:val="00421579"/>
    <w:rsid w:val="00424D3E"/>
    <w:rsid w:val="0042609A"/>
    <w:rsid w:val="0042774D"/>
    <w:rsid w:val="004304C5"/>
    <w:rsid w:val="00431590"/>
    <w:rsid w:val="0043278B"/>
    <w:rsid w:val="00432837"/>
    <w:rsid w:val="00441E1C"/>
    <w:rsid w:val="00442893"/>
    <w:rsid w:val="00450308"/>
    <w:rsid w:val="00450972"/>
    <w:rsid w:val="00451869"/>
    <w:rsid w:val="0045243C"/>
    <w:rsid w:val="00452BD4"/>
    <w:rsid w:val="00454072"/>
    <w:rsid w:val="004612CA"/>
    <w:rsid w:val="00462FAF"/>
    <w:rsid w:val="004666E3"/>
    <w:rsid w:val="00467870"/>
    <w:rsid w:val="00471FF3"/>
    <w:rsid w:val="00472404"/>
    <w:rsid w:val="00474861"/>
    <w:rsid w:val="0047683B"/>
    <w:rsid w:val="00476B2E"/>
    <w:rsid w:val="00476BC0"/>
    <w:rsid w:val="00477BF8"/>
    <w:rsid w:val="004817C1"/>
    <w:rsid w:val="004838F4"/>
    <w:rsid w:val="00486216"/>
    <w:rsid w:val="004917EB"/>
    <w:rsid w:val="00496390"/>
    <w:rsid w:val="004978C3"/>
    <w:rsid w:val="004A0372"/>
    <w:rsid w:val="004A0500"/>
    <w:rsid w:val="004A0F22"/>
    <w:rsid w:val="004A16B5"/>
    <w:rsid w:val="004A200F"/>
    <w:rsid w:val="004A2F0B"/>
    <w:rsid w:val="004A30AD"/>
    <w:rsid w:val="004A4C0C"/>
    <w:rsid w:val="004A5015"/>
    <w:rsid w:val="004A5984"/>
    <w:rsid w:val="004B4B25"/>
    <w:rsid w:val="004B5A03"/>
    <w:rsid w:val="004B5C73"/>
    <w:rsid w:val="004B5F6C"/>
    <w:rsid w:val="004B7637"/>
    <w:rsid w:val="004C1F18"/>
    <w:rsid w:val="004C529B"/>
    <w:rsid w:val="004C6195"/>
    <w:rsid w:val="004C74EB"/>
    <w:rsid w:val="004D0FA6"/>
    <w:rsid w:val="004D2CB3"/>
    <w:rsid w:val="004D466D"/>
    <w:rsid w:val="004E40C9"/>
    <w:rsid w:val="004F0780"/>
    <w:rsid w:val="004F498B"/>
    <w:rsid w:val="004F55E7"/>
    <w:rsid w:val="005026FB"/>
    <w:rsid w:val="0050384C"/>
    <w:rsid w:val="00503B1F"/>
    <w:rsid w:val="00504F22"/>
    <w:rsid w:val="0050629D"/>
    <w:rsid w:val="00511174"/>
    <w:rsid w:val="0051128C"/>
    <w:rsid w:val="00512D22"/>
    <w:rsid w:val="00513985"/>
    <w:rsid w:val="00514B6D"/>
    <w:rsid w:val="00517064"/>
    <w:rsid w:val="0052264E"/>
    <w:rsid w:val="00530BF1"/>
    <w:rsid w:val="005373D9"/>
    <w:rsid w:val="00540052"/>
    <w:rsid w:val="00540802"/>
    <w:rsid w:val="005409D6"/>
    <w:rsid w:val="00540D46"/>
    <w:rsid w:val="00547893"/>
    <w:rsid w:val="00550616"/>
    <w:rsid w:val="00552165"/>
    <w:rsid w:val="00553021"/>
    <w:rsid w:val="00557B9E"/>
    <w:rsid w:val="00560AFE"/>
    <w:rsid w:val="00561EB5"/>
    <w:rsid w:val="005659CB"/>
    <w:rsid w:val="005676A7"/>
    <w:rsid w:val="005703A1"/>
    <w:rsid w:val="00574807"/>
    <w:rsid w:val="00576D38"/>
    <w:rsid w:val="005776ED"/>
    <w:rsid w:val="0058363A"/>
    <w:rsid w:val="005836FF"/>
    <w:rsid w:val="0059155E"/>
    <w:rsid w:val="00593AA3"/>
    <w:rsid w:val="0059473E"/>
    <w:rsid w:val="00595ED8"/>
    <w:rsid w:val="0059733F"/>
    <w:rsid w:val="005973C3"/>
    <w:rsid w:val="005A146F"/>
    <w:rsid w:val="005A2D7F"/>
    <w:rsid w:val="005A7195"/>
    <w:rsid w:val="005B1F3E"/>
    <w:rsid w:val="005B7240"/>
    <w:rsid w:val="005B78F0"/>
    <w:rsid w:val="005C33B0"/>
    <w:rsid w:val="005D0B33"/>
    <w:rsid w:val="005D391E"/>
    <w:rsid w:val="005D46A0"/>
    <w:rsid w:val="005D48D7"/>
    <w:rsid w:val="005D5DB6"/>
    <w:rsid w:val="005D7498"/>
    <w:rsid w:val="005D7EBF"/>
    <w:rsid w:val="005E35C4"/>
    <w:rsid w:val="005E4EBA"/>
    <w:rsid w:val="005E5060"/>
    <w:rsid w:val="005F4A4A"/>
    <w:rsid w:val="005F5282"/>
    <w:rsid w:val="005F611D"/>
    <w:rsid w:val="005F769F"/>
    <w:rsid w:val="006029E6"/>
    <w:rsid w:val="00604383"/>
    <w:rsid w:val="00604925"/>
    <w:rsid w:val="00606880"/>
    <w:rsid w:val="006079FF"/>
    <w:rsid w:val="006103AF"/>
    <w:rsid w:val="00610671"/>
    <w:rsid w:val="00613E91"/>
    <w:rsid w:val="00615B19"/>
    <w:rsid w:val="00621054"/>
    <w:rsid w:val="00621576"/>
    <w:rsid w:val="00621AD8"/>
    <w:rsid w:val="00621BEE"/>
    <w:rsid w:val="00624635"/>
    <w:rsid w:val="00624CAD"/>
    <w:rsid w:val="0063344A"/>
    <w:rsid w:val="006343AD"/>
    <w:rsid w:val="00641671"/>
    <w:rsid w:val="006422C7"/>
    <w:rsid w:val="00643B1D"/>
    <w:rsid w:val="006445C9"/>
    <w:rsid w:val="00654CE4"/>
    <w:rsid w:val="00656818"/>
    <w:rsid w:val="00660213"/>
    <w:rsid w:val="006615D6"/>
    <w:rsid w:val="00662DFE"/>
    <w:rsid w:val="00664351"/>
    <w:rsid w:val="0066623E"/>
    <w:rsid w:val="00666906"/>
    <w:rsid w:val="00670742"/>
    <w:rsid w:val="00677DF7"/>
    <w:rsid w:val="00677F65"/>
    <w:rsid w:val="00680445"/>
    <w:rsid w:val="0068052D"/>
    <w:rsid w:val="006818B0"/>
    <w:rsid w:val="0068256A"/>
    <w:rsid w:val="00682FE4"/>
    <w:rsid w:val="00695135"/>
    <w:rsid w:val="00696997"/>
    <w:rsid w:val="006A149E"/>
    <w:rsid w:val="006A1D37"/>
    <w:rsid w:val="006A3154"/>
    <w:rsid w:val="006A3FC5"/>
    <w:rsid w:val="006A5234"/>
    <w:rsid w:val="006A60C2"/>
    <w:rsid w:val="006A62F6"/>
    <w:rsid w:val="006B4528"/>
    <w:rsid w:val="006B56F7"/>
    <w:rsid w:val="006B68E8"/>
    <w:rsid w:val="006B75AE"/>
    <w:rsid w:val="006C0C1F"/>
    <w:rsid w:val="006C1FA9"/>
    <w:rsid w:val="006C3950"/>
    <w:rsid w:val="006C39D0"/>
    <w:rsid w:val="006C3E84"/>
    <w:rsid w:val="006D2259"/>
    <w:rsid w:val="006D6690"/>
    <w:rsid w:val="006D6DDE"/>
    <w:rsid w:val="006D6FD3"/>
    <w:rsid w:val="006E1D15"/>
    <w:rsid w:val="006E6090"/>
    <w:rsid w:val="006F05D8"/>
    <w:rsid w:val="006F175B"/>
    <w:rsid w:val="006F6472"/>
    <w:rsid w:val="006F6645"/>
    <w:rsid w:val="0070213C"/>
    <w:rsid w:val="00703364"/>
    <w:rsid w:val="00704CB2"/>
    <w:rsid w:val="00705D77"/>
    <w:rsid w:val="00712085"/>
    <w:rsid w:val="00720A27"/>
    <w:rsid w:val="007211AC"/>
    <w:rsid w:val="00722E7A"/>
    <w:rsid w:val="007239DE"/>
    <w:rsid w:val="00730B68"/>
    <w:rsid w:val="00731B32"/>
    <w:rsid w:val="00734615"/>
    <w:rsid w:val="00735916"/>
    <w:rsid w:val="00736903"/>
    <w:rsid w:val="00736D8D"/>
    <w:rsid w:val="00740C9A"/>
    <w:rsid w:val="00746252"/>
    <w:rsid w:val="00747B41"/>
    <w:rsid w:val="007512A1"/>
    <w:rsid w:val="0075293E"/>
    <w:rsid w:val="007534A5"/>
    <w:rsid w:val="00754112"/>
    <w:rsid w:val="00760418"/>
    <w:rsid w:val="00762EED"/>
    <w:rsid w:val="0076386F"/>
    <w:rsid w:val="00764A3C"/>
    <w:rsid w:val="00765EE7"/>
    <w:rsid w:val="007675C3"/>
    <w:rsid w:val="00767A3C"/>
    <w:rsid w:val="00772033"/>
    <w:rsid w:val="00773618"/>
    <w:rsid w:val="00776848"/>
    <w:rsid w:val="00780FD5"/>
    <w:rsid w:val="00784D0D"/>
    <w:rsid w:val="00786545"/>
    <w:rsid w:val="00791EA5"/>
    <w:rsid w:val="00792E20"/>
    <w:rsid w:val="007A0471"/>
    <w:rsid w:val="007A0495"/>
    <w:rsid w:val="007A0B35"/>
    <w:rsid w:val="007A3403"/>
    <w:rsid w:val="007A5C0C"/>
    <w:rsid w:val="007B1153"/>
    <w:rsid w:val="007B5D18"/>
    <w:rsid w:val="007C1858"/>
    <w:rsid w:val="007D00BA"/>
    <w:rsid w:val="007D4DBE"/>
    <w:rsid w:val="007D52DD"/>
    <w:rsid w:val="007D5468"/>
    <w:rsid w:val="007D5559"/>
    <w:rsid w:val="007E0AB2"/>
    <w:rsid w:val="007E148A"/>
    <w:rsid w:val="007E18A4"/>
    <w:rsid w:val="007E2D51"/>
    <w:rsid w:val="007E3939"/>
    <w:rsid w:val="007E5B27"/>
    <w:rsid w:val="007F04BC"/>
    <w:rsid w:val="007F456E"/>
    <w:rsid w:val="007F6A5F"/>
    <w:rsid w:val="00801B73"/>
    <w:rsid w:val="00805C6B"/>
    <w:rsid w:val="008062EE"/>
    <w:rsid w:val="0081308F"/>
    <w:rsid w:val="008158B5"/>
    <w:rsid w:val="0082138B"/>
    <w:rsid w:val="00823364"/>
    <w:rsid w:val="008253A0"/>
    <w:rsid w:val="00827D04"/>
    <w:rsid w:val="00831494"/>
    <w:rsid w:val="00831C23"/>
    <w:rsid w:val="00831E59"/>
    <w:rsid w:val="00834BB0"/>
    <w:rsid w:val="008350B5"/>
    <w:rsid w:val="00835B16"/>
    <w:rsid w:val="00836734"/>
    <w:rsid w:val="008407DB"/>
    <w:rsid w:val="0084104E"/>
    <w:rsid w:val="00841487"/>
    <w:rsid w:val="008441DF"/>
    <w:rsid w:val="00850527"/>
    <w:rsid w:val="008510D7"/>
    <w:rsid w:val="00857CA9"/>
    <w:rsid w:val="00857F63"/>
    <w:rsid w:val="00861F23"/>
    <w:rsid w:val="00862728"/>
    <w:rsid w:val="00865AD6"/>
    <w:rsid w:val="00866F57"/>
    <w:rsid w:val="00867368"/>
    <w:rsid w:val="008705D1"/>
    <w:rsid w:val="0087531C"/>
    <w:rsid w:val="00877CC7"/>
    <w:rsid w:val="00882985"/>
    <w:rsid w:val="00882F4A"/>
    <w:rsid w:val="00884EB8"/>
    <w:rsid w:val="008864CA"/>
    <w:rsid w:val="00891066"/>
    <w:rsid w:val="008940BB"/>
    <w:rsid w:val="00895502"/>
    <w:rsid w:val="008A4FD7"/>
    <w:rsid w:val="008A56F6"/>
    <w:rsid w:val="008A5956"/>
    <w:rsid w:val="008A7785"/>
    <w:rsid w:val="008A793F"/>
    <w:rsid w:val="008B1724"/>
    <w:rsid w:val="008B18FF"/>
    <w:rsid w:val="008B1C4A"/>
    <w:rsid w:val="008B228C"/>
    <w:rsid w:val="008B572B"/>
    <w:rsid w:val="008B5B5F"/>
    <w:rsid w:val="008C2BD2"/>
    <w:rsid w:val="008C376B"/>
    <w:rsid w:val="008C4067"/>
    <w:rsid w:val="008C42E1"/>
    <w:rsid w:val="008D3336"/>
    <w:rsid w:val="008D4740"/>
    <w:rsid w:val="008D5652"/>
    <w:rsid w:val="008D6BCB"/>
    <w:rsid w:val="008D7467"/>
    <w:rsid w:val="008D7B3C"/>
    <w:rsid w:val="008E1B50"/>
    <w:rsid w:val="008E4BF3"/>
    <w:rsid w:val="008F13DC"/>
    <w:rsid w:val="008F3344"/>
    <w:rsid w:val="008F4C87"/>
    <w:rsid w:val="008F6111"/>
    <w:rsid w:val="0091416B"/>
    <w:rsid w:val="00916988"/>
    <w:rsid w:val="00916CE0"/>
    <w:rsid w:val="009222AA"/>
    <w:rsid w:val="00924D1C"/>
    <w:rsid w:val="009350D4"/>
    <w:rsid w:val="00937CC4"/>
    <w:rsid w:val="00941B2E"/>
    <w:rsid w:val="009424A1"/>
    <w:rsid w:val="009425C4"/>
    <w:rsid w:val="00943F0B"/>
    <w:rsid w:val="009443FE"/>
    <w:rsid w:val="009449F0"/>
    <w:rsid w:val="00947454"/>
    <w:rsid w:val="00947D4C"/>
    <w:rsid w:val="009508B1"/>
    <w:rsid w:val="0095193B"/>
    <w:rsid w:val="00951AA5"/>
    <w:rsid w:val="00953F81"/>
    <w:rsid w:val="0097311C"/>
    <w:rsid w:val="00975288"/>
    <w:rsid w:val="009769BC"/>
    <w:rsid w:val="009770D7"/>
    <w:rsid w:val="009779AA"/>
    <w:rsid w:val="0098367F"/>
    <w:rsid w:val="00983F08"/>
    <w:rsid w:val="0098453F"/>
    <w:rsid w:val="00991FEA"/>
    <w:rsid w:val="0099244F"/>
    <w:rsid w:val="00992A4F"/>
    <w:rsid w:val="009933FC"/>
    <w:rsid w:val="00995B3E"/>
    <w:rsid w:val="00996A8A"/>
    <w:rsid w:val="00997275"/>
    <w:rsid w:val="0099782A"/>
    <w:rsid w:val="009A090A"/>
    <w:rsid w:val="009A36EF"/>
    <w:rsid w:val="009A47B2"/>
    <w:rsid w:val="009A48D8"/>
    <w:rsid w:val="009B20DA"/>
    <w:rsid w:val="009B3537"/>
    <w:rsid w:val="009B4508"/>
    <w:rsid w:val="009B5938"/>
    <w:rsid w:val="009B6696"/>
    <w:rsid w:val="009C5295"/>
    <w:rsid w:val="009D7938"/>
    <w:rsid w:val="009E002F"/>
    <w:rsid w:val="009E4FAD"/>
    <w:rsid w:val="009F20CE"/>
    <w:rsid w:val="009F5F60"/>
    <w:rsid w:val="009F680F"/>
    <w:rsid w:val="009F6FF1"/>
    <w:rsid w:val="00A03084"/>
    <w:rsid w:val="00A06AFB"/>
    <w:rsid w:val="00A07C4F"/>
    <w:rsid w:val="00A157BE"/>
    <w:rsid w:val="00A22141"/>
    <w:rsid w:val="00A278B0"/>
    <w:rsid w:val="00A30280"/>
    <w:rsid w:val="00A36508"/>
    <w:rsid w:val="00A40B9E"/>
    <w:rsid w:val="00A4306B"/>
    <w:rsid w:val="00A446C4"/>
    <w:rsid w:val="00A51A38"/>
    <w:rsid w:val="00A52171"/>
    <w:rsid w:val="00A601E6"/>
    <w:rsid w:val="00A61491"/>
    <w:rsid w:val="00A61F12"/>
    <w:rsid w:val="00A664AC"/>
    <w:rsid w:val="00A70D44"/>
    <w:rsid w:val="00A72B09"/>
    <w:rsid w:val="00A81AE5"/>
    <w:rsid w:val="00A82013"/>
    <w:rsid w:val="00A86DA0"/>
    <w:rsid w:val="00A90760"/>
    <w:rsid w:val="00A91A0A"/>
    <w:rsid w:val="00A963E5"/>
    <w:rsid w:val="00A97AE9"/>
    <w:rsid w:val="00AA0DE2"/>
    <w:rsid w:val="00AA0F2D"/>
    <w:rsid w:val="00AA12CF"/>
    <w:rsid w:val="00AA262F"/>
    <w:rsid w:val="00AA327D"/>
    <w:rsid w:val="00AA33EE"/>
    <w:rsid w:val="00AA44EE"/>
    <w:rsid w:val="00AA639E"/>
    <w:rsid w:val="00AA788B"/>
    <w:rsid w:val="00AB01D2"/>
    <w:rsid w:val="00AB0B46"/>
    <w:rsid w:val="00AB0ED0"/>
    <w:rsid w:val="00AB0EDB"/>
    <w:rsid w:val="00AB495A"/>
    <w:rsid w:val="00AB79ED"/>
    <w:rsid w:val="00AC0677"/>
    <w:rsid w:val="00AC29B1"/>
    <w:rsid w:val="00AC33F2"/>
    <w:rsid w:val="00AC787E"/>
    <w:rsid w:val="00AD2DC4"/>
    <w:rsid w:val="00AD4D37"/>
    <w:rsid w:val="00AD5533"/>
    <w:rsid w:val="00AD5AB9"/>
    <w:rsid w:val="00AE2940"/>
    <w:rsid w:val="00AE4B84"/>
    <w:rsid w:val="00AE7A2D"/>
    <w:rsid w:val="00AE7F89"/>
    <w:rsid w:val="00AE7F91"/>
    <w:rsid w:val="00AF2627"/>
    <w:rsid w:val="00AF69F3"/>
    <w:rsid w:val="00B03052"/>
    <w:rsid w:val="00B04F54"/>
    <w:rsid w:val="00B07B3A"/>
    <w:rsid w:val="00B07BE3"/>
    <w:rsid w:val="00B07FA1"/>
    <w:rsid w:val="00B10368"/>
    <w:rsid w:val="00B10B73"/>
    <w:rsid w:val="00B119FA"/>
    <w:rsid w:val="00B11DE1"/>
    <w:rsid w:val="00B132B0"/>
    <w:rsid w:val="00B14ED9"/>
    <w:rsid w:val="00B247C4"/>
    <w:rsid w:val="00B2591A"/>
    <w:rsid w:val="00B278FB"/>
    <w:rsid w:val="00B348A7"/>
    <w:rsid w:val="00B349C2"/>
    <w:rsid w:val="00B375A2"/>
    <w:rsid w:val="00B37F6E"/>
    <w:rsid w:val="00B413B0"/>
    <w:rsid w:val="00B4542C"/>
    <w:rsid w:val="00B47D6D"/>
    <w:rsid w:val="00B52113"/>
    <w:rsid w:val="00B5522D"/>
    <w:rsid w:val="00B568F0"/>
    <w:rsid w:val="00B579AC"/>
    <w:rsid w:val="00B6247A"/>
    <w:rsid w:val="00B6370F"/>
    <w:rsid w:val="00B664E4"/>
    <w:rsid w:val="00B66C9A"/>
    <w:rsid w:val="00B716B7"/>
    <w:rsid w:val="00B741E2"/>
    <w:rsid w:val="00B751DD"/>
    <w:rsid w:val="00B761B5"/>
    <w:rsid w:val="00B805E6"/>
    <w:rsid w:val="00B81F5B"/>
    <w:rsid w:val="00B851DF"/>
    <w:rsid w:val="00B91661"/>
    <w:rsid w:val="00B91A68"/>
    <w:rsid w:val="00BA3160"/>
    <w:rsid w:val="00BA415D"/>
    <w:rsid w:val="00BA4ED7"/>
    <w:rsid w:val="00BA5CB3"/>
    <w:rsid w:val="00BA5D5D"/>
    <w:rsid w:val="00BB0BCB"/>
    <w:rsid w:val="00BB2054"/>
    <w:rsid w:val="00BB63AC"/>
    <w:rsid w:val="00BB656B"/>
    <w:rsid w:val="00BB7748"/>
    <w:rsid w:val="00BC08A4"/>
    <w:rsid w:val="00BC1148"/>
    <w:rsid w:val="00BC19A2"/>
    <w:rsid w:val="00BC1EA2"/>
    <w:rsid w:val="00BC2C18"/>
    <w:rsid w:val="00BD2500"/>
    <w:rsid w:val="00BE39E8"/>
    <w:rsid w:val="00BE416A"/>
    <w:rsid w:val="00BE6B38"/>
    <w:rsid w:val="00BF1E81"/>
    <w:rsid w:val="00BF2037"/>
    <w:rsid w:val="00BF4707"/>
    <w:rsid w:val="00BF577A"/>
    <w:rsid w:val="00BF7557"/>
    <w:rsid w:val="00C0012C"/>
    <w:rsid w:val="00C003BD"/>
    <w:rsid w:val="00C0077A"/>
    <w:rsid w:val="00C00B65"/>
    <w:rsid w:val="00C023E7"/>
    <w:rsid w:val="00C04654"/>
    <w:rsid w:val="00C067A5"/>
    <w:rsid w:val="00C07020"/>
    <w:rsid w:val="00C10155"/>
    <w:rsid w:val="00C13922"/>
    <w:rsid w:val="00C20A26"/>
    <w:rsid w:val="00C224CA"/>
    <w:rsid w:val="00C2367E"/>
    <w:rsid w:val="00C24D2D"/>
    <w:rsid w:val="00C252DF"/>
    <w:rsid w:val="00C27DE4"/>
    <w:rsid w:val="00C33842"/>
    <w:rsid w:val="00C35FE0"/>
    <w:rsid w:val="00C37810"/>
    <w:rsid w:val="00C40FCD"/>
    <w:rsid w:val="00C5090F"/>
    <w:rsid w:val="00C51CC1"/>
    <w:rsid w:val="00C53415"/>
    <w:rsid w:val="00C54BA5"/>
    <w:rsid w:val="00C55860"/>
    <w:rsid w:val="00C56C6C"/>
    <w:rsid w:val="00C56E31"/>
    <w:rsid w:val="00C61ACF"/>
    <w:rsid w:val="00C70B7D"/>
    <w:rsid w:val="00C72447"/>
    <w:rsid w:val="00C75BD2"/>
    <w:rsid w:val="00C7617F"/>
    <w:rsid w:val="00C80F8A"/>
    <w:rsid w:val="00C82A8E"/>
    <w:rsid w:val="00C84834"/>
    <w:rsid w:val="00C8602A"/>
    <w:rsid w:val="00C87723"/>
    <w:rsid w:val="00C912AA"/>
    <w:rsid w:val="00C93C64"/>
    <w:rsid w:val="00C95D90"/>
    <w:rsid w:val="00C9691C"/>
    <w:rsid w:val="00CA0175"/>
    <w:rsid w:val="00CA2C1D"/>
    <w:rsid w:val="00CA4F41"/>
    <w:rsid w:val="00CB46FC"/>
    <w:rsid w:val="00CB5FB3"/>
    <w:rsid w:val="00CC3E6F"/>
    <w:rsid w:val="00CC3EB3"/>
    <w:rsid w:val="00CC4213"/>
    <w:rsid w:val="00CD14AB"/>
    <w:rsid w:val="00CD4C20"/>
    <w:rsid w:val="00CD5B55"/>
    <w:rsid w:val="00CD7439"/>
    <w:rsid w:val="00CD7F1D"/>
    <w:rsid w:val="00CE0213"/>
    <w:rsid w:val="00CE0749"/>
    <w:rsid w:val="00CE1EBC"/>
    <w:rsid w:val="00CE29E0"/>
    <w:rsid w:val="00CE4463"/>
    <w:rsid w:val="00CE7A5E"/>
    <w:rsid w:val="00CE7AD8"/>
    <w:rsid w:val="00CF4CCF"/>
    <w:rsid w:val="00CF4F72"/>
    <w:rsid w:val="00CF5DAA"/>
    <w:rsid w:val="00CF74B0"/>
    <w:rsid w:val="00CF7AFA"/>
    <w:rsid w:val="00D00BFB"/>
    <w:rsid w:val="00D01596"/>
    <w:rsid w:val="00D0316B"/>
    <w:rsid w:val="00D036E8"/>
    <w:rsid w:val="00D041BB"/>
    <w:rsid w:val="00D042C0"/>
    <w:rsid w:val="00D059DE"/>
    <w:rsid w:val="00D0633C"/>
    <w:rsid w:val="00D102ED"/>
    <w:rsid w:val="00D104C3"/>
    <w:rsid w:val="00D12996"/>
    <w:rsid w:val="00D12F5C"/>
    <w:rsid w:val="00D137E4"/>
    <w:rsid w:val="00D150B7"/>
    <w:rsid w:val="00D168A6"/>
    <w:rsid w:val="00D250CB"/>
    <w:rsid w:val="00D25D32"/>
    <w:rsid w:val="00D2781E"/>
    <w:rsid w:val="00D31436"/>
    <w:rsid w:val="00D323B7"/>
    <w:rsid w:val="00D36AB4"/>
    <w:rsid w:val="00D36B46"/>
    <w:rsid w:val="00D40F4E"/>
    <w:rsid w:val="00D410B6"/>
    <w:rsid w:val="00D4197E"/>
    <w:rsid w:val="00D43BAB"/>
    <w:rsid w:val="00D46ED4"/>
    <w:rsid w:val="00D52C00"/>
    <w:rsid w:val="00D52DA0"/>
    <w:rsid w:val="00D541F1"/>
    <w:rsid w:val="00D5652F"/>
    <w:rsid w:val="00D60764"/>
    <w:rsid w:val="00D62F0F"/>
    <w:rsid w:val="00D63ED1"/>
    <w:rsid w:val="00D66C4B"/>
    <w:rsid w:val="00D725F6"/>
    <w:rsid w:val="00D75D6C"/>
    <w:rsid w:val="00D7784D"/>
    <w:rsid w:val="00D80F27"/>
    <w:rsid w:val="00D81B3B"/>
    <w:rsid w:val="00D823D9"/>
    <w:rsid w:val="00D86642"/>
    <w:rsid w:val="00D91C7E"/>
    <w:rsid w:val="00D92A0B"/>
    <w:rsid w:val="00D93682"/>
    <w:rsid w:val="00D951DE"/>
    <w:rsid w:val="00D953F7"/>
    <w:rsid w:val="00D97902"/>
    <w:rsid w:val="00DA0C4A"/>
    <w:rsid w:val="00DA4678"/>
    <w:rsid w:val="00DB55CB"/>
    <w:rsid w:val="00DB5835"/>
    <w:rsid w:val="00DC5B84"/>
    <w:rsid w:val="00DC7538"/>
    <w:rsid w:val="00DD08C4"/>
    <w:rsid w:val="00DD5085"/>
    <w:rsid w:val="00DD5421"/>
    <w:rsid w:val="00DD7BC8"/>
    <w:rsid w:val="00DE1FD1"/>
    <w:rsid w:val="00DE477B"/>
    <w:rsid w:val="00DE48D5"/>
    <w:rsid w:val="00DE6780"/>
    <w:rsid w:val="00DE6C97"/>
    <w:rsid w:val="00DE7871"/>
    <w:rsid w:val="00DF03A1"/>
    <w:rsid w:val="00E013DE"/>
    <w:rsid w:val="00E01CCA"/>
    <w:rsid w:val="00E04061"/>
    <w:rsid w:val="00E04398"/>
    <w:rsid w:val="00E061ED"/>
    <w:rsid w:val="00E10342"/>
    <w:rsid w:val="00E104A2"/>
    <w:rsid w:val="00E10D6E"/>
    <w:rsid w:val="00E12CEA"/>
    <w:rsid w:val="00E1389B"/>
    <w:rsid w:val="00E13AFC"/>
    <w:rsid w:val="00E16B6F"/>
    <w:rsid w:val="00E224E4"/>
    <w:rsid w:val="00E27791"/>
    <w:rsid w:val="00E310C9"/>
    <w:rsid w:val="00E3366E"/>
    <w:rsid w:val="00E37792"/>
    <w:rsid w:val="00E41DA8"/>
    <w:rsid w:val="00E425E0"/>
    <w:rsid w:val="00E432F7"/>
    <w:rsid w:val="00E45B4D"/>
    <w:rsid w:val="00E461D5"/>
    <w:rsid w:val="00E47BB3"/>
    <w:rsid w:val="00E501A3"/>
    <w:rsid w:val="00E5059F"/>
    <w:rsid w:val="00E52EBE"/>
    <w:rsid w:val="00E53369"/>
    <w:rsid w:val="00E53905"/>
    <w:rsid w:val="00E54BD3"/>
    <w:rsid w:val="00E55E0C"/>
    <w:rsid w:val="00E62E6F"/>
    <w:rsid w:val="00E65922"/>
    <w:rsid w:val="00E668BA"/>
    <w:rsid w:val="00E70AC6"/>
    <w:rsid w:val="00E71822"/>
    <w:rsid w:val="00E75DC4"/>
    <w:rsid w:val="00E82463"/>
    <w:rsid w:val="00E83460"/>
    <w:rsid w:val="00E848D5"/>
    <w:rsid w:val="00E84FF6"/>
    <w:rsid w:val="00E865C1"/>
    <w:rsid w:val="00E87A23"/>
    <w:rsid w:val="00E916AB"/>
    <w:rsid w:val="00E93989"/>
    <w:rsid w:val="00E95953"/>
    <w:rsid w:val="00E96A88"/>
    <w:rsid w:val="00EA67B9"/>
    <w:rsid w:val="00EB0DC3"/>
    <w:rsid w:val="00EB15F8"/>
    <w:rsid w:val="00EB2FF5"/>
    <w:rsid w:val="00EC43C3"/>
    <w:rsid w:val="00EC4B96"/>
    <w:rsid w:val="00EC541D"/>
    <w:rsid w:val="00EC59DB"/>
    <w:rsid w:val="00ED1E24"/>
    <w:rsid w:val="00EE0BF3"/>
    <w:rsid w:val="00EE0CCF"/>
    <w:rsid w:val="00EE1896"/>
    <w:rsid w:val="00EE5CEA"/>
    <w:rsid w:val="00EE7283"/>
    <w:rsid w:val="00EE7B68"/>
    <w:rsid w:val="00EF5ADA"/>
    <w:rsid w:val="00EF6375"/>
    <w:rsid w:val="00EF7FE1"/>
    <w:rsid w:val="00F0015A"/>
    <w:rsid w:val="00F02FD5"/>
    <w:rsid w:val="00F04352"/>
    <w:rsid w:val="00F0582D"/>
    <w:rsid w:val="00F06468"/>
    <w:rsid w:val="00F076E3"/>
    <w:rsid w:val="00F1103B"/>
    <w:rsid w:val="00F11D79"/>
    <w:rsid w:val="00F14BF9"/>
    <w:rsid w:val="00F14CA9"/>
    <w:rsid w:val="00F17F93"/>
    <w:rsid w:val="00F2470A"/>
    <w:rsid w:val="00F26AB3"/>
    <w:rsid w:val="00F26B0E"/>
    <w:rsid w:val="00F30582"/>
    <w:rsid w:val="00F30D9C"/>
    <w:rsid w:val="00F31134"/>
    <w:rsid w:val="00F31CDF"/>
    <w:rsid w:val="00F33629"/>
    <w:rsid w:val="00F37546"/>
    <w:rsid w:val="00F37995"/>
    <w:rsid w:val="00F47B5B"/>
    <w:rsid w:val="00F60A23"/>
    <w:rsid w:val="00F60B55"/>
    <w:rsid w:val="00F6176E"/>
    <w:rsid w:val="00F67140"/>
    <w:rsid w:val="00F675D7"/>
    <w:rsid w:val="00F70BAD"/>
    <w:rsid w:val="00F71C47"/>
    <w:rsid w:val="00F749DE"/>
    <w:rsid w:val="00F750BD"/>
    <w:rsid w:val="00F7560E"/>
    <w:rsid w:val="00F76FBD"/>
    <w:rsid w:val="00F84E78"/>
    <w:rsid w:val="00F85EC3"/>
    <w:rsid w:val="00F871BC"/>
    <w:rsid w:val="00F90249"/>
    <w:rsid w:val="00F903D8"/>
    <w:rsid w:val="00F9426C"/>
    <w:rsid w:val="00F96F00"/>
    <w:rsid w:val="00FA0010"/>
    <w:rsid w:val="00FA05E8"/>
    <w:rsid w:val="00FA06EB"/>
    <w:rsid w:val="00FA1A58"/>
    <w:rsid w:val="00FA2423"/>
    <w:rsid w:val="00FA324F"/>
    <w:rsid w:val="00FA55D3"/>
    <w:rsid w:val="00FB20BC"/>
    <w:rsid w:val="00FB30A3"/>
    <w:rsid w:val="00FB642B"/>
    <w:rsid w:val="00FC287B"/>
    <w:rsid w:val="00FC3BB8"/>
    <w:rsid w:val="00FC40D0"/>
    <w:rsid w:val="00FC4791"/>
    <w:rsid w:val="00FC5156"/>
    <w:rsid w:val="00FC5A3D"/>
    <w:rsid w:val="00FC6937"/>
    <w:rsid w:val="00FD3482"/>
    <w:rsid w:val="00FD4D8E"/>
    <w:rsid w:val="00FD5EB2"/>
    <w:rsid w:val="00FE0020"/>
    <w:rsid w:val="00FE0062"/>
    <w:rsid w:val="00FE074D"/>
    <w:rsid w:val="00FE18B0"/>
    <w:rsid w:val="00FE1D5F"/>
    <w:rsid w:val="00FE3ABF"/>
    <w:rsid w:val="00FE46DA"/>
    <w:rsid w:val="00FE654D"/>
    <w:rsid w:val="00FE721D"/>
    <w:rsid w:val="00FE7F8C"/>
    <w:rsid w:val="00FF14A7"/>
    <w:rsid w:val="00FF3FD8"/>
    <w:rsid w:val="00FF4072"/>
    <w:rsid w:val="00FF4985"/>
    <w:rsid w:val="00FF4C9C"/>
    <w:rsid w:val="00FF540A"/>
    <w:rsid w:val="00FF59AA"/>
    <w:rsid w:val="00FF5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96;&#1072;\Desktop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3EDB5-A83C-495D-8176-373840839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5685</TotalTime>
  <Pages>2</Pages>
  <Words>2661</Words>
  <Characters>1518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I</cp:lastModifiedBy>
  <cp:revision>485</cp:revision>
  <cp:lastPrinted>2026-10-13T11:22:00Z</cp:lastPrinted>
  <dcterms:created xsi:type="dcterms:W3CDTF">2022-02-14T15:26:00Z</dcterms:created>
  <dcterms:modified xsi:type="dcterms:W3CDTF">2026-10-16T10:22:00Z</dcterms:modified>
</cp:coreProperties>
</file>