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E1715D0" w14:textId="77777777" w:rsidR="00AB4164" w:rsidRPr="003C2D14" w:rsidRDefault="00AB4164" w:rsidP="00AB4164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3F48BA78" wp14:editId="64266675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C9D7C" w14:textId="77777777" w:rsidR="00AB4164" w:rsidRPr="003C2D14" w:rsidRDefault="00AB4164" w:rsidP="00AB4164">
      <w:pPr>
        <w:contextualSpacing/>
        <w:jc w:val="center"/>
        <w:rPr>
          <w:rFonts w:cs="Times New Roman"/>
          <w:sz w:val="16"/>
          <w:szCs w:val="16"/>
        </w:rPr>
      </w:pPr>
    </w:p>
    <w:p w14:paraId="07227E7C" w14:textId="77777777" w:rsidR="00AB4164" w:rsidRPr="003C2D14" w:rsidRDefault="00AB4164" w:rsidP="00AB416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515B05C1" w14:textId="77777777" w:rsidR="00AB4164" w:rsidRPr="003C2D14" w:rsidRDefault="00AB4164" w:rsidP="00AB4164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2BF8AB7C" w14:textId="77777777" w:rsidR="00AB4164" w:rsidRPr="003C2D14" w:rsidRDefault="00AB4164" w:rsidP="00AB416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AB4164" w:rsidRPr="003C2D14" w14:paraId="4EDE8C7E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DD77CE0" w14:textId="77777777" w:rsidR="00AB4164" w:rsidRPr="003C2D14" w:rsidRDefault="00AB4164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AC0A600" w14:textId="77777777" w:rsidR="00AB4164" w:rsidRPr="003C2D14" w:rsidRDefault="00AB4164" w:rsidP="00AB4164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AB4164" w:rsidRPr="003C2D14" w14:paraId="0E06009A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BAD1AE0" w14:textId="77777777" w:rsidR="00AB4164" w:rsidRPr="003C2D14" w:rsidRDefault="00AB4164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1AECEB27" w14:textId="77777777" w:rsidR="00AB4164" w:rsidRPr="003C2D14" w:rsidRDefault="00AB4164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AB4164" w:rsidRPr="003C2D14" w14:paraId="3767CB64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1C7B9" w14:textId="77777777" w:rsidR="00AB4164" w:rsidRPr="003C2D14" w:rsidRDefault="00AB4164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AB4164" w:rsidRPr="003C2D14" w14:paraId="2E7450B3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F2843C" w14:textId="77777777" w:rsidR="00AB4164" w:rsidRPr="003C2D14" w:rsidRDefault="00AB4164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C7C186" w14:textId="77777777" w:rsidR="00AB4164" w:rsidRPr="003C2D14" w:rsidRDefault="00AB4164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7EF58" w14:textId="77777777" w:rsidR="00AB4164" w:rsidRPr="003C2D14" w:rsidRDefault="00AB4164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5EF9E" w14:textId="77777777" w:rsidR="00AB4164" w:rsidRPr="003C2D14" w:rsidRDefault="00AB4164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6428F" w14:textId="2079865E" w:rsidR="00AB4164" w:rsidRPr="003C2D14" w:rsidRDefault="00AB4164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564771">
              <w:rPr>
                <w:rFonts w:cs="Times New Roman"/>
                <w:szCs w:val="24"/>
              </w:rPr>
              <w:t>6226/8</w:t>
            </w:r>
          </w:p>
        </w:tc>
      </w:tr>
    </w:tbl>
    <w:p w14:paraId="303580AE" w14:textId="77777777" w:rsidR="00AB4164" w:rsidRDefault="00AB4164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6E5692AB" w14:textId="712497D7"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564771">
        <w:rPr>
          <w:b/>
          <w:szCs w:val="24"/>
        </w:rPr>
        <w:br/>
      </w:r>
      <w:r w:rsidR="00D876FA">
        <w:rPr>
          <w:b/>
          <w:szCs w:val="24"/>
        </w:rPr>
        <w:t>Чирві Інні Миколаївні</w:t>
      </w:r>
    </w:p>
    <w:p w14:paraId="0A45A5FB" w14:textId="77777777"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14:paraId="0F965573" w14:textId="77777777" w:rsidR="00AB4164" w:rsidRPr="006621E5" w:rsidRDefault="00AB4164" w:rsidP="00993CA6">
      <w:pPr>
        <w:spacing w:line="240" w:lineRule="auto"/>
        <w:outlineLvl w:val="0"/>
        <w:rPr>
          <w:b/>
          <w:szCs w:val="24"/>
        </w:rPr>
      </w:pPr>
    </w:p>
    <w:p w14:paraId="2CFD4B67" w14:textId="3D95DCFD" w:rsidR="00650514" w:rsidRPr="00643694" w:rsidRDefault="004259C0" w:rsidP="004259C0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D876FA">
        <w:rPr>
          <w:rFonts w:cs="Times New Roman"/>
          <w:szCs w:val="24"/>
        </w:rPr>
        <w:t>Чирви Інни Миколаївни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8F74C5">
        <w:rPr>
          <w:rFonts w:cs="Times New Roman"/>
          <w:szCs w:val="24"/>
        </w:rPr>
        <w:t>2</w:t>
      </w:r>
      <w:r w:rsidR="00D876FA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AC1CC6">
        <w:rPr>
          <w:rFonts w:cs="Times New Roman"/>
          <w:szCs w:val="24"/>
        </w:rPr>
        <w:t>7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160ACF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D876FA">
        <w:rPr>
          <w:rFonts w:cs="Times New Roman"/>
          <w:szCs w:val="24"/>
        </w:rPr>
        <w:t>469</w:t>
      </w:r>
      <w:r w:rsidR="00F54F3F">
        <w:rPr>
          <w:rFonts w:cs="Times New Roman"/>
          <w:szCs w:val="24"/>
        </w:rPr>
        <w:t>/</w:t>
      </w:r>
      <w:r w:rsidR="00D876FA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 самоврядування в 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564771">
        <w:rPr>
          <w:rFonts w:eastAsia="MS Mincho" w:cs="Times New Roman"/>
          <w:szCs w:val="24"/>
          <w:lang w:eastAsia="ru-RU"/>
        </w:rPr>
        <w:t xml:space="preserve"> року № 745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0C427142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49774643" w14:textId="693B881C" w:rsidR="00A443E7" w:rsidRDefault="00650514" w:rsidP="004259C0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7FCF46C9" w14:textId="2031188E" w:rsidR="00253E6D" w:rsidRDefault="0020643C" w:rsidP="00AB4164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r w:rsidR="00D876FA">
        <w:rPr>
          <w:rFonts w:cs="Times New Roman"/>
          <w:szCs w:val="24"/>
        </w:rPr>
        <w:t>Чирва Інни Миколаївни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D876FA">
        <w:rPr>
          <w:szCs w:val="24"/>
        </w:rPr>
        <w:t>Гостинна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D876FA">
        <w:rPr>
          <w:szCs w:val="24"/>
        </w:rPr>
        <w:t>19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D876FA">
        <w:rPr>
          <w:szCs w:val="24"/>
        </w:rPr>
        <w:t>елище</w:t>
      </w:r>
      <w:r w:rsidR="00EE01D6" w:rsidRPr="002623AC">
        <w:rPr>
          <w:szCs w:val="24"/>
          <w:lang w:val="ru-RU"/>
        </w:rPr>
        <w:t xml:space="preserve"> </w:t>
      </w:r>
      <w:r w:rsidR="00D876FA">
        <w:rPr>
          <w:szCs w:val="24"/>
        </w:rPr>
        <w:t>Петрове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4DDB940A" w14:textId="121E294A" w:rsidR="00FE544D" w:rsidRPr="00C820F7" w:rsidRDefault="00FE544D" w:rsidP="00AB4164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r w:rsidR="00D876FA">
        <w:rPr>
          <w:rFonts w:cs="Times New Roman"/>
          <w:szCs w:val="24"/>
        </w:rPr>
        <w:t>Чирві Інні Миколаївні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D876FA">
        <w:rPr>
          <w:rFonts w:cs="Times New Roman"/>
          <w:color w:val="auto"/>
          <w:szCs w:val="24"/>
        </w:rPr>
        <w:t>2638809141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974F03">
        <w:rPr>
          <w:rFonts w:cs="Times New Roman"/>
        </w:rPr>
        <w:t>1</w:t>
      </w:r>
      <w:r w:rsidR="00D876FA">
        <w:rPr>
          <w:rFonts w:cs="Times New Roman"/>
        </w:rPr>
        <w:t>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D876FA">
        <w:rPr>
          <w:rFonts w:cs="Times New Roman"/>
          <w:color w:val="auto"/>
          <w:shd w:val="clear" w:color="auto" w:fill="FFFFFF"/>
        </w:rPr>
        <w:t>551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D876FA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:</w:t>
      </w:r>
      <w:r w:rsidR="00D876FA">
        <w:rPr>
          <w:rFonts w:cs="Times New Roman"/>
          <w:color w:val="auto"/>
          <w:shd w:val="clear" w:color="auto" w:fill="FFFFFF"/>
        </w:rPr>
        <w:t>139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D876FA">
        <w:rPr>
          <w:rFonts w:cs="Times New Roman"/>
          <w:color w:val="auto"/>
          <w:shd w:val="clear" w:color="auto" w:fill="FFFFFF"/>
        </w:rPr>
        <w:t>003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8F74C5">
        <w:rPr>
          <w:szCs w:val="24"/>
        </w:rPr>
        <w:t xml:space="preserve">вул. </w:t>
      </w:r>
      <w:r w:rsidR="00D876FA">
        <w:rPr>
          <w:szCs w:val="24"/>
        </w:rPr>
        <w:t>Гостинна, 19,</w:t>
      </w:r>
      <w:r w:rsidR="00AB4164">
        <w:rPr>
          <w:szCs w:val="24"/>
        </w:rPr>
        <w:t xml:space="preserve"> </w:t>
      </w:r>
      <w:r w:rsidR="00D876FA">
        <w:rPr>
          <w:szCs w:val="24"/>
        </w:rPr>
        <w:t>с-ще</w:t>
      </w:r>
      <w:r w:rsidR="00D876FA" w:rsidRPr="002623AC">
        <w:rPr>
          <w:szCs w:val="24"/>
          <w:lang w:val="ru-RU"/>
        </w:rPr>
        <w:t xml:space="preserve"> </w:t>
      </w:r>
      <w:r w:rsidR="00D876FA">
        <w:rPr>
          <w:szCs w:val="24"/>
        </w:rPr>
        <w:t>Петрове,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</w:t>
      </w:r>
      <w:bookmarkStart w:id="2" w:name="_GoBack"/>
      <w:bookmarkEnd w:id="2"/>
      <w:r>
        <w:rPr>
          <w:rFonts w:cs="Times New Roman"/>
          <w:color w:val="auto"/>
          <w:shd w:val="clear" w:color="auto" w:fill="FFFFFF"/>
        </w:rPr>
        <w:t xml:space="preserve"> Петрівської селищної територіальної громади Олександрійського району Кіровоградської області.</w:t>
      </w:r>
    </w:p>
    <w:p w14:paraId="7BCB29C2" w14:textId="4EFF5F87" w:rsidR="00FE544D" w:rsidRPr="00A443E7" w:rsidRDefault="00FE544D" w:rsidP="00AB4164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r w:rsidR="00D876FA">
        <w:rPr>
          <w:rFonts w:cs="Times New Roman"/>
          <w:szCs w:val="24"/>
        </w:rPr>
        <w:t>Чирву Інну Миколаївну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3C0DE76C" w14:textId="77777777" w:rsidR="00043626" w:rsidRDefault="00043626" w:rsidP="00FE544D">
      <w:pPr>
        <w:spacing w:line="240" w:lineRule="auto"/>
      </w:pPr>
    </w:p>
    <w:p w14:paraId="1558E623" w14:textId="77777777" w:rsidR="00AB4164" w:rsidRPr="00697D66" w:rsidRDefault="00AB4164" w:rsidP="00DF5955">
      <w:pPr>
        <w:pStyle w:val="10"/>
      </w:pPr>
    </w:p>
    <w:p w14:paraId="03CF77F6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4259C0">
      <w:pgSz w:w="11909" w:h="16834" w:code="9"/>
      <w:pgMar w:top="567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6720"/>
    <w:rsid w:val="00160ACF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623AC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E62B4"/>
    <w:rsid w:val="0040565A"/>
    <w:rsid w:val="00407241"/>
    <w:rsid w:val="00413415"/>
    <w:rsid w:val="00420BCB"/>
    <w:rsid w:val="004242BC"/>
    <w:rsid w:val="0042582F"/>
    <w:rsid w:val="004259C0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4771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4164"/>
    <w:rsid w:val="00AB5B9C"/>
    <w:rsid w:val="00AB6F27"/>
    <w:rsid w:val="00AC1CC6"/>
    <w:rsid w:val="00AC2387"/>
    <w:rsid w:val="00AC3FEB"/>
    <w:rsid w:val="00AC790F"/>
    <w:rsid w:val="00AD5006"/>
    <w:rsid w:val="00AE37D2"/>
    <w:rsid w:val="00AF0DF6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1D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5B99A-31FE-4A6B-941C-CB34922AA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15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7</cp:revision>
  <cp:lastPrinted>2026-07-13T07:32:00Z</cp:lastPrinted>
  <dcterms:created xsi:type="dcterms:W3CDTF">2026-07-29T10:48:00Z</dcterms:created>
  <dcterms:modified xsi:type="dcterms:W3CDTF">2026-09-07T11:52:00Z</dcterms:modified>
</cp:coreProperties>
</file>