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EE63963" w14:textId="77777777" w:rsidR="00BC66E9" w:rsidRPr="003C2D14" w:rsidRDefault="00BC66E9" w:rsidP="00BC66E9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D765802" wp14:editId="601B1892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46A7F" w14:textId="77777777" w:rsidR="00BC66E9" w:rsidRPr="003C2D14" w:rsidRDefault="00BC66E9" w:rsidP="00BC66E9">
      <w:pPr>
        <w:contextualSpacing/>
        <w:jc w:val="center"/>
        <w:rPr>
          <w:rFonts w:cs="Times New Roman"/>
          <w:sz w:val="16"/>
          <w:szCs w:val="16"/>
        </w:rPr>
      </w:pPr>
    </w:p>
    <w:p w14:paraId="02E67AAF" w14:textId="77777777" w:rsidR="00BC66E9" w:rsidRPr="003C2D14" w:rsidRDefault="00BC66E9" w:rsidP="00BC66E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5EFD3874" w14:textId="77777777" w:rsidR="00BC66E9" w:rsidRPr="003C2D14" w:rsidRDefault="00BC66E9" w:rsidP="00BC66E9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336BB2C7" w14:textId="77777777" w:rsidR="00BC66E9" w:rsidRPr="003C2D14" w:rsidRDefault="00BC66E9" w:rsidP="00BC66E9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BC66E9" w:rsidRPr="003C2D14" w14:paraId="7F4F854E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5B657B5" w14:textId="77777777" w:rsidR="00BC66E9" w:rsidRPr="003C2D14" w:rsidRDefault="00BC66E9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28B9F746" w14:textId="77777777" w:rsidR="00BC66E9" w:rsidRPr="003C2D14" w:rsidRDefault="00BC66E9" w:rsidP="00BC66E9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BC66E9" w:rsidRPr="003C2D14" w14:paraId="4876FB4C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1500EAD" w14:textId="77777777" w:rsidR="00BC66E9" w:rsidRPr="003C2D14" w:rsidRDefault="00BC66E9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774FB8F1" w14:textId="77777777" w:rsidR="00BC66E9" w:rsidRPr="003C2D14" w:rsidRDefault="00BC66E9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BC66E9" w:rsidRPr="003C2D14" w14:paraId="10C22647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380D5" w14:textId="77777777" w:rsidR="00BC66E9" w:rsidRPr="003C2D14" w:rsidRDefault="00BC66E9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BC66E9" w:rsidRPr="003C2D14" w14:paraId="6B18475B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431C6E" w14:textId="77777777" w:rsidR="00BC66E9" w:rsidRPr="003C2D14" w:rsidRDefault="00BC66E9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A66900" w14:textId="77777777" w:rsidR="00BC66E9" w:rsidRPr="003C2D14" w:rsidRDefault="00BC66E9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6F1F4" w14:textId="77777777" w:rsidR="00BC66E9" w:rsidRPr="003C2D14" w:rsidRDefault="00BC66E9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CFD06" w14:textId="77777777" w:rsidR="00BC66E9" w:rsidRPr="003C2D14" w:rsidRDefault="00BC66E9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93B1CA" w14:textId="4F1A6A5E" w:rsidR="00BC66E9" w:rsidRPr="003C2D14" w:rsidRDefault="00BC66E9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D33987">
              <w:rPr>
                <w:rFonts w:cs="Times New Roman"/>
                <w:szCs w:val="24"/>
              </w:rPr>
              <w:t>6224/8</w:t>
            </w:r>
          </w:p>
        </w:tc>
      </w:tr>
    </w:tbl>
    <w:p w14:paraId="0A8A7CB3" w14:textId="77777777" w:rsidR="00BC66E9" w:rsidRDefault="00BC66E9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73EB2049" w14:textId="20214C8F" w:rsidR="001661D2" w:rsidRDefault="00650514" w:rsidP="00BC66E9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BC66E9">
        <w:rPr>
          <w:b/>
          <w:szCs w:val="24"/>
        </w:rPr>
        <w:br/>
      </w:r>
      <w:proofErr w:type="spellStart"/>
      <w:r w:rsidR="00B44E71">
        <w:rPr>
          <w:b/>
          <w:szCs w:val="24"/>
        </w:rPr>
        <w:t>Маляренко</w:t>
      </w:r>
      <w:proofErr w:type="spellEnd"/>
      <w:r w:rsidR="00B44E71">
        <w:rPr>
          <w:b/>
          <w:szCs w:val="24"/>
        </w:rPr>
        <w:t xml:space="preserve"> Вікторії Василівні</w:t>
      </w:r>
    </w:p>
    <w:p w14:paraId="3882D4BA" w14:textId="77777777" w:rsidR="00BC66E9" w:rsidRDefault="00BC66E9" w:rsidP="00BC66E9">
      <w:pPr>
        <w:spacing w:line="240" w:lineRule="auto"/>
        <w:ind w:right="4963"/>
        <w:outlineLvl w:val="0"/>
        <w:rPr>
          <w:b/>
          <w:szCs w:val="24"/>
        </w:rPr>
      </w:pPr>
    </w:p>
    <w:p w14:paraId="0E27C80D" w14:textId="77777777" w:rsidR="00BC66E9" w:rsidRPr="006621E5" w:rsidRDefault="00BC66E9" w:rsidP="00BC66E9">
      <w:pPr>
        <w:spacing w:line="240" w:lineRule="auto"/>
        <w:ind w:right="4963"/>
        <w:outlineLvl w:val="0"/>
        <w:rPr>
          <w:b/>
          <w:szCs w:val="24"/>
        </w:rPr>
      </w:pPr>
    </w:p>
    <w:p w14:paraId="1E4278BF" w14:textId="392DC25F" w:rsidR="00650514" w:rsidRPr="00643694" w:rsidRDefault="00BC66E9" w:rsidP="00BC66E9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B44E71">
        <w:rPr>
          <w:rFonts w:cs="Times New Roman"/>
          <w:szCs w:val="24"/>
        </w:rPr>
        <w:t>Маляренко</w:t>
      </w:r>
      <w:proofErr w:type="spellEnd"/>
      <w:r w:rsidR="00B44E71">
        <w:rPr>
          <w:rFonts w:cs="Times New Roman"/>
          <w:szCs w:val="24"/>
        </w:rPr>
        <w:t xml:space="preserve"> Вікторії Василівни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56563" w:rsidRPr="00256563">
        <w:rPr>
          <w:rFonts w:cs="Times New Roman"/>
          <w:szCs w:val="24"/>
        </w:rPr>
        <w:t>0</w:t>
      </w:r>
      <w:r w:rsidR="00B44E71">
        <w:rPr>
          <w:rFonts w:cs="Times New Roman"/>
          <w:szCs w:val="24"/>
        </w:rPr>
        <w:t>4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56563" w:rsidRPr="00256563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8170AC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256563" w:rsidRPr="00256563">
        <w:rPr>
          <w:rFonts w:cs="Times New Roman"/>
          <w:szCs w:val="24"/>
        </w:rPr>
        <w:t>5</w:t>
      </w:r>
      <w:r w:rsidR="00B44E71">
        <w:rPr>
          <w:rFonts w:cs="Times New Roman"/>
          <w:szCs w:val="24"/>
        </w:rPr>
        <w:t>48</w:t>
      </w:r>
      <w:r w:rsidR="00F54F3F">
        <w:rPr>
          <w:rFonts w:cs="Times New Roman"/>
          <w:szCs w:val="24"/>
        </w:rPr>
        <w:t>/</w:t>
      </w:r>
      <w:r w:rsidR="00D876FA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D23656"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D33987">
        <w:rPr>
          <w:rFonts w:eastAsia="MS Mincho" w:cs="Times New Roman"/>
          <w:szCs w:val="24"/>
          <w:lang w:eastAsia="ru-RU"/>
        </w:rPr>
        <w:t xml:space="preserve"> року № 743</w:t>
      </w:r>
      <w:r>
        <w:rPr>
          <w:rFonts w:eastAsia="MS Mincho" w:cs="Times New Roman"/>
          <w:szCs w:val="24"/>
          <w:lang w:eastAsia="ru-RU"/>
        </w:rPr>
        <w:t>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771F045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31E7C05F" w14:textId="6C89E165" w:rsidR="00A443E7" w:rsidRDefault="00650514" w:rsidP="00D23656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</w:t>
      </w:r>
      <w:bookmarkStart w:id="2" w:name="_GoBack"/>
      <w:bookmarkEnd w:id="2"/>
      <w:r>
        <w:rPr>
          <w:b/>
          <w:sz w:val="28"/>
          <w:szCs w:val="28"/>
        </w:rPr>
        <w:t>ЛА:</w:t>
      </w:r>
    </w:p>
    <w:p w14:paraId="22CBBEAD" w14:textId="6ED80919" w:rsidR="00253E6D" w:rsidRDefault="0020643C" w:rsidP="00D23656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B44E71" w:rsidRPr="00B44E71">
        <w:rPr>
          <w:rFonts w:cs="Times New Roman"/>
          <w:szCs w:val="24"/>
        </w:rPr>
        <w:t>Маляренко</w:t>
      </w:r>
      <w:proofErr w:type="spellEnd"/>
      <w:r w:rsidR="00B44E71">
        <w:rPr>
          <w:rFonts w:cs="Times New Roman"/>
          <w:szCs w:val="24"/>
        </w:rPr>
        <w:t xml:space="preserve"> Вікторії Василівни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B44E71" w:rsidRPr="00B44E71">
        <w:rPr>
          <w:szCs w:val="24"/>
        </w:rPr>
        <w:t>Єдності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B44E71">
        <w:rPr>
          <w:szCs w:val="24"/>
          <w:lang w:val="ru-RU"/>
        </w:rPr>
        <w:t>10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155579">
        <w:rPr>
          <w:szCs w:val="24"/>
          <w:lang w:val="ru-RU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B44E71">
        <w:rPr>
          <w:szCs w:val="24"/>
        </w:rPr>
        <w:t>Козацьке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155579">
        <w:rPr>
          <w:szCs w:val="24"/>
          <w:lang w:val="ru-RU"/>
        </w:rPr>
        <w:t xml:space="preserve">Петрівська </w:t>
      </w:r>
      <w:r w:rsidR="00155579" w:rsidRPr="00155579">
        <w:rPr>
          <w:szCs w:val="24"/>
        </w:rPr>
        <w:t>селищна</w:t>
      </w:r>
      <w:r w:rsidR="00155579">
        <w:rPr>
          <w:szCs w:val="24"/>
          <w:lang w:val="ru-RU"/>
        </w:rPr>
        <w:t xml:space="preserve"> </w:t>
      </w:r>
      <w:r w:rsidR="00155579" w:rsidRPr="00155579">
        <w:rPr>
          <w:szCs w:val="24"/>
        </w:rPr>
        <w:t>територіальна</w:t>
      </w:r>
      <w:r w:rsidR="00155579">
        <w:rPr>
          <w:szCs w:val="24"/>
          <w:lang w:val="ru-RU"/>
        </w:rPr>
        <w:t xml:space="preserve"> громада,</w:t>
      </w:r>
      <w:r w:rsidR="00890D52">
        <w:rPr>
          <w:szCs w:val="24"/>
          <w:lang w:val="ru-RU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7D5EB53B" w14:textId="7CA35356" w:rsidR="00FE544D" w:rsidRPr="00C820F7" w:rsidRDefault="00FE544D" w:rsidP="00D23656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B44E71" w:rsidRPr="00B44E71">
        <w:rPr>
          <w:rFonts w:cs="Times New Roman"/>
          <w:szCs w:val="24"/>
        </w:rPr>
        <w:t>Маляренко</w:t>
      </w:r>
      <w:proofErr w:type="spellEnd"/>
      <w:r w:rsidR="00B44E71">
        <w:rPr>
          <w:rFonts w:cs="Times New Roman"/>
          <w:szCs w:val="24"/>
        </w:rPr>
        <w:t xml:space="preserve"> Вікторії Василівні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B81A1C">
        <w:rPr>
          <w:rFonts w:cs="Times New Roman"/>
          <w:color w:val="auto"/>
          <w:szCs w:val="24"/>
          <w:lang w:val="ru-RU"/>
        </w:rPr>
        <w:t>2813305364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B81A1C">
        <w:rPr>
          <w:rFonts w:cs="Times New Roman"/>
        </w:rPr>
        <w:t>0826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155579" w:rsidRPr="00155579">
        <w:rPr>
          <w:rFonts w:cs="Times New Roman"/>
          <w:color w:val="auto"/>
          <w:shd w:val="clear" w:color="auto" w:fill="FFFFFF"/>
        </w:rPr>
        <w:t>848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B81A1C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B81A1C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B81A1C">
        <w:rPr>
          <w:rFonts w:cs="Times New Roman"/>
          <w:color w:val="auto"/>
          <w:shd w:val="clear" w:color="auto" w:fill="FFFFFF"/>
        </w:rPr>
        <w:t>166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B81A1C">
        <w:rPr>
          <w:szCs w:val="24"/>
        </w:rPr>
        <w:t xml:space="preserve">вул. </w:t>
      </w:r>
      <w:r w:rsidR="00B81A1C" w:rsidRPr="00B44E71">
        <w:rPr>
          <w:szCs w:val="24"/>
        </w:rPr>
        <w:t>Єдності</w:t>
      </w:r>
      <w:r w:rsidR="00B81A1C">
        <w:rPr>
          <w:szCs w:val="24"/>
        </w:rPr>
        <w:t xml:space="preserve">, </w:t>
      </w:r>
      <w:r w:rsidR="00B81A1C" w:rsidRPr="00B81A1C">
        <w:rPr>
          <w:szCs w:val="24"/>
        </w:rPr>
        <w:t>10</w:t>
      </w:r>
      <w:r w:rsidR="00B81A1C">
        <w:rPr>
          <w:szCs w:val="24"/>
        </w:rPr>
        <w:t xml:space="preserve">, </w:t>
      </w:r>
      <w:r w:rsidR="00D23656">
        <w:rPr>
          <w:szCs w:val="24"/>
        </w:rPr>
        <w:br/>
      </w:r>
      <w:r w:rsidR="00B81A1C">
        <w:rPr>
          <w:szCs w:val="24"/>
        </w:rPr>
        <w:t>с</w:t>
      </w:r>
      <w:r w:rsidR="00B81A1C" w:rsidRPr="00B81A1C">
        <w:rPr>
          <w:szCs w:val="24"/>
        </w:rPr>
        <w:t xml:space="preserve">. </w:t>
      </w:r>
      <w:r w:rsidR="00B81A1C">
        <w:rPr>
          <w:szCs w:val="24"/>
        </w:rPr>
        <w:t>Козацьке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355B9617" w14:textId="20C10B0C" w:rsidR="00FE544D" w:rsidRPr="00A443E7" w:rsidRDefault="00FE544D" w:rsidP="00D23656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B81A1C" w:rsidRPr="00B44E71">
        <w:rPr>
          <w:rFonts w:cs="Times New Roman"/>
          <w:szCs w:val="24"/>
        </w:rPr>
        <w:t>Маляренко</w:t>
      </w:r>
      <w:proofErr w:type="spellEnd"/>
      <w:r w:rsidR="00B81A1C">
        <w:rPr>
          <w:rFonts w:cs="Times New Roman"/>
          <w:szCs w:val="24"/>
        </w:rPr>
        <w:t xml:space="preserve"> Вікторію Василівну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1599BB5D" w14:textId="77777777" w:rsidR="00043626" w:rsidRDefault="00043626" w:rsidP="00FE544D">
      <w:pPr>
        <w:spacing w:line="240" w:lineRule="auto"/>
      </w:pPr>
    </w:p>
    <w:p w14:paraId="5C400C36" w14:textId="77777777" w:rsidR="00BC66E9" w:rsidRPr="00697D66" w:rsidRDefault="00BC66E9" w:rsidP="00DF5955">
      <w:pPr>
        <w:pStyle w:val="10"/>
      </w:pPr>
    </w:p>
    <w:p w14:paraId="60B351C7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BC66E9">
      <w:pgSz w:w="11909" w:h="16834" w:code="9"/>
      <w:pgMar w:top="567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56563"/>
    <w:rsid w:val="002623AC"/>
    <w:rsid w:val="00270416"/>
    <w:rsid w:val="00275C0C"/>
    <w:rsid w:val="00291AC6"/>
    <w:rsid w:val="002B6B50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170AC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C66E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23656"/>
    <w:rsid w:val="00D33987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1D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1F3BB-89C4-444E-9587-9B4E1CA8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86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2026-08-07T06:22:00Z</cp:lastPrinted>
  <dcterms:created xsi:type="dcterms:W3CDTF">2026-08-07T06:43:00Z</dcterms:created>
  <dcterms:modified xsi:type="dcterms:W3CDTF">2026-09-04T13:03:00Z</dcterms:modified>
</cp:coreProperties>
</file>