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BF01AB9" w14:textId="77777777" w:rsidR="009775CB" w:rsidRPr="003C2D14" w:rsidRDefault="009775CB" w:rsidP="009775CB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88DB268" wp14:editId="0F01EC4B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DFAEF" w14:textId="77777777" w:rsidR="009775CB" w:rsidRPr="003C2D14" w:rsidRDefault="009775CB" w:rsidP="009775CB">
      <w:pPr>
        <w:contextualSpacing/>
        <w:jc w:val="center"/>
        <w:rPr>
          <w:rFonts w:cs="Times New Roman"/>
          <w:sz w:val="16"/>
          <w:szCs w:val="16"/>
        </w:rPr>
      </w:pPr>
    </w:p>
    <w:p w14:paraId="25D0607E" w14:textId="77777777" w:rsidR="009775CB" w:rsidRPr="003C2D14" w:rsidRDefault="009775CB" w:rsidP="009775C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612880E" w14:textId="77777777" w:rsidR="009775CB" w:rsidRPr="003C2D14" w:rsidRDefault="009775CB" w:rsidP="009775C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FFA6976" w14:textId="77777777" w:rsidR="009775CB" w:rsidRPr="003C2D14" w:rsidRDefault="009775CB" w:rsidP="009775C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775CB" w:rsidRPr="003C2D14" w14:paraId="7FB628BE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54ACAEAE" w14:textId="77777777" w:rsidR="009775CB" w:rsidRPr="003C2D14" w:rsidRDefault="009775CB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A45F192" w14:textId="77777777" w:rsidR="009775CB" w:rsidRPr="003C2D14" w:rsidRDefault="009775CB" w:rsidP="009775C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775CB" w:rsidRPr="003C2D14" w14:paraId="208DEB23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8511AEC" w14:textId="77777777" w:rsidR="009775CB" w:rsidRPr="003C2D14" w:rsidRDefault="009775CB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A82A202" w14:textId="77777777" w:rsidR="009775CB" w:rsidRPr="003C2D14" w:rsidRDefault="009775CB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9775CB" w:rsidRPr="003C2D14" w14:paraId="4A42BEFE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827155" w14:textId="77777777" w:rsidR="009775CB" w:rsidRPr="003C2D14" w:rsidRDefault="009775CB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9775CB" w:rsidRPr="003C2D14" w14:paraId="1072A0C0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A5EC83" w14:textId="77777777" w:rsidR="009775CB" w:rsidRPr="003C2D14" w:rsidRDefault="009775CB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F606A" w14:textId="77777777" w:rsidR="009775CB" w:rsidRPr="003C2D14" w:rsidRDefault="009775CB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A20C" w14:textId="77777777" w:rsidR="009775CB" w:rsidRPr="003C2D14" w:rsidRDefault="009775CB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F4A2E" w14:textId="77777777" w:rsidR="009775CB" w:rsidRPr="003C2D14" w:rsidRDefault="009775CB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ED7371" w14:textId="4BB99B79" w:rsidR="009775CB" w:rsidRPr="003C2D14" w:rsidRDefault="009775CB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9A124E">
              <w:rPr>
                <w:rFonts w:cs="Times New Roman"/>
                <w:szCs w:val="24"/>
              </w:rPr>
              <w:t>6223/8</w:t>
            </w:r>
          </w:p>
        </w:tc>
      </w:tr>
    </w:tbl>
    <w:p w14:paraId="57D2A8AD" w14:textId="77777777" w:rsidR="009775CB" w:rsidRDefault="009775CB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61718705" w14:textId="30D09932" w:rsidR="001661D2" w:rsidRDefault="00650514" w:rsidP="009C7C83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BB5885">
        <w:rPr>
          <w:b/>
          <w:szCs w:val="24"/>
        </w:rPr>
        <w:t>Зарубі Любов</w:t>
      </w:r>
      <w:r w:rsidR="000217FD">
        <w:rPr>
          <w:b/>
          <w:szCs w:val="24"/>
        </w:rPr>
        <w:t>і</w:t>
      </w:r>
      <w:r w:rsidR="00BB5885">
        <w:rPr>
          <w:b/>
          <w:szCs w:val="24"/>
        </w:rPr>
        <w:t xml:space="preserve"> Олександрівні</w:t>
      </w:r>
    </w:p>
    <w:p w14:paraId="7B699B66" w14:textId="77777777" w:rsidR="009C7C83" w:rsidRDefault="009C7C83" w:rsidP="00993CA6">
      <w:pPr>
        <w:spacing w:line="240" w:lineRule="auto"/>
        <w:outlineLvl w:val="0"/>
        <w:rPr>
          <w:b/>
          <w:szCs w:val="24"/>
        </w:rPr>
      </w:pPr>
    </w:p>
    <w:p w14:paraId="12D77C40" w14:textId="77777777" w:rsidR="003B4D29" w:rsidRPr="006621E5" w:rsidRDefault="003B4D29" w:rsidP="00993CA6">
      <w:pPr>
        <w:spacing w:line="240" w:lineRule="auto"/>
        <w:outlineLvl w:val="0"/>
        <w:rPr>
          <w:b/>
          <w:szCs w:val="24"/>
        </w:rPr>
      </w:pPr>
    </w:p>
    <w:p w14:paraId="5B55A301" w14:textId="14661D94" w:rsidR="00650514" w:rsidRPr="00643694" w:rsidRDefault="009C7C83" w:rsidP="009C7C83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BB5885">
        <w:rPr>
          <w:rFonts w:cs="Times New Roman"/>
          <w:szCs w:val="24"/>
        </w:rPr>
        <w:t>Заруби Любов</w:t>
      </w:r>
      <w:r w:rsidR="000217FD">
        <w:rPr>
          <w:rFonts w:cs="Times New Roman"/>
          <w:szCs w:val="24"/>
        </w:rPr>
        <w:t>і</w:t>
      </w:r>
      <w:r w:rsidR="00BB5885">
        <w:rPr>
          <w:rFonts w:cs="Times New Roman"/>
          <w:szCs w:val="24"/>
        </w:rPr>
        <w:t xml:space="preserve"> Олександрівни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256563" w:rsidRPr="00256563">
        <w:rPr>
          <w:rFonts w:cs="Times New Roman"/>
          <w:szCs w:val="24"/>
        </w:rPr>
        <w:t>0</w:t>
      </w:r>
      <w:r w:rsidR="00BB5885">
        <w:rPr>
          <w:rFonts w:cs="Times New Roman"/>
          <w:szCs w:val="24"/>
        </w:rPr>
        <w:t>5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56563" w:rsidRPr="00256563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C60957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256563" w:rsidRPr="00256563">
        <w:rPr>
          <w:rFonts w:cs="Times New Roman"/>
          <w:szCs w:val="24"/>
        </w:rPr>
        <w:t>5</w:t>
      </w:r>
      <w:r w:rsidR="00BB5885">
        <w:rPr>
          <w:rFonts w:cs="Times New Roman"/>
          <w:szCs w:val="24"/>
        </w:rPr>
        <w:t>53</w:t>
      </w:r>
      <w:r w:rsidR="00F54F3F">
        <w:rPr>
          <w:rFonts w:cs="Times New Roman"/>
          <w:szCs w:val="24"/>
        </w:rPr>
        <w:t>/</w:t>
      </w:r>
      <w:r w:rsidR="00D876FA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</w:t>
      </w:r>
      <w:r>
        <w:rPr>
          <w:rStyle w:val="Bodytext2"/>
          <w:rFonts w:ascii="Times New Roman" w:hAnsi="Times New Roman" w:cs="Times New Roman"/>
          <w:sz w:val="24"/>
          <w:szCs w:val="24"/>
        </w:rPr>
        <w:t>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3B4D29"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 w:rsidR="003B4D29">
        <w:t>висновків та рекомендацій</w:t>
      </w:r>
      <w:r w:rsidR="003B4D29" w:rsidRPr="005A5BFE">
        <w:t xml:space="preserve"> </w:t>
      </w:r>
      <w:r w:rsidR="003B4D29">
        <w:t xml:space="preserve">спільного засідання </w:t>
      </w:r>
      <w:r w:rsidR="003B4D29" w:rsidRPr="005A5BFE">
        <w:t>по</w:t>
      </w:r>
      <w:r w:rsidR="003B4D29">
        <w:t>стійних комісій селищної ради</w:t>
      </w:r>
      <w:r w:rsidR="003B4D29">
        <w:rPr>
          <w:rFonts w:eastAsia="MS Mincho" w:cs="Times New Roman"/>
          <w:szCs w:val="24"/>
          <w:lang w:eastAsia="ru-RU"/>
        </w:rPr>
        <w:t xml:space="preserve"> від 04 вересня</w:t>
      </w:r>
      <w:r w:rsidR="003B4D29" w:rsidRPr="00643694">
        <w:rPr>
          <w:rFonts w:eastAsia="MS Mincho" w:cs="Times New Roman"/>
          <w:szCs w:val="24"/>
          <w:lang w:eastAsia="ru-RU"/>
        </w:rPr>
        <w:t xml:space="preserve"> 202</w:t>
      </w:r>
      <w:r w:rsidR="003B4D29" w:rsidRPr="00DC4015">
        <w:rPr>
          <w:rFonts w:eastAsia="MS Mincho" w:cs="Times New Roman"/>
          <w:szCs w:val="24"/>
          <w:lang w:eastAsia="ru-RU"/>
        </w:rPr>
        <w:t>6</w:t>
      </w:r>
      <w:r w:rsidR="009A124E">
        <w:rPr>
          <w:rFonts w:eastAsia="MS Mincho" w:cs="Times New Roman"/>
          <w:szCs w:val="24"/>
          <w:lang w:eastAsia="ru-RU"/>
        </w:rPr>
        <w:t xml:space="preserve"> року № 742</w:t>
      </w:r>
      <w:r w:rsidR="003B4D29">
        <w:rPr>
          <w:rFonts w:eastAsia="MS Mincho" w:cs="Times New Roman"/>
          <w:szCs w:val="24"/>
          <w:lang w:eastAsia="ru-RU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7F5B558B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5565CE7F" w14:textId="20B19197" w:rsidR="00A443E7" w:rsidRDefault="00650514" w:rsidP="009C7C8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</w:t>
      </w:r>
      <w:bookmarkStart w:id="2" w:name="_GoBack"/>
      <w:bookmarkEnd w:id="2"/>
      <w:r>
        <w:rPr>
          <w:b/>
          <w:sz w:val="28"/>
          <w:szCs w:val="28"/>
        </w:rPr>
        <w:t>ЛА:</w:t>
      </w:r>
    </w:p>
    <w:p w14:paraId="3DAFB1AF" w14:textId="572B02C1" w:rsidR="00253E6D" w:rsidRDefault="0020643C" w:rsidP="009C7C83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r w:rsidR="00852980">
        <w:rPr>
          <w:rFonts w:cs="Times New Roman"/>
          <w:szCs w:val="24"/>
        </w:rPr>
        <w:t>Заруби Любові Олександрівни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852980" w:rsidRPr="00852980">
        <w:rPr>
          <w:szCs w:val="24"/>
        </w:rPr>
        <w:t>Паркова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852980">
        <w:rPr>
          <w:szCs w:val="24"/>
          <w:lang w:val="ru-RU"/>
        </w:rPr>
        <w:t>25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155579">
        <w:rPr>
          <w:szCs w:val="24"/>
          <w:lang w:val="ru-RU"/>
        </w:rPr>
        <w:t>.</w:t>
      </w:r>
      <w:r w:rsidR="00EE01D6" w:rsidRPr="002623AC">
        <w:rPr>
          <w:szCs w:val="24"/>
          <w:lang w:val="ru-RU"/>
        </w:rPr>
        <w:t xml:space="preserve"> </w:t>
      </w:r>
      <w:r w:rsidR="00852980">
        <w:rPr>
          <w:szCs w:val="24"/>
        </w:rPr>
        <w:t>Новий Стародуб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155579">
        <w:rPr>
          <w:szCs w:val="24"/>
          <w:lang w:val="ru-RU"/>
        </w:rPr>
        <w:t xml:space="preserve">Петрівська </w:t>
      </w:r>
      <w:r w:rsidR="00155579" w:rsidRPr="00155579">
        <w:rPr>
          <w:szCs w:val="24"/>
        </w:rPr>
        <w:t>селищна</w:t>
      </w:r>
      <w:r w:rsidR="00155579">
        <w:rPr>
          <w:szCs w:val="24"/>
          <w:lang w:val="ru-RU"/>
        </w:rPr>
        <w:t xml:space="preserve"> </w:t>
      </w:r>
      <w:r w:rsidR="00155579" w:rsidRPr="00155579">
        <w:rPr>
          <w:szCs w:val="24"/>
        </w:rPr>
        <w:t>територіальна</w:t>
      </w:r>
      <w:r w:rsidR="00155579">
        <w:rPr>
          <w:szCs w:val="24"/>
          <w:lang w:val="ru-RU"/>
        </w:rPr>
        <w:t xml:space="preserve"> громада,</w:t>
      </w:r>
      <w:r w:rsidR="00890D52">
        <w:rPr>
          <w:szCs w:val="24"/>
          <w:lang w:val="ru-RU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18404E5C" w14:textId="6FC65766" w:rsidR="00FE544D" w:rsidRPr="00C820F7" w:rsidRDefault="00FE544D" w:rsidP="009C7C83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0217FD">
        <w:rPr>
          <w:rFonts w:cs="Times New Roman"/>
          <w:szCs w:val="24"/>
        </w:rPr>
        <w:t>Зарубі Любові Олександрівні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FA0495">
        <w:rPr>
          <w:rFonts w:cs="Times New Roman"/>
          <w:color w:val="auto"/>
          <w:szCs w:val="24"/>
          <w:lang w:val="ru-RU"/>
        </w:rPr>
        <w:t>2697408862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974F03">
        <w:rPr>
          <w:rFonts w:cs="Times New Roman"/>
        </w:rPr>
        <w:t>1</w:t>
      </w:r>
      <w:r w:rsidR="00FA0495">
        <w:rPr>
          <w:rFonts w:cs="Times New Roman"/>
        </w:rPr>
        <w:t>804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155579" w:rsidRPr="00155579">
        <w:rPr>
          <w:rFonts w:cs="Times New Roman"/>
          <w:color w:val="auto"/>
          <w:shd w:val="clear" w:color="auto" w:fill="FFFFFF"/>
        </w:rPr>
        <w:t>8</w:t>
      </w:r>
      <w:r w:rsidR="00FA0495">
        <w:rPr>
          <w:rFonts w:cs="Times New Roman"/>
          <w:color w:val="auto"/>
          <w:shd w:val="clear" w:color="auto" w:fill="FFFFFF"/>
        </w:rPr>
        <w:t>37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FA0495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FA0495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FA0495">
        <w:rPr>
          <w:rFonts w:cs="Times New Roman"/>
          <w:color w:val="auto"/>
          <w:shd w:val="clear" w:color="auto" w:fill="FFFFFF"/>
        </w:rPr>
        <w:t>420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FA0495">
        <w:rPr>
          <w:szCs w:val="24"/>
        </w:rPr>
        <w:t xml:space="preserve">вул. </w:t>
      </w:r>
      <w:r w:rsidR="00FA0495" w:rsidRPr="00852980">
        <w:rPr>
          <w:szCs w:val="24"/>
        </w:rPr>
        <w:t>Паркова</w:t>
      </w:r>
      <w:r w:rsidR="00FA0495">
        <w:rPr>
          <w:szCs w:val="24"/>
        </w:rPr>
        <w:t xml:space="preserve">, </w:t>
      </w:r>
      <w:r w:rsidR="00FA0495">
        <w:rPr>
          <w:szCs w:val="24"/>
          <w:lang w:val="ru-RU"/>
        </w:rPr>
        <w:t>25</w:t>
      </w:r>
      <w:r w:rsidR="009C7C83">
        <w:rPr>
          <w:szCs w:val="24"/>
        </w:rPr>
        <w:t xml:space="preserve">, </w:t>
      </w:r>
      <w:r w:rsidR="003B4D29">
        <w:rPr>
          <w:szCs w:val="24"/>
        </w:rPr>
        <w:br/>
      </w:r>
      <w:r w:rsidR="00FA0495">
        <w:rPr>
          <w:szCs w:val="24"/>
        </w:rPr>
        <w:t>с</w:t>
      </w:r>
      <w:r w:rsidR="00FA0495">
        <w:rPr>
          <w:szCs w:val="24"/>
          <w:lang w:val="ru-RU"/>
        </w:rPr>
        <w:t>.</w:t>
      </w:r>
      <w:r w:rsidR="00FA0495" w:rsidRPr="002623AC">
        <w:rPr>
          <w:szCs w:val="24"/>
          <w:lang w:val="ru-RU"/>
        </w:rPr>
        <w:t xml:space="preserve"> </w:t>
      </w:r>
      <w:r w:rsidR="00FA0495">
        <w:rPr>
          <w:szCs w:val="24"/>
        </w:rPr>
        <w:t>Новий Стародуб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760AD358" w14:textId="7A9A8B22" w:rsidR="00FE544D" w:rsidRPr="00A443E7" w:rsidRDefault="00FE544D" w:rsidP="009C7C83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FA0495" w:rsidRPr="00FA0495">
        <w:rPr>
          <w:rFonts w:cs="Times New Roman"/>
          <w:szCs w:val="24"/>
        </w:rPr>
        <w:t>Заруб</w:t>
      </w:r>
      <w:r w:rsidR="00C60957">
        <w:rPr>
          <w:rFonts w:cs="Times New Roman"/>
          <w:szCs w:val="24"/>
        </w:rPr>
        <w:t>у</w:t>
      </w:r>
      <w:r w:rsidR="00FA0495">
        <w:rPr>
          <w:rFonts w:cs="Times New Roman"/>
          <w:szCs w:val="24"/>
        </w:rPr>
        <w:t xml:space="preserve"> Любов Олександрівну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6F486CCD" w14:textId="77777777" w:rsidR="00202285" w:rsidRDefault="00202285" w:rsidP="00DF5955">
      <w:pPr>
        <w:pStyle w:val="10"/>
      </w:pPr>
    </w:p>
    <w:p w14:paraId="3DDE43B0" w14:textId="77777777" w:rsidR="003B4D29" w:rsidRPr="00697D66" w:rsidRDefault="003B4D29" w:rsidP="00DF5955">
      <w:pPr>
        <w:pStyle w:val="10"/>
      </w:pPr>
    </w:p>
    <w:p w14:paraId="4882EB4F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9C7C83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7FD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1F63E8"/>
    <w:rsid w:val="00202285"/>
    <w:rsid w:val="0020643C"/>
    <w:rsid w:val="00210A51"/>
    <w:rsid w:val="00236061"/>
    <w:rsid w:val="00253E6D"/>
    <w:rsid w:val="00256563"/>
    <w:rsid w:val="002623AC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B4D29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2980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65A8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775CB"/>
    <w:rsid w:val="0098238B"/>
    <w:rsid w:val="009852FD"/>
    <w:rsid w:val="00991C85"/>
    <w:rsid w:val="00993CA6"/>
    <w:rsid w:val="0099728B"/>
    <w:rsid w:val="009A00F6"/>
    <w:rsid w:val="009A124E"/>
    <w:rsid w:val="009A59E1"/>
    <w:rsid w:val="009C7C83"/>
    <w:rsid w:val="009D1432"/>
    <w:rsid w:val="009E198E"/>
    <w:rsid w:val="009E1FDE"/>
    <w:rsid w:val="00A048FB"/>
    <w:rsid w:val="00A077A1"/>
    <w:rsid w:val="00A150AF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B5885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0957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A0495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D5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677B1-8A98-45A5-8E35-71CB771F9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82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2026-08-17T11:56:00Z</cp:lastPrinted>
  <dcterms:created xsi:type="dcterms:W3CDTF">2026-08-07T07:50:00Z</dcterms:created>
  <dcterms:modified xsi:type="dcterms:W3CDTF">2026-09-04T11:45:00Z</dcterms:modified>
</cp:coreProperties>
</file>