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7"/>
        <w:gridCol w:w="2958"/>
        <w:gridCol w:w="2420"/>
        <w:gridCol w:w="1375"/>
        <w:gridCol w:w="2225"/>
      </w:tblGrid>
      <w:tr w:rsidR="00D00E60" w:rsidRPr="00D866B6" w14:paraId="3869A2E9" w14:textId="77777777" w:rsidTr="00A56504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75DB45" w14:textId="6C7C51C3" w:rsidR="00D00E60" w:rsidRPr="00D866B6" w:rsidRDefault="00640C11" w:rsidP="00A56504">
            <w:pPr>
              <w:keepNext/>
              <w:keepLines/>
              <w:spacing w:before="400" w:after="120" w:line="240" w:lineRule="auto"/>
              <w:ind w:right="101"/>
              <w:jc w:val="center"/>
              <w:outlineLvl w:val="0"/>
              <w:rPr>
                <w:rFonts w:eastAsia="Times New Roman" w:cs="Times New Roman"/>
                <w:sz w:val="40"/>
                <w:szCs w:val="40"/>
              </w:rPr>
            </w:pPr>
            <w:bookmarkStart w:id="0" w:name="h.i68xqmo55chl" w:colFirst="0" w:colLast="0"/>
            <w:bookmarkEnd w:id="0"/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ПРОЄКТ </w:t>
            </w:r>
            <w:r w:rsidR="00D00E60" w:rsidRPr="00D866B6">
              <w:rPr>
                <w:rFonts w:eastAsia="Times New Roman" w:cs="Times New Roman"/>
                <w:b/>
                <w:sz w:val="28"/>
                <w:szCs w:val="28"/>
              </w:rPr>
              <w:t>РІШЕННЯ</w:t>
            </w:r>
          </w:p>
        </w:tc>
      </w:tr>
      <w:tr w:rsidR="00D00E60" w:rsidRPr="00D866B6" w14:paraId="1D3CCA21" w14:textId="77777777" w:rsidTr="00640C11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9B8B01" w14:textId="77777777" w:rsidR="00D00E60" w:rsidRPr="00D866B6" w:rsidRDefault="00D00E60" w:rsidP="00A56504">
            <w:pPr>
              <w:spacing w:line="240" w:lineRule="auto"/>
              <w:ind w:right="101"/>
              <w:jc w:val="left"/>
              <w:rPr>
                <w:rFonts w:eastAsia="Times New Roman" w:cs="Times New Roman"/>
                <w:szCs w:val="24"/>
              </w:rPr>
            </w:pPr>
            <w:r w:rsidRPr="00D866B6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306E58" w14:textId="12C4DFED" w:rsidR="00D00E60" w:rsidRPr="00D866B6" w:rsidRDefault="00640C11" w:rsidP="00A56504">
            <w:pPr>
              <w:spacing w:line="240" w:lineRule="auto"/>
              <w:ind w:right="101"/>
              <w:jc w:val="left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_________ 2026</w:t>
            </w:r>
            <w:r w:rsidR="00D00E60" w:rsidRPr="00D866B6">
              <w:rPr>
                <w:rFonts w:eastAsia="Times New Roman" w:cs="Times New Roman"/>
                <w:szCs w:val="24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05FCAA" w14:textId="77777777" w:rsidR="00D00E60" w:rsidRPr="00D866B6" w:rsidRDefault="00D00E60" w:rsidP="00A56504">
            <w:pPr>
              <w:spacing w:line="240" w:lineRule="auto"/>
              <w:ind w:right="101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BABF4D" w14:textId="77777777" w:rsidR="00D00E60" w:rsidRPr="00D866B6" w:rsidRDefault="00D00E60" w:rsidP="00A56504">
            <w:pPr>
              <w:spacing w:line="240" w:lineRule="auto"/>
              <w:ind w:right="101"/>
              <w:jc w:val="right"/>
              <w:rPr>
                <w:rFonts w:eastAsia="Times New Roman" w:cs="Times New Roman"/>
                <w:szCs w:val="24"/>
              </w:rPr>
            </w:pPr>
            <w:r w:rsidRPr="00D866B6">
              <w:rPr>
                <w:rFonts w:eastAsia="Times New Roman" w:cs="Times New Roman"/>
                <w:szCs w:val="24"/>
              </w:rP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49D9FF" w14:textId="25CF3C13" w:rsidR="00D00E60" w:rsidRPr="00D866B6" w:rsidRDefault="00D00E60" w:rsidP="00A56504">
            <w:pPr>
              <w:spacing w:line="240" w:lineRule="auto"/>
              <w:ind w:right="101"/>
              <w:jc w:val="left"/>
              <w:rPr>
                <w:rFonts w:eastAsia="Times New Roman" w:cs="Times New Roman"/>
                <w:szCs w:val="24"/>
              </w:rPr>
            </w:pPr>
          </w:p>
        </w:tc>
      </w:tr>
      <w:tr w:rsidR="00D00E60" w:rsidRPr="00D866B6" w14:paraId="1DB0D193" w14:textId="77777777" w:rsidTr="00A56504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0231A32" w14:textId="77777777" w:rsidR="00D00E60" w:rsidRPr="00D866B6" w:rsidRDefault="00D00E60" w:rsidP="00A56504">
            <w:pPr>
              <w:spacing w:line="240" w:lineRule="auto"/>
              <w:ind w:right="101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селище</w:t>
            </w:r>
            <w:r w:rsidRPr="00D866B6">
              <w:rPr>
                <w:rFonts w:eastAsia="Times New Roman" w:cs="Times New Roman"/>
                <w:szCs w:val="24"/>
              </w:rPr>
              <w:t xml:space="preserve"> Петрове</w:t>
            </w:r>
          </w:p>
        </w:tc>
      </w:tr>
    </w:tbl>
    <w:p w14:paraId="02281FF3" w14:textId="77777777" w:rsidR="00640C11" w:rsidRDefault="00640C11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</w:p>
    <w:p w14:paraId="2364ACFA" w14:textId="4A10D0D4" w:rsidR="00DB7346" w:rsidRDefault="00DB7346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  <w:r>
        <w:rPr>
          <w:b/>
        </w:rPr>
        <w:t>Про розміщення стоматологіч</w:t>
      </w:r>
      <w:r w:rsidR="00640C11">
        <w:rPr>
          <w:b/>
        </w:rPr>
        <w:t>ного</w:t>
      </w:r>
    </w:p>
    <w:p w14:paraId="684CAB9D" w14:textId="37CB04C4" w:rsidR="00DB7346" w:rsidRDefault="00640C11" w:rsidP="00DB7346">
      <w:pPr>
        <w:pStyle w:val="ShiftAlt"/>
        <w:tabs>
          <w:tab w:val="left" w:pos="3828"/>
        </w:tabs>
        <w:spacing w:line="276" w:lineRule="auto"/>
        <w:ind w:right="559" w:firstLine="0"/>
        <w:jc w:val="left"/>
        <w:rPr>
          <w:b/>
        </w:rPr>
      </w:pPr>
      <w:r>
        <w:rPr>
          <w:b/>
        </w:rPr>
        <w:t>кабінету</w:t>
      </w:r>
      <w:r w:rsidR="00DB7346">
        <w:rPr>
          <w:b/>
        </w:rPr>
        <w:t xml:space="preserve"> КНП  «Петрівська ЦЛ»</w:t>
      </w:r>
    </w:p>
    <w:p w14:paraId="750498C8" w14:textId="2AFB5B25" w:rsidR="008852CC" w:rsidRDefault="00640C11" w:rsidP="00640C11">
      <w:pPr>
        <w:spacing w:line="240" w:lineRule="auto"/>
        <w:outlineLvl w:val="0"/>
        <w:rPr>
          <w:b/>
        </w:rPr>
      </w:pPr>
      <w:r>
        <w:rPr>
          <w:b/>
        </w:rPr>
        <w:t>у приміщенні КНП «Петрівський ЦПМСД»</w:t>
      </w:r>
    </w:p>
    <w:p w14:paraId="5DFD7DB7" w14:textId="77777777" w:rsidR="00640C11" w:rsidRDefault="00640C11" w:rsidP="00640C11">
      <w:pPr>
        <w:spacing w:line="240" w:lineRule="auto"/>
        <w:outlineLvl w:val="0"/>
        <w:rPr>
          <w:b/>
        </w:rPr>
      </w:pPr>
    </w:p>
    <w:p w14:paraId="29A2151D" w14:textId="77777777" w:rsidR="00640C11" w:rsidRPr="008852CC" w:rsidRDefault="00640C11" w:rsidP="00640C11">
      <w:pPr>
        <w:spacing w:line="240" w:lineRule="auto"/>
        <w:outlineLvl w:val="0"/>
        <w:rPr>
          <w:rFonts w:eastAsia="Times New Roman" w:cs="Times New Roman"/>
          <w:b/>
          <w:szCs w:val="24"/>
        </w:rPr>
      </w:pPr>
    </w:p>
    <w:p w14:paraId="4C66197B" w14:textId="06AF48E7" w:rsidR="008852CC" w:rsidRDefault="00DB7346" w:rsidP="00D00E60">
      <w:pPr>
        <w:spacing w:line="240" w:lineRule="auto"/>
        <w:ind w:right="101" w:firstLine="567"/>
        <w:rPr>
          <w:rFonts w:eastAsia="Times New Roman" w:cs="Times New Roman"/>
          <w:szCs w:val="24"/>
        </w:rPr>
      </w:pPr>
      <w:r w:rsidRPr="00C157F8">
        <w:rPr>
          <w:rFonts w:eastAsia="MS Mincho" w:cs="Times New Roman"/>
          <w:szCs w:val="24"/>
          <w:lang w:eastAsia="ru-RU"/>
        </w:rPr>
        <w:t xml:space="preserve">Розглянувши пропозицію Петрівського селищного голови Світлани ТИЛИК </w:t>
      </w:r>
      <w:r w:rsidR="00640C11">
        <w:rPr>
          <w:rFonts w:eastAsia="MS Mincho" w:cs="Times New Roman"/>
          <w:szCs w:val="24"/>
          <w:lang w:eastAsia="ru-RU"/>
        </w:rPr>
        <w:t xml:space="preserve">                     </w:t>
      </w:r>
      <w:r w:rsidRPr="00C157F8">
        <w:rPr>
          <w:rFonts w:eastAsia="MS Mincho" w:cs="Times New Roman"/>
          <w:szCs w:val="24"/>
          <w:lang w:eastAsia="ru-RU"/>
        </w:rPr>
        <w:t xml:space="preserve">від </w:t>
      </w:r>
      <w:r w:rsidR="00640C11">
        <w:rPr>
          <w:rFonts w:eastAsia="MS Mincho" w:cs="Times New Roman"/>
          <w:szCs w:val="24"/>
          <w:lang w:eastAsia="ru-RU"/>
        </w:rPr>
        <w:t>____</w:t>
      </w:r>
      <w:r w:rsidRPr="00C157F8">
        <w:rPr>
          <w:rFonts w:eastAsia="MS Mincho" w:cs="Times New Roman"/>
          <w:szCs w:val="24"/>
          <w:lang w:eastAsia="ru-RU"/>
        </w:rPr>
        <w:t xml:space="preserve"> № </w:t>
      </w:r>
      <w:r w:rsidR="00640C11">
        <w:rPr>
          <w:rFonts w:eastAsia="MS Mincho" w:cs="Times New Roman"/>
          <w:szCs w:val="24"/>
          <w:lang w:eastAsia="ru-RU"/>
        </w:rPr>
        <w:t>___________</w:t>
      </w:r>
      <w:r>
        <w:rPr>
          <w:rFonts w:cs="Times New Roman"/>
          <w:szCs w:val="24"/>
        </w:rPr>
        <w:t>, керуючись статтями 26, 60 Закону України «Про місцеве самоврядування в Україні», враховуючи лист директора КНП «Петрівський ЦПМСД» Петрівської селищної ради</w:t>
      </w:r>
      <w:r w:rsidR="00640C11">
        <w:rPr>
          <w:rFonts w:cs="Times New Roman"/>
          <w:szCs w:val="24"/>
        </w:rPr>
        <w:t xml:space="preserve"> Валентини Мозгової</w:t>
      </w:r>
      <w:r>
        <w:rPr>
          <w:rFonts w:cs="Times New Roman"/>
          <w:szCs w:val="24"/>
        </w:rPr>
        <w:t xml:space="preserve"> від </w:t>
      </w:r>
      <w:r w:rsidR="00640C11">
        <w:rPr>
          <w:rFonts w:cs="Times New Roman"/>
          <w:szCs w:val="24"/>
        </w:rPr>
        <w:t>25.08.2026</w:t>
      </w:r>
      <w:r>
        <w:rPr>
          <w:rFonts w:cs="Times New Roman"/>
          <w:szCs w:val="24"/>
        </w:rPr>
        <w:t xml:space="preserve"> року № </w:t>
      </w:r>
      <w:r w:rsidR="00640C11">
        <w:rPr>
          <w:rFonts w:cs="Times New Roman"/>
          <w:szCs w:val="24"/>
        </w:rPr>
        <w:t>541</w:t>
      </w:r>
      <w:r>
        <w:rPr>
          <w:rFonts w:cs="Times New Roman"/>
          <w:szCs w:val="24"/>
        </w:rPr>
        <w:t xml:space="preserve">, </w:t>
      </w:r>
      <w:r w:rsidRPr="00C157F8">
        <w:rPr>
          <w:rFonts w:eastAsia="MS Mincho" w:cs="Times New Roman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40C11">
        <w:rPr>
          <w:rFonts w:eastAsia="MS Mincho" w:cs="Times New Roman"/>
          <w:szCs w:val="24"/>
          <w:lang w:eastAsia="ru-RU"/>
        </w:rPr>
        <w:t>_____________</w:t>
      </w:r>
      <w:r>
        <w:rPr>
          <w:rFonts w:cs="Times New Roman"/>
          <w:szCs w:val="24"/>
        </w:rPr>
        <w:t>, селищна рада</w:t>
      </w:r>
      <w:r w:rsidR="00D00E60">
        <w:rPr>
          <w:rFonts w:eastAsia="Times New Roman" w:cs="Times New Roman"/>
          <w:szCs w:val="24"/>
        </w:rPr>
        <w:t xml:space="preserve">, </w:t>
      </w:r>
      <w:r w:rsidR="008852CC" w:rsidRPr="009969C2">
        <w:rPr>
          <w:rFonts w:eastAsia="Times New Roman" w:cs="Times New Roman"/>
          <w:szCs w:val="24"/>
        </w:rPr>
        <w:t>селищна рада</w:t>
      </w:r>
    </w:p>
    <w:p w14:paraId="7DB45934" w14:textId="77777777" w:rsidR="00640C11" w:rsidRDefault="00640C11" w:rsidP="00D00E60">
      <w:pPr>
        <w:spacing w:line="240" w:lineRule="auto"/>
        <w:ind w:right="101" w:firstLine="567"/>
        <w:rPr>
          <w:rFonts w:eastAsia="Times New Roman" w:cs="Times New Roman"/>
          <w:szCs w:val="24"/>
        </w:rPr>
      </w:pPr>
    </w:p>
    <w:p w14:paraId="43D32FB6" w14:textId="77777777" w:rsidR="00640C11" w:rsidRDefault="00640C11" w:rsidP="00D00E60">
      <w:pPr>
        <w:spacing w:line="240" w:lineRule="auto"/>
        <w:ind w:right="101" w:firstLine="567"/>
        <w:rPr>
          <w:rFonts w:eastAsia="Times New Roman" w:cs="Times New Roman"/>
          <w:szCs w:val="24"/>
        </w:rPr>
      </w:pPr>
    </w:p>
    <w:p w14:paraId="03EC6206" w14:textId="77777777" w:rsidR="00D00E60" w:rsidRPr="009969C2" w:rsidRDefault="00D00E60" w:rsidP="00D00E60">
      <w:pPr>
        <w:spacing w:line="240" w:lineRule="auto"/>
        <w:ind w:right="101" w:firstLine="567"/>
        <w:rPr>
          <w:rFonts w:eastAsia="Times New Roman" w:cs="Times New Roman"/>
          <w:szCs w:val="24"/>
        </w:rPr>
      </w:pPr>
    </w:p>
    <w:p w14:paraId="1E792798" w14:textId="77777777" w:rsidR="008852CC" w:rsidRDefault="00D00E60" w:rsidP="00D00E60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 w:val="28"/>
          <w:szCs w:val="28"/>
        </w:rPr>
        <w:t>ВИРІШИЛА</w:t>
      </w:r>
      <w:r w:rsidR="008852CC" w:rsidRPr="008852CC">
        <w:rPr>
          <w:rFonts w:eastAsia="Times New Roman" w:cs="Times New Roman"/>
          <w:b/>
          <w:szCs w:val="24"/>
        </w:rPr>
        <w:t>:</w:t>
      </w:r>
    </w:p>
    <w:p w14:paraId="06993866" w14:textId="77777777" w:rsidR="00912CBB" w:rsidRDefault="00912CBB" w:rsidP="00D00E60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14:paraId="28F0BA87" w14:textId="77777777" w:rsidR="00962853" w:rsidRDefault="00962853" w:rsidP="00962853">
      <w:pPr>
        <w:spacing w:line="240" w:lineRule="auto"/>
        <w:rPr>
          <w:rFonts w:cs="Times New Roman"/>
          <w:color w:val="auto"/>
          <w:shd w:val="clear" w:color="auto" w:fill="FFFFFF"/>
        </w:rPr>
      </w:pPr>
    </w:p>
    <w:p w14:paraId="36308B62" w14:textId="41C03F2B" w:rsidR="00DB7346" w:rsidRDefault="00DB7346" w:rsidP="00DB7346">
      <w:pPr>
        <w:pStyle w:val="ShiftAlt"/>
        <w:numPr>
          <w:ilvl w:val="0"/>
          <w:numId w:val="1"/>
        </w:numPr>
        <w:tabs>
          <w:tab w:val="left" w:pos="0"/>
          <w:tab w:val="left" w:pos="851"/>
        </w:tabs>
        <w:spacing w:line="240" w:lineRule="auto"/>
        <w:ind w:left="0" w:right="-1" w:firstLine="567"/>
        <w:textAlignment w:val="auto"/>
      </w:pPr>
      <w:r>
        <w:t>Розмістити безоплатно стоматологічн</w:t>
      </w:r>
      <w:r w:rsidR="00C13F66">
        <w:t>ий</w:t>
      </w:r>
      <w:r>
        <w:t xml:space="preserve"> кабінет комунального некомерційного підприємства «Петрівська центральна лікарня» Петрівської селищної ради Олександрійського району Кіровоградської області в окрем</w:t>
      </w:r>
      <w:r w:rsidR="00C13F66">
        <w:t>ому</w:t>
      </w:r>
      <w:r>
        <w:t xml:space="preserve"> нежитлов</w:t>
      </w:r>
      <w:r w:rsidR="00C13F66">
        <w:t>ому</w:t>
      </w:r>
      <w:r>
        <w:t xml:space="preserve"> приміщенн</w:t>
      </w:r>
      <w:r w:rsidR="00C13F66">
        <w:t>і</w:t>
      </w:r>
      <w:r>
        <w:t>, як</w:t>
      </w:r>
      <w:r w:rsidR="00C13F66">
        <w:t>е</w:t>
      </w:r>
      <w:r>
        <w:t xml:space="preserve"> знаход</w:t>
      </w:r>
      <w:r w:rsidR="00C13F66">
        <w:t>и</w:t>
      </w:r>
      <w:r>
        <w:t>ться на балансовому обліку КНП «Петрівський ЦПМСД» Петрівської селищної ради, а саме:</w:t>
      </w:r>
    </w:p>
    <w:p w14:paraId="4156555A" w14:textId="4E3494A5" w:rsidR="00912CBB" w:rsidRDefault="00C13F66" w:rsidP="00912CBB">
      <w:pPr>
        <w:pStyle w:val="ShiftAlt"/>
        <w:tabs>
          <w:tab w:val="left" w:pos="0"/>
          <w:tab w:val="left" w:pos="993"/>
        </w:tabs>
        <w:spacing w:line="240" w:lineRule="auto"/>
        <w:ind w:left="710" w:right="-1" w:firstLine="0"/>
        <w:textAlignment w:val="auto"/>
      </w:pPr>
      <w:r>
        <w:t>-в б</w:t>
      </w:r>
      <w:r w:rsidR="00DB7346">
        <w:t xml:space="preserve">удівлі </w:t>
      </w:r>
      <w:proofErr w:type="spellStart"/>
      <w:r>
        <w:t>Новостародубської</w:t>
      </w:r>
      <w:proofErr w:type="spellEnd"/>
      <w:r w:rsidR="00DB7346">
        <w:t xml:space="preserve"> АЗПСМ,</w:t>
      </w:r>
      <w:r>
        <w:t xml:space="preserve"> що</w:t>
      </w:r>
      <w:r w:rsidR="00DB7346">
        <w:t xml:space="preserve"> розташован</w:t>
      </w:r>
      <w:r>
        <w:t>а</w:t>
      </w:r>
      <w:r w:rsidR="00DB7346">
        <w:t xml:space="preserve"> за </w:t>
      </w:r>
      <w:proofErr w:type="spellStart"/>
      <w:r w:rsidR="00DB7346">
        <w:t>адресою</w:t>
      </w:r>
      <w:proofErr w:type="spellEnd"/>
      <w:r w:rsidR="00DB7346">
        <w:t xml:space="preserve">: вул. </w:t>
      </w:r>
      <w:r w:rsidR="00912CBB">
        <w:t xml:space="preserve">Паркова,         буд. 37 с. Новий </w:t>
      </w:r>
      <w:proofErr w:type="spellStart"/>
      <w:r w:rsidR="00912CBB">
        <w:t>Стародуб</w:t>
      </w:r>
      <w:proofErr w:type="spellEnd"/>
      <w:r w:rsidR="00DB7346">
        <w:t xml:space="preserve"> Олександрійського району Кіровоградської області</w:t>
      </w:r>
      <w:r w:rsidR="00912CBB">
        <w:t>.</w:t>
      </w:r>
      <w:r w:rsidR="00DB7346">
        <w:t xml:space="preserve"> </w:t>
      </w:r>
    </w:p>
    <w:p w14:paraId="5D6E1C1C" w14:textId="6314B0A9" w:rsidR="00043626" w:rsidRDefault="00912CBB" w:rsidP="00912CBB">
      <w:pPr>
        <w:pStyle w:val="ShiftAlt"/>
        <w:tabs>
          <w:tab w:val="left" w:pos="0"/>
          <w:tab w:val="left" w:pos="993"/>
        </w:tabs>
        <w:spacing w:line="240" w:lineRule="auto"/>
        <w:ind w:right="-1"/>
        <w:textAlignment w:val="auto"/>
      </w:pPr>
      <w:r>
        <w:rPr>
          <w:rFonts w:cs="Times New Roman"/>
          <w:szCs w:val="24"/>
        </w:rPr>
        <w:t xml:space="preserve">      </w:t>
      </w:r>
      <w:r w:rsidR="00DB7346">
        <w:rPr>
          <w:rFonts w:cs="Times New Roman"/>
          <w:szCs w:val="24"/>
        </w:rPr>
        <w:t xml:space="preserve">2. </w:t>
      </w:r>
      <w:r w:rsidR="00DB7346" w:rsidRPr="002A21EC">
        <w:rPr>
          <w:rFonts w:cs="Times New Roman"/>
          <w:szCs w:val="24"/>
        </w:rPr>
        <w:t>Директору КНП «</w:t>
      </w:r>
      <w:r w:rsidR="00DB7346">
        <w:rPr>
          <w:rFonts w:cs="Times New Roman"/>
          <w:szCs w:val="24"/>
        </w:rPr>
        <w:t>Петрівський</w:t>
      </w:r>
      <w:r w:rsidR="00DB7346" w:rsidRPr="002A21EC">
        <w:rPr>
          <w:rFonts w:cs="Times New Roman"/>
          <w:szCs w:val="24"/>
        </w:rPr>
        <w:t xml:space="preserve"> Ц</w:t>
      </w:r>
      <w:r w:rsidR="00DB7346">
        <w:rPr>
          <w:rFonts w:cs="Times New Roman"/>
          <w:szCs w:val="24"/>
        </w:rPr>
        <w:t>ПМСД</w:t>
      </w:r>
      <w:r w:rsidR="00DB7346" w:rsidRPr="002A21EC">
        <w:rPr>
          <w:rFonts w:cs="Times New Roman"/>
          <w:szCs w:val="24"/>
        </w:rPr>
        <w:t xml:space="preserve">» </w:t>
      </w:r>
      <w:r w:rsidR="00DB7346">
        <w:rPr>
          <w:rFonts w:cs="Times New Roman"/>
          <w:szCs w:val="24"/>
        </w:rPr>
        <w:t>Петрівської селищної ради Валентині Мозговій</w:t>
      </w:r>
      <w:r w:rsidR="00DB7346" w:rsidRPr="002A21EC">
        <w:rPr>
          <w:rFonts w:cs="Times New Roman"/>
          <w:szCs w:val="24"/>
        </w:rPr>
        <w:t xml:space="preserve"> у 10-ти денний термін</w:t>
      </w:r>
      <w:r w:rsidR="00DB7346" w:rsidRPr="002A21EC">
        <w:rPr>
          <w:rFonts w:eastAsia="Lucida Sans Unicode" w:cs="Times New Roman"/>
          <w:kern w:val="2"/>
          <w:szCs w:val="24"/>
        </w:rPr>
        <w:t xml:space="preserve"> з дня отримання цього рішення, </w:t>
      </w:r>
      <w:r w:rsidR="00DB7346" w:rsidRPr="002A21EC">
        <w:rPr>
          <w:rFonts w:cs="Times New Roman"/>
          <w:szCs w:val="24"/>
        </w:rPr>
        <w:t xml:space="preserve">укласти із </w:t>
      </w:r>
      <w:r w:rsidR="00DB7346">
        <w:rPr>
          <w:rFonts w:cs="Times New Roman"/>
          <w:szCs w:val="24"/>
        </w:rPr>
        <w:br/>
        <w:t>КНП «Петрівська</w:t>
      </w:r>
      <w:r w:rsidR="00DB7346" w:rsidRPr="002A21EC">
        <w:rPr>
          <w:rFonts w:cs="Times New Roman"/>
          <w:szCs w:val="24"/>
        </w:rPr>
        <w:t xml:space="preserve"> Ц</w:t>
      </w:r>
      <w:r w:rsidR="00DB7346">
        <w:rPr>
          <w:rFonts w:cs="Times New Roman"/>
          <w:szCs w:val="24"/>
        </w:rPr>
        <w:t>Л</w:t>
      </w:r>
      <w:r w:rsidR="00DB7346" w:rsidRPr="002A21EC">
        <w:rPr>
          <w:rFonts w:cs="Times New Roman"/>
          <w:szCs w:val="24"/>
        </w:rPr>
        <w:t>» Петрівської селищної ради договір взаємовідносин двох сторін.</w:t>
      </w:r>
    </w:p>
    <w:p w14:paraId="643943C6" w14:textId="77777777" w:rsidR="008D0482" w:rsidRDefault="008D0482" w:rsidP="0086381A">
      <w:pPr>
        <w:pStyle w:val="10"/>
        <w:jc w:val="both"/>
        <w:rPr>
          <w:b/>
        </w:rPr>
      </w:pPr>
    </w:p>
    <w:p w14:paraId="03E9E876" w14:textId="77777777" w:rsidR="007F263E" w:rsidRDefault="007F263E" w:rsidP="008062EE">
      <w:pPr>
        <w:pStyle w:val="10"/>
        <w:rPr>
          <w:b/>
        </w:rPr>
      </w:pPr>
    </w:p>
    <w:p w14:paraId="3F87AF10" w14:textId="77777777" w:rsidR="00DB7346" w:rsidRDefault="00DB7346" w:rsidP="008062EE">
      <w:pPr>
        <w:pStyle w:val="10"/>
        <w:rPr>
          <w:b/>
        </w:rPr>
      </w:pPr>
    </w:p>
    <w:p w14:paraId="5353DB7E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</w:t>
      </w:r>
      <w:r w:rsidR="006D7D3E">
        <w:rPr>
          <w:b/>
        </w:rPr>
        <w:t xml:space="preserve">                  </w:t>
      </w:r>
      <w:r w:rsidRPr="00C95F45">
        <w:rPr>
          <w:b/>
        </w:rPr>
        <w:t xml:space="preserve">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DB7346">
      <w:headerReference w:type="default" r:id="rId8"/>
      <w:pgSz w:w="11909" w:h="16834" w:code="9"/>
      <w:pgMar w:top="851" w:right="567" w:bottom="851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2340C" w14:textId="77777777" w:rsidR="00E758C8" w:rsidRDefault="00E758C8" w:rsidP="00DB7346">
      <w:pPr>
        <w:spacing w:line="240" w:lineRule="auto"/>
      </w:pPr>
      <w:r>
        <w:separator/>
      </w:r>
    </w:p>
  </w:endnote>
  <w:endnote w:type="continuationSeparator" w:id="0">
    <w:p w14:paraId="49FB7929" w14:textId="77777777" w:rsidR="00E758C8" w:rsidRDefault="00E758C8" w:rsidP="00DB7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4FEE" w14:textId="77777777" w:rsidR="00E758C8" w:rsidRDefault="00E758C8" w:rsidP="00DB7346">
      <w:pPr>
        <w:spacing w:line="240" w:lineRule="auto"/>
      </w:pPr>
      <w:r>
        <w:separator/>
      </w:r>
    </w:p>
  </w:footnote>
  <w:footnote w:type="continuationSeparator" w:id="0">
    <w:p w14:paraId="28E3D93C" w14:textId="77777777" w:rsidR="00E758C8" w:rsidRDefault="00E758C8" w:rsidP="00DB73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8290248"/>
      <w:docPartObj>
        <w:docPartGallery w:val="Page Numbers (Top of Page)"/>
        <w:docPartUnique/>
      </w:docPartObj>
    </w:sdtPr>
    <w:sdtContent>
      <w:p w14:paraId="02E444D2" w14:textId="77777777" w:rsidR="00DB7346" w:rsidRDefault="00DB734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D76" w:rsidRPr="00CA7D76">
          <w:rPr>
            <w:noProof/>
            <w:lang w:val="ru-RU"/>
          </w:rPr>
          <w:t>2</w:t>
        </w:r>
        <w:r>
          <w:fldChar w:fldCharType="end"/>
        </w:r>
      </w:p>
    </w:sdtContent>
  </w:sdt>
  <w:p w14:paraId="0A30E0D1" w14:textId="77777777" w:rsidR="00DB7346" w:rsidRDefault="00DB734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B3458"/>
    <w:multiLevelType w:val="multilevel"/>
    <w:tmpl w:val="AEA457D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0AD54A9"/>
    <w:multiLevelType w:val="hybridMultilevel"/>
    <w:tmpl w:val="F6D4D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38751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656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A2D75"/>
    <w:rsid w:val="000C17A5"/>
    <w:rsid w:val="000D12B1"/>
    <w:rsid w:val="000E2269"/>
    <w:rsid w:val="001036F4"/>
    <w:rsid w:val="00125CC1"/>
    <w:rsid w:val="00145BE7"/>
    <w:rsid w:val="001648C4"/>
    <w:rsid w:val="001B609D"/>
    <w:rsid w:val="001B7049"/>
    <w:rsid w:val="001C5335"/>
    <w:rsid w:val="002175ED"/>
    <w:rsid w:val="002276ED"/>
    <w:rsid w:val="00236061"/>
    <w:rsid w:val="0025469E"/>
    <w:rsid w:val="00266455"/>
    <w:rsid w:val="00286C0B"/>
    <w:rsid w:val="002E0AA3"/>
    <w:rsid w:val="003556E4"/>
    <w:rsid w:val="00380453"/>
    <w:rsid w:val="003A1EAB"/>
    <w:rsid w:val="003D6774"/>
    <w:rsid w:val="003E62B4"/>
    <w:rsid w:val="0042582F"/>
    <w:rsid w:val="00432837"/>
    <w:rsid w:val="0049545E"/>
    <w:rsid w:val="004B63EA"/>
    <w:rsid w:val="004E1C98"/>
    <w:rsid w:val="004F1980"/>
    <w:rsid w:val="004F7722"/>
    <w:rsid w:val="00526791"/>
    <w:rsid w:val="00545340"/>
    <w:rsid w:val="00567969"/>
    <w:rsid w:val="00595372"/>
    <w:rsid w:val="005A1B32"/>
    <w:rsid w:val="005C4F4B"/>
    <w:rsid w:val="00613718"/>
    <w:rsid w:val="00640C11"/>
    <w:rsid w:val="00643694"/>
    <w:rsid w:val="00650514"/>
    <w:rsid w:val="00653283"/>
    <w:rsid w:val="006A1A9B"/>
    <w:rsid w:val="006A62F6"/>
    <w:rsid w:val="006A6E30"/>
    <w:rsid w:val="006C51B4"/>
    <w:rsid w:val="006D7D3E"/>
    <w:rsid w:val="00702BB5"/>
    <w:rsid w:val="00765E12"/>
    <w:rsid w:val="007B24BF"/>
    <w:rsid w:val="007F126F"/>
    <w:rsid w:val="007F263E"/>
    <w:rsid w:val="008062EE"/>
    <w:rsid w:val="0083188F"/>
    <w:rsid w:val="0086381A"/>
    <w:rsid w:val="00871D93"/>
    <w:rsid w:val="008852CC"/>
    <w:rsid w:val="00893B09"/>
    <w:rsid w:val="008A25D1"/>
    <w:rsid w:val="008B292D"/>
    <w:rsid w:val="008B2C79"/>
    <w:rsid w:val="008B7868"/>
    <w:rsid w:val="008D0482"/>
    <w:rsid w:val="008D13D9"/>
    <w:rsid w:val="008E0BEE"/>
    <w:rsid w:val="00911530"/>
    <w:rsid w:val="00912CBB"/>
    <w:rsid w:val="009201D8"/>
    <w:rsid w:val="009365FB"/>
    <w:rsid w:val="00950808"/>
    <w:rsid w:val="00962853"/>
    <w:rsid w:val="0098238B"/>
    <w:rsid w:val="009969C2"/>
    <w:rsid w:val="009A00F6"/>
    <w:rsid w:val="00A048FB"/>
    <w:rsid w:val="00A139D0"/>
    <w:rsid w:val="00A443E7"/>
    <w:rsid w:val="00A534A5"/>
    <w:rsid w:val="00A62EE6"/>
    <w:rsid w:val="00A63745"/>
    <w:rsid w:val="00AB550D"/>
    <w:rsid w:val="00AC2387"/>
    <w:rsid w:val="00AC2D2D"/>
    <w:rsid w:val="00AD74AA"/>
    <w:rsid w:val="00B13B75"/>
    <w:rsid w:val="00B224A0"/>
    <w:rsid w:val="00B37C8D"/>
    <w:rsid w:val="00B5450E"/>
    <w:rsid w:val="00B77F92"/>
    <w:rsid w:val="00B8356F"/>
    <w:rsid w:val="00B926A6"/>
    <w:rsid w:val="00BF1864"/>
    <w:rsid w:val="00C13F66"/>
    <w:rsid w:val="00C95F45"/>
    <w:rsid w:val="00CA7D76"/>
    <w:rsid w:val="00CC1E9C"/>
    <w:rsid w:val="00CC7FED"/>
    <w:rsid w:val="00CF3A8A"/>
    <w:rsid w:val="00D00E60"/>
    <w:rsid w:val="00D1303B"/>
    <w:rsid w:val="00D35254"/>
    <w:rsid w:val="00D47A44"/>
    <w:rsid w:val="00D534D4"/>
    <w:rsid w:val="00D66A35"/>
    <w:rsid w:val="00D96063"/>
    <w:rsid w:val="00DA27EC"/>
    <w:rsid w:val="00DB7346"/>
    <w:rsid w:val="00DF4D9C"/>
    <w:rsid w:val="00E10342"/>
    <w:rsid w:val="00E17EB0"/>
    <w:rsid w:val="00E74BDB"/>
    <w:rsid w:val="00E758C8"/>
    <w:rsid w:val="00EB3717"/>
    <w:rsid w:val="00ED75FD"/>
    <w:rsid w:val="00EE0E72"/>
    <w:rsid w:val="00F10F67"/>
    <w:rsid w:val="00F1765B"/>
    <w:rsid w:val="00F43211"/>
    <w:rsid w:val="00F53F0B"/>
    <w:rsid w:val="00F60939"/>
    <w:rsid w:val="00F84B34"/>
    <w:rsid w:val="00FB328D"/>
    <w:rsid w:val="00FB5075"/>
    <w:rsid w:val="00FB7E97"/>
    <w:rsid w:val="00FD68ED"/>
    <w:rsid w:val="00FF0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2C05"/>
  <w15:docId w15:val="{BFDFF4AC-8F6C-4C28-8CE4-5C8216B4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customStyle="1" w:styleId="ShiftAlt">
    <w:name w:val="Додаток_основной_текст (Додаток___Shift+Alt)"/>
    <w:uiPriority w:val="2"/>
    <w:rsid w:val="00DB7346"/>
    <w:pPr>
      <w:autoSpaceDE w:val="0"/>
      <w:autoSpaceDN w:val="0"/>
      <w:adjustRightInd w:val="0"/>
      <w:spacing w:line="210" w:lineRule="atLeast"/>
      <w:ind w:firstLine="227"/>
      <w:jc w:val="both"/>
      <w:textAlignment w:val="center"/>
    </w:pPr>
    <w:rPr>
      <w:rFonts w:ascii="Times New Roman" w:eastAsiaTheme="minorEastAsia" w:hAnsi="Times New Roman" w:cs="Myriad Pro"/>
      <w:sz w:val="24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DB7346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DB734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DB734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D5295-70C8-41C7-83D8-286AD3656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26</TotalTime>
  <Pages>1</Pages>
  <Words>1155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4</cp:revision>
  <cp:lastPrinted>2026-09-28T08:33:00Z</cp:lastPrinted>
  <dcterms:created xsi:type="dcterms:W3CDTF">2026-09-28T08:09:00Z</dcterms:created>
  <dcterms:modified xsi:type="dcterms:W3CDTF">2026-09-28T08:34:00Z</dcterms:modified>
</cp:coreProperties>
</file>