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2285" w:rsidRDefault="00202285"/>
    <w:p w:rsidR="00202285" w:rsidRDefault="00202285"/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4E300B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F6005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F60059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AE53C6" w:rsidP="008062EE">
            <w:pPr>
              <w:pStyle w:val="10"/>
              <w:jc w:val="right"/>
            </w:pPr>
            <w:r>
              <w:t xml:space="preserve"> </w:t>
            </w:r>
            <w:r w:rsidR="008062EE"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Default="00FD7344" w:rsidP="008062EE">
            <w:pPr>
              <w:pStyle w:val="10"/>
              <w:jc w:val="center"/>
            </w:pPr>
          </w:p>
          <w:p w:rsidR="003556E4" w:rsidRDefault="00510CD6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  <w:p w:rsidR="00FD7344" w:rsidRDefault="00FD7344" w:rsidP="008062EE">
            <w:pPr>
              <w:pStyle w:val="10"/>
              <w:jc w:val="center"/>
            </w:pPr>
          </w:p>
        </w:tc>
      </w:tr>
    </w:tbl>
    <w:p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F60059">
        <w:rPr>
          <w:b/>
          <w:szCs w:val="24"/>
        </w:rPr>
        <w:t>проведення земельних торгів</w:t>
      </w:r>
    </w:p>
    <w:p w:rsidR="00993CA6" w:rsidRDefault="00F60059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 xml:space="preserve">у формі електронного аукціону з </w:t>
      </w:r>
    </w:p>
    <w:p w:rsidR="00993CA6" w:rsidRDefault="00F6005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продажу права оренди земельної ділянки</w:t>
      </w:r>
      <w:r w:rsidR="00210A51">
        <w:rPr>
          <w:b/>
          <w:szCs w:val="24"/>
        </w:rPr>
        <w:t xml:space="preserve"> </w:t>
      </w:r>
    </w:p>
    <w:p w:rsidR="001661D2" w:rsidRDefault="00F60059" w:rsidP="00993CA6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з кадастровим номером 35249</w:t>
      </w:r>
      <w:r w:rsidR="008E2792">
        <w:rPr>
          <w:b/>
          <w:szCs w:val="24"/>
        </w:rPr>
        <w:t>834</w:t>
      </w:r>
      <w:r>
        <w:rPr>
          <w:b/>
          <w:szCs w:val="24"/>
        </w:rPr>
        <w:t>00:02:000:</w:t>
      </w:r>
      <w:r w:rsidR="008E2792">
        <w:rPr>
          <w:b/>
          <w:szCs w:val="24"/>
        </w:rPr>
        <w:t>7505</w:t>
      </w:r>
    </w:p>
    <w:p w:rsidR="00993CA6" w:rsidRDefault="00993CA6" w:rsidP="00650514">
      <w:pPr>
        <w:spacing w:line="240" w:lineRule="auto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F60059">
        <w:rPr>
          <w:rFonts w:cs="Times New Roman"/>
          <w:szCs w:val="24"/>
        </w:rPr>
        <w:t xml:space="preserve">клопотання начальника земельно-комунального відділу Ірини </w:t>
      </w:r>
      <w:proofErr w:type="spellStart"/>
      <w:r w:rsidR="00F60059">
        <w:rPr>
          <w:rFonts w:cs="Times New Roman"/>
          <w:szCs w:val="24"/>
        </w:rPr>
        <w:t>Штанько</w:t>
      </w:r>
      <w:proofErr w:type="spellEnd"/>
      <w:r w:rsidR="00253E6D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F60059">
        <w:rPr>
          <w:rFonts w:cs="Times New Roman"/>
          <w:szCs w:val="24"/>
        </w:rPr>
        <w:t>___</w:t>
      </w:r>
      <w:r w:rsidR="00AD5006">
        <w:rPr>
          <w:rFonts w:cs="Times New Roman"/>
          <w:szCs w:val="24"/>
        </w:rPr>
        <w:t>.</w:t>
      </w:r>
      <w:r w:rsidR="00F60059">
        <w:rPr>
          <w:rFonts w:cs="Times New Roman"/>
          <w:szCs w:val="24"/>
        </w:rPr>
        <w:t>___</w:t>
      </w:r>
      <w:r w:rsidR="00AD5006">
        <w:rPr>
          <w:rFonts w:cs="Times New Roman"/>
          <w:szCs w:val="24"/>
        </w:rPr>
        <w:t>.202</w:t>
      </w:r>
      <w:r w:rsidR="00F60059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F60059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F60059">
        <w:rPr>
          <w:rFonts w:cs="Times New Roman"/>
          <w:szCs w:val="24"/>
        </w:rPr>
        <w:t>______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Закону України «Про оренду землі», постанови КМУ від 22.09.2021 року № 1013 «Деякі питання підготовки до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="0094359C">
        <w:rPr>
          <w:rStyle w:val="Bodytext2"/>
          <w:rFonts w:ascii="Times New Roman" w:hAnsi="Times New Roman" w:cs="Times New Roman"/>
          <w:sz w:val="24"/>
          <w:szCs w:val="24"/>
        </w:rPr>
        <w:t>суперфіцію</w:t>
      </w:r>
      <w:proofErr w:type="spellEnd"/>
      <w:r w:rsidR="0094359C">
        <w:rPr>
          <w:rStyle w:val="Bodytext2"/>
          <w:rFonts w:ascii="Times New Roman" w:hAnsi="Times New Roman" w:cs="Times New Roman"/>
          <w:sz w:val="24"/>
          <w:szCs w:val="24"/>
        </w:rPr>
        <w:t xml:space="preserve">, емфітевзису),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ст. ст. </w:t>
      </w:r>
      <w:r w:rsidR="0094359C">
        <w:rPr>
          <w:rStyle w:val="Bodytext2"/>
          <w:rFonts w:ascii="Times New Roman" w:hAnsi="Times New Roman" w:cs="Times New Roman"/>
          <w:sz w:val="24"/>
          <w:szCs w:val="24"/>
        </w:rPr>
        <w:t>12, 122, 134, 135, 136, 137, 138, 139 Земельного кодексу України, на підставі висновків та рекомендацій</w:t>
      </w:r>
      <w:r w:rsidR="00650514" w:rsidRPr="00643694">
        <w:rPr>
          <w:rFonts w:eastAsia="MS Mincho" w:cs="Times New Roman"/>
          <w:szCs w:val="24"/>
          <w:lang w:eastAsia="ru-RU"/>
        </w:rPr>
        <w:t xml:space="preserve">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F60059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FE544D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D04782">
        <w:rPr>
          <w:szCs w:val="24"/>
        </w:rPr>
        <w:t xml:space="preserve">Включити до переліку земельних ділянок для продажу права оренди на них на земельних торгах у формі електронного аукціону окремими лотами земельну ділянку загальною площею </w:t>
      </w:r>
      <w:r w:rsidR="008E2792">
        <w:rPr>
          <w:szCs w:val="24"/>
        </w:rPr>
        <w:t>7</w:t>
      </w:r>
      <w:r w:rsidR="00B76025">
        <w:rPr>
          <w:szCs w:val="24"/>
        </w:rPr>
        <w:t>,</w:t>
      </w:r>
      <w:r w:rsidR="008E2792">
        <w:rPr>
          <w:szCs w:val="24"/>
        </w:rPr>
        <w:t>8097</w:t>
      </w:r>
      <w:r w:rsidR="00B76025">
        <w:rPr>
          <w:szCs w:val="24"/>
        </w:rPr>
        <w:t xml:space="preserve"> </w:t>
      </w:r>
      <w:r w:rsidR="00D04782">
        <w:rPr>
          <w:szCs w:val="24"/>
        </w:rPr>
        <w:t>га, для рибогосподарських потреб, з кадастровим номером 35249</w:t>
      </w:r>
      <w:r w:rsidR="008E2792">
        <w:rPr>
          <w:szCs w:val="24"/>
        </w:rPr>
        <w:t>834</w:t>
      </w:r>
      <w:r w:rsidR="00D04782">
        <w:rPr>
          <w:szCs w:val="24"/>
        </w:rPr>
        <w:t>00:02:000:</w:t>
      </w:r>
      <w:r w:rsidR="008E2792">
        <w:rPr>
          <w:szCs w:val="24"/>
        </w:rPr>
        <w:t>7505</w:t>
      </w:r>
      <w:r w:rsidR="00D04782">
        <w:rPr>
          <w:szCs w:val="24"/>
        </w:rPr>
        <w:t xml:space="preserve">, код КВЦПЗД – 10.07, із земель водного фонду комунальної власності, на території </w:t>
      </w:r>
      <w:proofErr w:type="spellStart"/>
      <w:r w:rsidR="00D04782">
        <w:rPr>
          <w:szCs w:val="24"/>
        </w:rPr>
        <w:t>Петрівської</w:t>
      </w:r>
      <w:proofErr w:type="spellEnd"/>
      <w:r w:rsidR="00D04782">
        <w:rPr>
          <w:szCs w:val="24"/>
        </w:rPr>
        <w:t xml:space="preserve"> селищної територіальної громади Олександрійського району Кіровоградської області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>2. П</w:t>
      </w:r>
      <w:r w:rsidR="00D04782">
        <w:rPr>
          <w:rFonts w:eastAsia="Times New Roman" w:cs="Times New Roman"/>
          <w:color w:val="auto"/>
          <w:lang w:eastAsia="ru-RU"/>
        </w:rPr>
        <w:t xml:space="preserve">ровести земельні торги у формі електронного аукціону з продажу права оренди земельної ділянки загальною площею </w:t>
      </w:r>
      <w:r w:rsidR="008E2792">
        <w:rPr>
          <w:rFonts w:eastAsia="Times New Roman" w:cs="Times New Roman"/>
          <w:color w:val="auto"/>
          <w:lang w:eastAsia="ru-RU"/>
        </w:rPr>
        <w:t>7</w:t>
      </w:r>
      <w:r w:rsidR="00B76025">
        <w:rPr>
          <w:rFonts w:eastAsia="Times New Roman" w:cs="Times New Roman"/>
          <w:color w:val="auto"/>
          <w:lang w:eastAsia="ru-RU"/>
        </w:rPr>
        <w:t>,</w:t>
      </w:r>
      <w:r w:rsidR="008E2792">
        <w:rPr>
          <w:rFonts w:eastAsia="Times New Roman" w:cs="Times New Roman"/>
          <w:color w:val="auto"/>
          <w:lang w:eastAsia="ru-RU"/>
        </w:rPr>
        <w:t>8097</w:t>
      </w:r>
      <w:r w:rsidR="00B76025">
        <w:rPr>
          <w:rFonts w:eastAsia="Times New Roman" w:cs="Times New Roman"/>
          <w:color w:val="auto"/>
          <w:lang w:eastAsia="ru-RU"/>
        </w:rPr>
        <w:t xml:space="preserve"> </w:t>
      </w:r>
      <w:r w:rsidR="00D04782">
        <w:rPr>
          <w:rFonts w:eastAsia="Times New Roman" w:cs="Times New Roman"/>
          <w:color w:val="auto"/>
          <w:lang w:eastAsia="ru-RU"/>
        </w:rPr>
        <w:t>га, для рибогосподарських потреб, з кадастровим номером 35249</w:t>
      </w:r>
      <w:r w:rsidR="008E2792">
        <w:rPr>
          <w:rFonts w:eastAsia="Times New Roman" w:cs="Times New Roman"/>
          <w:color w:val="auto"/>
          <w:lang w:eastAsia="ru-RU"/>
        </w:rPr>
        <w:t>834</w:t>
      </w:r>
      <w:r w:rsidR="00D04782">
        <w:rPr>
          <w:rFonts w:eastAsia="Times New Roman" w:cs="Times New Roman"/>
          <w:color w:val="auto"/>
          <w:lang w:eastAsia="ru-RU"/>
        </w:rPr>
        <w:t>00:02:000:</w:t>
      </w:r>
      <w:r w:rsidR="008E2792">
        <w:rPr>
          <w:rFonts w:eastAsia="Times New Roman" w:cs="Times New Roman"/>
          <w:color w:val="auto"/>
          <w:lang w:eastAsia="ru-RU"/>
        </w:rPr>
        <w:t>7505</w:t>
      </w:r>
      <w:r w:rsidR="00D04782">
        <w:rPr>
          <w:rFonts w:eastAsia="Times New Roman" w:cs="Times New Roman"/>
          <w:color w:val="auto"/>
          <w:lang w:eastAsia="ru-RU"/>
        </w:rPr>
        <w:t xml:space="preserve">, код КВЦПЗД – 10.07, із земель водного фонду комунальної власності, на території </w:t>
      </w:r>
      <w:proofErr w:type="spellStart"/>
      <w:r w:rsidR="00D04782">
        <w:rPr>
          <w:rFonts w:eastAsia="Times New Roman" w:cs="Times New Roman"/>
          <w:color w:val="auto"/>
          <w:lang w:eastAsia="ru-RU"/>
        </w:rPr>
        <w:t>Петрівської</w:t>
      </w:r>
      <w:proofErr w:type="spellEnd"/>
      <w:r w:rsidR="00D04782">
        <w:rPr>
          <w:rFonts w:eastAsia="Times New Roman" w:cs="Times New Roman"/>
          <w:color w:val="auto"/>
          <w:lang w:eastAsia="ru-RU"/>
        </w:rPr>
        <w:t xml:space="preserve"> селищної територіальної громади Олександрійського району Кіровоградської області</w:t>
      </w:r>
      <w:r w:rsidR="00FE544D">
        <w:rPr>
          <w:rFonts w:cs="Times New Roman"/>
          <w:color w:val="auto"/>
          <w:shd w:val="clear" w:color="auto" w:fill="FFFFFF"/>
        </w:rPr>
        <w:t>.</w:t>
      </w:r>
    </w:p>
    <w:p w:rsidR="00D04782" w:rsidRDefault="00FE544D" w:rsidP="00FE544D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ab/>
        <w:t>3. З</w:t>
      </w:r>
      <w:r w:rsidR="00D04782">
        <w:rPr>
          <w:rFonts w:cs="Times New Roman"/>
          <w:color w:val="auto"/>
          <w:shd w:val="clear" w:color="auto" w:fill="FFFFFF"/>
        </w:rPr>
        <w:t>атвердити умови продажу права оренди земельної ділянки:</w:t>
      </w:r>
    </w:p>
    <w:p w:rsidR="00D04782" w:rsidRDefault="00D04782" w:rsidP="00D04782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Нормативна грошова оцінка земельної ділянки, з урахуванням індексації, станом на  01.01.2026 року становить </w:t>
      </w:r>
      <w:r w:rsidR="006D57DB">
        <w:rPr>
          <w:rFonts w:cs="Times New Roman"/>
          <w:color w:val="auto"/>
          <w:shd w:val="clear" w:color="auto" w:fill="FFFFFF"/>
        </w:rPr>
        <w:t>238997,36</w:t>
      </w:r>
      <w:r w:rsidR="00AE53C6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>грн. (</w:t>
      </w:r>
      <w:r w:rsidR="006D57DB">
        <w:rPr>
          <w:rFonts w:cs="Times New Roman"/>
          <w:color w:val="auto"/>
          <w:shd w:val="clear" w:color="auto" w:fill="FFFFFF"/>
        </w:rPr>
        <w:t xml:space="preserve">двісті тридцять вісім </w:t>
      </w:r>
      <w:r w:rsidR="00AE53C6">
        <w:rPr>
          <w:rFonts w:cs="Times New Roman"/>
          <w:color w:val="auto"/>
          <w:shd w:val="clear" w:color="auto" w:fill="FFFFFF"/>
        </w:rPr>
        <w:t xml:space="preserve">тисяч </w:t>
      </w:r>
      <w:r w:rsidR="006D57DB">
        <w:rPr>
          <w:rFonts w:cs="Times New Roman"/>
          <w:color w:val="auto"/>
          <w:shd w:val="clear" w:color="auto" w:fill="FFFFFF"/>
        </w:rPr>
        <w:t>дев’ятсот дев’яносто сім</w:t>
      </w:r>
      <w:r w:rsidR="00AE53C6">
        <w:rPr>
          <w:rFonts w:cs="Times New Roman"/>
          <w:color w:val="auto"/>
          <w:shd w:val="clear" w:color="auto" w:fill="FFFFFF"/>
        </w:rPr>
        <w:t xml:space="preserve"> гривень </w:t>
      </w:r>
      <w:r w:rsidR="006D57DB">
        <w:rPr>
          <w:rFonts w:cs="Times New Roman"/>
          <w:color w:val="auto"/>
          <w:shd w:val="clear" w:color="auto" w:fill="FFFFFF"/>
        </w:rPr>
        <w:t>36</w:t>
      </w:r>
      <w:r w:rsidR="00AE53C6">
        <w:rPr>
          <w:rFonts w:cs="Times New Roman"/>
          <w:color w:val="auto"/>
          <w:shd w:val="clear" w:color="auto" w:fill="FFFFFF"/>
        </w:rPr>
        <w:t xml:space="preserve"> коп.</w:t>
      </w:r>
      <w:r>
        <w:rPr>
          <w:rFonts w:cs="Times New Roman"/>
          <w:color w:val="auto"/>
          <w:shd w:val="clear" w:color="auto" w:fill="FFFFFF"/>
        </w:rPr>
        <w:t>);</w:t>
      </w:r>
    </w:p>
    <w:p w:rsidR="00D04782" w:rsidRDefault="00D04782" w:rsidP="00D04782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Стартовий розмір плати за користування земельною ділянкою становить </w:t>
      </w:r>
      <w:r w:rsidR="006D57DB">
        <w:rPr>
          <w:rFonts w:cs="Times New Roman"/>
          <w:color w:val="auto"/>
          <w:shd w:val="clear" w:color="auto" w:fill="FFFFFF"/>
        </w:rPr>
        <w:t>23899,74</w:t>
      </w:r>
      <w:r w:rsidR="00AE53C6">
        <w:rPr>
          <w:rFonts w:cs="Times New Roman"/>
          <w:color w:val="auto"/>
          <w:shd w:val="clear" w:color="auto" w:fill="FFFFFF"/>
        </w:rPr>
        <w:t xml:space="preserve"> </w:t>
      </w:r>
      <w:r>
        <w:rPr>
          <w:rFonts w:cs="Times New Roman"/>
          <w:color w:val="auto"/>
          <w:shd w:val="clear" w:color="auto" w:fill="FFFFFF"/>
        </w:rPr>
        <w:t>грн., що складає 10 відсотків від нормативної грошової оцінки земельної ділянки;</w:t>
      </w:r>
    </w:p>
    <w:p w:rsidR="005B4D81" w:rsidRDefault="005B4D81" w:rsidP="00D04782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Строк дії оренди землі – 10 років.</w:t>
      </w:r>
    </w:p>
    <w:p w:rsidR="005B4D81" w:rsidRDefault="005B4D81" w:rsidP="00D04782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4. Торги з продажу права оренди провести у порядку визначеному статтями 135, 136, 137, 138, 139 Земельного кодексу України.</w:t>
      </w:r>
    </w:p>
    <w:p w:rsidR="005B4D81" w:rsidRDefault="005B4D81" w:rsidP="00D04782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lastRenderedPageBreak/>
        <w:t xml:space="preserve">5. Доручити </w:t>
      </w:r>
      <w:proofErr w:type="spellStart"/>
      <w:r>
        <w:rPr>
          <w:rFonts w:cs="Times New Roman"/>
          <w:color w:val="auto"/>
          <w:shd w:val="clear" w:color="auto" w:fill="FFFFFF"/>
        </w:rPr>
        <w:t>Петрівському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селищному голові Світлані  ТИЛИК від імені Організатора земельних торгів укласти Договір з оператором електронного майданчика, підключеного до електронної торгової системи, про організацію та проведення земельних торгів.</w:t>
      </w:r>
    </w:p>
    <w:p w:rsidR="005B4D81" w:rsidRDefault="005B4D81" w:rsidP="00D04782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6. Дату проведення земельних торгів у формі електронного аукціону призначити у термін не пізніше ніж через 90 календарних днів після прийняття даного рішення.</w:t>
      </w:r>
    </w:p>
    <w:p w:rsidR="005B4D81" w:rsidRDefault="005B4D81" w:rsidP="00D04782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7. Уповноважити </w:t>
      </w:r>
      <w:proofErr w:type="spellStart"/>
      <w:r>
        <w:rPr>
          <w:rFonts w:cs="Times New Roman"/>
          <w:color w:val="auto"/>
          <w:shd w:val="clear" w:color="auto" w:fill="FFFFFF"/>
        </w:rPr>
        <w:t>Петрівського</w:t>
      </w:r>
      <w:proofErr w:type="spellEnd"/>
      <w:r>
        <w:rPr>
          <w:rFonts w:cs="Times New Roman"/>
          <w:color w:val="auto"/>
          <w:shd w:val="clear" w:color="auto" w:fill="FFFFFF"/>
        </w:rPr>
        <w:t xml:space="preserve"> селищного голову Світлану ТИЛИК від імені Організатора підписати Протокол про результати торгів, Договір оренди землі, право на яку виставляється на земельні торги.</w:t>
      </w:r>
    </w:p>
    <w:p w:rsidR="00FE544D" w:rsidRPr="00A443E7" w:rsidRDefault="005B4D81" w:rsidP="00D04782">
      <w:pPr>
        <w:spacing w:line="240" w:lineRule="auto"/>
        <w:ind w:firstLine="720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>8. Затвердити проект Договору оренди землі згідно з додатком.</w:t>
      </w:r>
      <w:r w:rsidR="00FE544D">
        <w:rPr>
          <w:rFonts w:cs="Times New Roman"/>
          <w:szCs w:val="24"/>
        </w:rPr>
        <w:t xml:space="preserve"> </w:t>
      </w:r>
    </w:p>
    <w:p w:rsidR="00043626" w:rsidRDefault="00043626" w:rsidP="00FE544D">
      <w:pPr>
        <w:spacing w:line="240" w:lineRule="auto"/>
      </w:pPr>
    </w:p>
    <w:p w:rsidR="00AC2387" w:rsidRDefault="00AC2387" w:rsidP="008062EE">
      <w:pPr>
        <w:pStyle w:val="10"/>
        <w:rPr>
          <w:b/>
        </w:rPr>
      </w:pPr>
    </w:p>
    <w:p w:rsidR="00202285" w:rsidRDefault="00202285" w:rsidP="008062EE">
      <w:pPr>
        <w:pStyle w:val="10"/>
        <w:rPr>
          <w:b/>
        </w:rPr>
      </w:pPr>
    </w:p>
    <w:p w:rsidR="0020228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:rsidR="00202285" w:rsidRPr="00202285" w:rsidRDefault="00202285" w:rsidP="00202285"/>
    <w:p w:rsidR="00202285" w:rsidRPr="00202285" w:rsidRDefault="00202285" w:rsidP="00202285"/>
    <w:p w:rsidR="00202285" w:rsidRDefault="00202285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202285"/>
    <w:p w:rsidR="000F47EE" w:rsidRDefault="000F47EE" w:rsidP="000F47EE">
      <w:pPr>
        <w:pStyle w:val="ab"/>
        <w:tabs>
          <w:tab w:val="left" w:pos="8365"/>
          <w:tab w:val="left" w:pos="9357"/>
        </w:tabs>
        <w:spacing w:after="0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Додаток 1</w:t>
      </w:r>
    </w:p>
    <w:p w:rsidR="000F47EE" w:rsidRDefault="000F47EE" w:rsidP="000F47EE">
      <w:pPr>
        <w:pStyle w:val="ab"/>
        <w:tabs>
          <w:tab w:val="left" w:pos="8365"/>
          <w:tab w:val="left" w:pos="9357"/>
        </w:tabs>
        <w:spacing w:after="0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EE" w:rsidRDefault="000F47EE" w:rsidP="000F47EE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>ДОГОВІР</w:t>
      </w:r>
    </w:p>
    <w:p w:rsidR="000F47EE" w:rsidRDefault="000F47EE" w:rsidP="000F47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оренди землі в комплексі з розташованим на ній водним об’єктом</w:t>
      </w:r>
    </w:p>
    <w:p w:rsidR="000F47EE" w:rsidRDefault="000F47EE" w:rsidP="000F47EE">
      <w:pPr>
        <w:rPr>
          <w:sz w:val="28"/>
          <w:szCs w:val="28"/>
        </w:rPr>
      </w:pPr>
    </w:p>
    <w:p w:rsidR="000F47EE" w:rsidRDefault="000F47EE" w:rsidP="000F47EE">
      <w:pPr>
        <w:rPr>
          <w:b/>
          <w:i/>
          <w:szCs w:val="24"/>
          <w:u w:val="single"/>
        </w:rPr>
      </w:pPr>
      <w:r>
        <w:rPr>
          <w:b/>
          <w:i/>
          <w:u w:val="single"/>
        </w:rPr>
        <w:t>селище Петрове</w:t>
      </w:r>
      <w:r>
        <w:rPr>
          <w:b/>
          <w:i/>
        </w:rPr>
        <w:t xml:space="preserve">                                                                                            </w:t>
      </w:r>
      <w:r>
        <w:rPr>
          <w:b/>
          <w:i/>
          <w:u w:val="single"/>
        </w:rPr>
        <w:t>« __ »_______ 2026 р.</w:t>
      </w:r>
    </w:p>
    <w:p w:rsidR="000F47EE" w:rsidRDefault="000F47EE" w:rsidP="000F47EE">
      <w:pPr>
        <w:rPr>
          <w:sz w:val="20"/>
          <w:szCs w:val="20"/>
        </w:rPr>
      </w:pPr>
      <w:r>
        <w:rPr>
          <w:sz w:val="20"/>
          <w:szCs w:val="20"/>
        </w:rPr>
        <w:t>(місце укладення)                                                                                                                              (дата укладення)</w:t>
      </w:r>
    </w:p>
    <w:p w:rsidR="000F47EE" w:rsidRDefault="000F47EE" w:rsidP="000F47EE">
      <w:pPr>
        <w:rPr>
          <w:szCs w:val="24"/>
          <w:u w:val="single"/>
          <w:lang w:val="ru-RU"/>
        </w:rPr>
      </w:pPr>
    </w:p>
    <w:p w:rsidR="000F47EE" w:rsidRDefault="000F47EE" w:rsidP="000F47EE">
      <w:pPr>
        <w:ind w:firstLine="708"/>
      </w:pPr>
    </w:p>
    <w:p w:rsidR="000F47EE" w:rsidRDefault="000F47EE" w:rsidP="000F47EE">
      <w:pPr>
        <w:ind w:firstLine="708"/>
        <w:rPr>
          <w:b/>
          <w:i/>
          <w:u w:val="single"/>
        </w:rPr>
      </w:pPr>
      <w:r>
        <w:t xml:space="preserve">Орендодавець </w:t>
      </w:r>
      <w:bookmarkStart w:id="2" w:name="_Hlk95220879"/>
      <w:r>
        <w:t xml:space="preserve">- </w:t>
      </w:r>
      <w:proofErr w:type="spellStart"/>
      <w:r>
        <w:rPr>
          <w:b/>
          <w:i/>
          <w:u w:val="single"/>
        </w:rPr>
        <w:t>Петрівська</w:t>
      </w:r>
      <w:proofErr w:type="spellEnd"/>
      <w:r>
        <w:rPr>
          <w:b/>
          <w:i/>
          <w:u w:val="single"/>
        </w:rPr>
        <w:t xml:space="preserve"> селищна рада Олександрійського району Кіровоградської області (код ЄДРПОУ 04364199)_____________________</w:t>
      </w:r>
      <w:r>
        <w:rPr>
          <w:b/>
          <w:i/>
          <w:u w:val="single"/>
        </w:rPr>
        <w:t>______________</w:t>
      </w:r>
      <w:r>
        <w:rPr>
          <w:b/>
          <w:i/>
          <w:u w:val="single"/>
        </w:rPr>
        <w:t>_</w:t>
      </w:r>
      <w:r>
        <w:rPr>
          <w:b/>
          <w:i/>
        </w:rPr>
        <w:t>,</w:t>
      </w:r>
    </w:p>
    <w:p w:rsidR="000F47EE" w:rsidRDefault="000F47EE" w:rsidP="000F47EE">
      <w:pPr>
        <w:jc w:val="center"/>
      </w:pPr>
      <w:r>
        <w:rPr>
          <w:sz w:val="20"/>
          <w:szCs w:val="20"/>
        </w:rPr>
        <w:t>(найменування органу виконавчої влади або органу місцевого самоврядування)</w:t>
      </w:r>
    </w:p>
    <w:p w:rsidR="000F47EE" w:rsidRDefault="000F47EE" w:rsidP="000F47EE">
      <w:r>
        <w:t>в особі</w:t>
      </w:r>
      <w:r>
        <w:rPr>
          <w:b/>
          <w:i/>
          <w:u w:val="single"/>
        </w:rPr>
        <w:t xml:space="preserve"> селищного голови </w:t>
      </w:r>
      <w:proofErr w:type="spellStart"/>
      <w:r>
        <w:rPr>
          <w:b/>
          <w:i/>
          <w:u w:val="single"/>
        </w:rPr>
        <w:t>Тилик</w:t>
      </w:r>
      <w:proofErr w:type="spellEnd"/>
      <w:r>
        <w:rPr>
          <w:b/>
          <w:i/>
          <w:u w:val="single"/>
        </w:rPr>
        <w:t xml:space="preserve"> Світлани Олександрівни, _______________</w:t>
      </w:r>
      <w:r>
        <w:t>що діє на підставі</w:t>
      </w:r>
    </w:p>
    <w:p w:rsidR="000F47EE" w:rsidRDefault="000F47EE" w:rsidP="000F47EE">
      <w:pPr>
        <w:rPr>
          <w:sz w:val="20"/>
          <w:szCs w:val="20"/>
        </w:rPr>
      </w:pPr>
      <w:r>
        <w:t xml:space="preserve">                                  </w:t>
      </w:r>
      <w:r>
        <w:rPr>
          <w:sz w:val="20"/>
          <w:szCs w:val="20"/>
        </w:rPr>
        <w:t>(посада, прізвище, ім’я по батькові (за наявності)</w:t>
      </w:r>
    </w:p>
    <w:p w:rsidR="000F47EE" w:rsidRDefault="000F47EE" w:rsidP="000F47EE">
      <w:pPr>
        <w:rPr>
          <w:b/>
          <w:i/>
          <w:szCs w:val="24"/>
          <w:u w:val="single"/>
        </w:rPr>
      </w:pPr>
      <w:r>
        <w:rPr>
          <w:b/>
          <w:i/>
          <w:u w:val="single"/>
        </w:rPr>
        <w:t xml:space="preserve"> повноважень передбачених Законом України «Про місцеве самоврядування в Україні», статті 12 Земельного кодексу України, відповідно до рішення сесії </w:t>
      </w:r>
      <w:proofErr w:type="spellStart"/>
      <w:r>
        <w:rPr>
          <w:b/>
          <w:i/>
          <w:u w:val="single"/>
        </w:rPr>
        <w:t>Петрівської</w:t>
      </w:r>
      <w:proofErr w:type="spellEnd"/>
      <w:r>
        <w:rPr>
          <w:b/>
          <w:i/>
          <w:u w:val="single"/>
        </w:rPr>
        <w:t xml:space="preserve"> селищної ради від________________________________________________________________________ , яка є власником земельної ділянки, </w:t>
      </w:r>
      <w:r>
        <w:t xml:space="preserve">з однієї сторони,                                                                        та орендар - </w:t>
      </w:r>
      <w:r>
        <w:rPr>
          <w:b/>
          <w:i/>
          <w:u w:val="single"/>
        </w:rPr>
        <w:t>____________________________________________________________________,</w:t>
      </w:r>
    </w:p>
    <w:p w:rsidR="000F47EE" w:rsidRDefault="000F47EE" w:rsidP="000F47EE">
      <w:pPr>
        <w:rPr>
          <w:b/>
          <w:u w:val="single"/>
        </w:rPr>
      </w:pPr>
      <w:r>
        <w:rPr>
          <w:sz w:val="20"/>
          <w:szCs w:val="20"/>
        </w:rPr>
        <w:t xml:space="preserve">                                       (для фізичної особи - прізвище, власне ім’я та по батькові (за наявності),</w:t>
      </w:r>
    </w:p>
    <w:p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 xml:space="preserve"> _____________________________________________________________________________</w:t>
      </w:r>
    </w:p>
    <w:p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серія (за наявності) та номер паспорта, ким і коли виданий;</w:t>
      </w:r>
    </w:p>
    <w:bookmarkEnd w:id="2"/>
    <w:p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</w:t>
      </w:r>
      <w:r>
        <w:rPr>
          <w:b/>
          <w:i/>
          <w:u w:val="single"/>
        </w:rPr>
        <w:t>______________________________</w:t>
      </w:r>
    </w:p>
    <w:p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для юридичної особи – повне найменування,</w:t>
      </w:r>
    </w:p>
    <w:p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</w:t>
      </w:r>
      <w:r>
        <w:rPr>
          <w:b/>
          <w:i/>
          <w:u w:val="single"/>
        </w:rPr>
        <w:t>______________________________</w:t>
      </w:r>
    </w:p>
    <w:p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 xml:space="preserve">прізвище, власне </w:t>
      </w:r>
      <w:proofErr w:type="spellStart"/>
      <w:r>
        <w:rPr>
          <w:sz w:val="20"/>
          <w:szCs w:val="20"/>
        </w:rPr>
        <w:t>імя</w:t>
      </w:r>
      <w:proofErr w:type="spellEnd"/>
      <w:r>
        <w:rPr>
          <w:sz w:val="20"/>
          <w:szCs w:val="20"/>
        </w:rPr>
        <w:t xml:space="preserve"> по батькові (за наявності) уповноваженої особи,</w:t>
      </w:r>
    </w:p>
    <w:p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_______________________________________________________________________________,</w:t>
      </w:r>
    </w:p>
    <w:p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найменування та реквізити документа, на підставі якого вона діє</w:t>
      </w:r>
    </w:p>
    <w:p w:rsidR="000F47EE" w:rsidRDefault="000F47EE" w:rsidP="000F47EE">
      <w:r>
        <w:t>з другої сторони, уклали цей договір про таке.</w:t>
      </w:r>
    </w:p>
    <w:p w:rsidR="000F47EE" w:rsidRDefault="000F47EE" w:rsidP="000F47EE">
      <w:pPr>
        <w:rPr>
          <w:b/>
          <w:lang w:val="ru-RU"/>
        </w:rPr>
      </w:pPr>
      <w:r>
        <w:rPr>
          <w:b/>
        </w:rPr>
        <w:t xml:space="preserve">                                                     </w:t>
      </w:r>
    </w:p>
    <w:p w:rsidR="000F47EE" w:rsidRDefault="000F47EE" w:rsidP="000F47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договору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Орендодавець надає, а орендар приймає у строкове платне користування земельну ділянку в комплексі з розташованим на ній водним об’єктом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ставок площею 7,8097 га розташований </w:t>
      </w:r>
      <w:bookmarkStart w:id="3" w:name="_Hlk95214997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за межами населених пунктів на території  </w:t>
      </w:r>
      <w:bookmarkStart w:id="4" w:name="_Hlk95741391"/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селищної територіальної громади Олександрійського району Кіровоградської області</w:t>
      </w:r>
      <w:bookmarkEnd w:id="3"/>
      <w:bookmarkEnd w:id="4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,____________</w:t>
      </w:r>
    </w:p>
    <w:p w:rsidR="000F47EE" w:rsidRDefault="000F47EE" w:rsidP="000F47EE">
      <w:pPr>
        <w:pStyle w:val="ab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(назва водного об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єкта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рибогосподарських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потреб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___,</w:t>
      </w: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(рибогосподарський потреб, культурно-оздоровчих, лікувальних,</w:t>
      </w:r>
    </w:p>
    <w:p w:rsidR="000F47EE" w:rsidRDefault="000F47EE" w:rsidP="000F47EE">
      <w:pPr>
        <w:rPr>
          <w:rFonts w:eastAsia="Times New Roman" w:cs="Times New Roman"/>
          <w:b/>
          <w:i/>
          <w:szCs w:val="24"/>
          <w:lang w:eastAsia="ru-RU"/>
        </w:rPr>
      </w:pPr>
      <w:r>
        <w:rPr>
          <w:b/>
          <w:i/>
          <w:u w:val="single"/>
        </w:rPr>
        <w:t>_______________________________________________________________________________.</w:t>
      </w: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рекреаційних, спортивних і туристичних цілей, проведення науково-дослідних робіт)</w:t>
      </w:r>
    </w:p>
    <w:p w:rsidR="000F47EE" w:rsidRDefault="000F47EE" w:rsidP="000F47EE">
      <w:pPr>
        <w:jc w:val="center"/>
        <w:rPr>
          <w:rFonts w:eastAsia="Times New Roman" w:cs="Times New Roman"/>
          <w:b/>
          <w:szCs w:val="24"/>
          <w:u w:val="single"/>
          <w:lang w:eastAsia="ru-RU"/>
        </w:rPr>
      </w:pP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передається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загальною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площею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7,8097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га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числі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земельна ділянка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пасовища – 3,4179 га – пасовища, болота – 0,4985 га, ставки 3,8933 га __,</w:t>
      </w: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(площа, якісні характеристики земель, зокрема меліорованих,</w:t>
      </w:r>
    </w:p>
    <w:p w:rsidR="000F47EE" w:rsidRDefault="000F47EE" w:rsidP="000F47EE">
      <w:pPr>
        <w:rPr>
          <w:rFonts w:eastAsia="Times New Roman" w:cs="Times New Roman"/>
          <w:b/>
          <w:i/>
          <w:szCs w:val="24"/>
          <w:lang w:eastAsia="ru-RU"/>
        </w:rPr>
      </w:pPr>
      <w:r>
        <w:rPr>
          <w:b/>
          <w:i/>
          <w:u w:val="single"/>
        </w:rPr>
        <w:t>________________________________________________________________________________</w:t>
      </w:r>
    </w:p>
    <w:p w:rsidR="000F47EE" w:rsidRDefault="000F47EE" w:rsidP="000F47EE">
      <w:pPr>
        <w:jc w:val="center"/>
        <w:rPr>
          <w:b/>
          <w:u w:val="single"/>
        </w:rPr>
      </w:pPr>
      <w:r>
        <w:rPr>
          <w:sz w:val="20"/>
          <w:szCs w:val="20"/>
        </w:rPr>
        <w:t>за їх складом та складом угіль)</w:t>
      </w:r>
    </w:p>
    <w:p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кадастровим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номером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35249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834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00: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:00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7505_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___________________________________,</w:t>
      </w:r>
    </w:p>
    <w:p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цільове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КВЦПЗ 10.07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рибогосподарських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потреб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____,</w:t>
      </w:r>
    </w:p>
    <w:p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яка розташована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на території 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селищної територіальної громади Олександрійського району, Кіровоградської області на р. Інгулець, що є правою притокою   р. Дніпро басейну р.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Дніпро_______________________________________________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_______,</w:t>
      </w: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(місцезнаходження)</w:t>
      </w:r>
    </w:p>
    <w:p w:rsidR="000F47EE" w:rsidRDefault="000F47EE" w:rsidP="000F47EE">
      <w:pPr>
        <w:pStyle w:val="ab"/>
        <w:spacing w:after="0"/>
        <w:ind w:left="0"/>
        <w:jc w:val="both"/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простір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у тому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числі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рибогосподарська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технологічна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водойма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площею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3,8933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га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____________________________________________________________</w:t>
      </w:r>
      <w:proofErr w:type="gramEnd"/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sz w:val="20"/>
          <w:szCs w:val="20"/>
          <w:lang w:eastAsia="ru-RU"/>
        </w:rPr>
      </w:pPr>
      <w:r>
        <w:rPr>
          <w:rFonts w:ascii="Times New Roman" w:eastAsia="Times New Roman" w:hAnsi="Times New Roman" w:cstheme="minorHAnsi"/>
          <w:sz w:val="20"/>
          <w:szCs w:val="20"/>
          <w:lang w:eastAsia="ru-RU"/>
        </w:rPr>
        <w:t>(площа та об</w:t>
      </w:r>
      <w:r>
        <w:rPr>
          <w:rFonts w:ascii="Times New Roman" w:eastAsia="Times New Roman" w:hAnsi="Times New Roman" w:cstheme="minorHAnsi"/>
          <w:sz w:val="20"/>
          <w:szCs w:val="20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theme="minorHAnsi"/>
          <w:sz w:val="20"/>
          <w:szCs w:val="20"/>
          <w:lang w:eastAsia="ru-RU"/>
        </w:rPr>
        <w:t>єм</w:t>
      </w:r>
      <w:proofErr w:type="spellEnd"/>
      <w:r>
        <w:rPr>
          <w:rFonts w:ascii="Times New Roman" w:eastAsia="Times New Roman" w:hAnsi="Times New Roman" w:cstheme="minorHAnsi"/>
          <w:sz w:val="20"/>
          <w:szCs w:val="20"/>
          <w:lang w:eastAsia="ru-RU"/>
        </w:rPr>
        <w:t>)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Рибогосподарська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технологічна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водойма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згідно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договором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надається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урахуванням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вимог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Закону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«Про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аквакультуру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.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3. На земельній ділянці розташовані об’єкти інфраструктури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 xml:space="preserve">     </w:t>
      </w:r>
      <w:bookmarkStart w:id="5" w:name="_Hlk95223103"/>
      <w:proofErr w:type="spellStart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відсутні____</w:t>
      </w:r>
      <w:proofErr w:type="spellEnd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_________.</w:t>
      </w:r>
    </w:p>
    <w:p w:rsidR="000F47EE" w:rsidRDefault="000F47EE" w:rsidP="000F47EE">
      <w:pPr>
        <w:jc w:val="center"/>
        <w:rPr>
          <w:rFonts w:eastAsia="Times New Roman"/>
          <w:szCs w:val="24"/>
          <w:lang w:eastAsia="ru-RU"/>
        </w:rPr>
      </w:pPr>
      <w:r>
        <w:rPr>
          <w:rFonts w:cstheme="minorBidi"/>
          <w:sz w:val="20"/>
          <w:szCs w:val="20"/>
        </w:rPr>
        <w:t>(перелік, характеристика  і стан гідротехнічних споруд,</w:t>
      </w:r>
    </w:p>
    <w:p w:rsidR="000F47EE" w:rsidRDefault="000F47EE" w:rsidP="000F47EE">
      <w:pPr>
        <w:rPr>
          <w:b/>
          <w:i/>
        </w:rPr>
      </w:pPr>
      <w:r>
        <w:rPr>
          <w:b/>
          <w:i/>
          <w:u w:val="single"/>
        </w:rPr>
        <w:t>_______________________________________________________________________________.</w:t>
      </w:r>
    </w:p>
    <w:p w:rsidR="000F47EE" w:rsidRDefault="000F47EE" w:rsidP="000F47EE">
      <w:pPr>
        <w:pStyle w:val="ab"/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лінійних споруд, мостових переходів, інших об’єктів (за наявності)</w:t>
      </w:r>
    </w:p>
    <w:bookmarkEnd w:id="5"/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 xml:space="preserve">4. Нормативна грошова оцінка земельної ділянки на дату укладення цього договору становить  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 xml:space="preserve">238997,36 </w:t>
      </w:r>
      <w:proofErr w:type="spellStart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грн</w:t>
      </w:r>
      <w:proofErr w:type="spellEnd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 xml:space="preserve"> (двісті тридцять вісім тисяч дев’ятсот дев’яносто сім  гривень 36 коп.)________________________________________________________________.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 xml:space="preserve">5.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такі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недоліки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перешкоджати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ефективному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використанню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: </w:t>
      </w:r>
      <w:proofErr w:type="spellStart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відсутні</w:t>
      </w:r>
      <w:proofErr w:type="spellEnd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.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особливості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впливати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орендні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відносини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:  </w:t>
      </w:r>
      <w:proofErr w:type="spellStart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відсутні</w:t>
      </w:r>
      <w:proofErr w:type="spellEnd"/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.</w:t>
      </w: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 xml:space="preserve">Строк </w:t>
      </w:r>
      <w:proofErr w:type="spellStart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>дії</w:t>
      </w:r>
      <w:proofErr w:type="spellEnd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 xml:space="preserve"> договору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7. Договір укладено на</w:t>
      </w: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1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0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(десять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)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___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____________________________________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років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eastAsia="ru-RU"/>
        </w:rPr>
        <w:t>.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</w:pPr>
      <w:proofErr w:type="spellStart"/>
      <w:proofErr w:type="gram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ісля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закінчення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строку,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належно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виконував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умовами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переважне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право перед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іншими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особами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новий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строк.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У такому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випадку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повинен не </w:t>
      </w:r>
      <w:proofErr w:type="spellStart"/>
      <w:proofErr w:type="gram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ізніше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ніж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за </w:t>
      </w:r>
      <w:r>
        <w:rPr>
          <w:rFonts w:ascii="Times New Roman" w:eastAsia="Times New Roman" w:hAnsi="Times New Roman" w:cstheme="minorHAnsi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val="ru-RU" w:eastAsia="ru-RU"/>
        </w:rPr>
        <w:t>30</w:t>
      </w:r>
      <w:r>
        <w:rPr>
          <w:rFonts w:ascii="Times New Roman" w:eastAsia="Times New Roman" w:hAnsi="Times New Roman" w:cstheme="minorHAnsi"/>
          <w:b/>
          <w:i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днів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закінчення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строку,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повідомити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письмово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намір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скористатися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переважним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правом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новий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строк.</w:t>
      </w:r>
    </w:p>
    <w:p w:rsidR="000F47EE" w:rsidRDefault="000F47EE" w:rsidP="000F47EE">
      <w:pPr>
        <w:pStyle w:val="ab"/>
        <w:spacing w:after="0"/>
        <w:ind w:left="0" w:firstLine="567"/>
        <w:jc w:val="both"/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 листа-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повідомлення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укладення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новий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строк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додає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проект </w:t>
      </w:r>
      <w:proofErr w:type="spellStart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>відповідного</w:t>
      </w:r>
      <w:proofErr w:type="spellEnd"/>
      <w:r>
        <w:rPr>
          <w:rFonts w:ascii="Times New Roman" w:eastAsia="Times New Roman" w:hAnsi="Times New Roman" w:cstheme="minorHAnsi"/>
          <w:sz w:val="24"/>
          <w:szCs w:val="24"/>
          <w:lang w:val="ru-RU" w:eastAsia="ru-RU"/>
        </w:rPr>
        <w:t xml:space="preserve"> договору.</w:t>
      </w: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</w:p>
    <w:p w:rsidR="000F47EE" w:rsidRDefault="000F47EE" w:rsidP="000F47EE">
      <w:pPr>
        <w:pStyle w:val="ab"/>
        <w:spacing w:after="0"/>
        <w:ind w:left="0"/>
        <w:jc w:val="center"/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>Орендна</w:t>
      </w:r>
      <w:proofErr w:type="spellEnd"/>
      <w:r>
        <w:rPr>
          <w:rFonts w:ascii="Times New Roman" w:eastAsia="Times New Roman" w:hAnsi="Times New Roman" w:cstheme="minorHAnsi"/>
          <w:b/>
          <w:sz w:val="28"/>
          <w:szCs w:val="28"/>
          <w:lang w:val="ru-RU" w:eastAsia="ru-RU"/>
        </w:rPr>
        <w:t xml:space="preserve"> плата</w:t>
      </w:r>
    </w:p>
    <w:p w:rsidR="000F47EE" w:rsidRDefault="000F47EE" w:rsidP="000F47EE">
      <w:pPr>
        <w:pStyle w:val="HTML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Орендна плата вноситься орендарем у грошовій формі та розмірі:</w:t>
      </w:r>
    </w:p>
    <w:p w:rsidR="000F47EE" w:rsidRDefault="000F47EE" w:rsidP="000F47EE">
      <w:pPr>
        <w:pStyle w:val="HTML"/>
        <w:spacing w:before="1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 земельну ділянку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__________грн за рік, що становить  ___% від нормативної грошової__  оцінки _____________________________________________________________, </w:t>
      </w:r>
    </w:p>
    <w:p w:rsidR="000F47EE" w:rsidRDefault="000F47EE" w:rsidP="000F47EE">
      <w:pPr>
        <w:pStyle w:val="HTML"/>
        <w:jc w:val="center"/>
        <w:rPr>
          <w:rFonts w:ascii="Times New Roman" w:hAnsi="Times New Roman" w:cs="Times New Roman"/>
        </w:rPr>
      </w:pPr>
      <w:bookmarkStart w:id="6" w:name="o57"/>
      <w:bookmarkStart w:id="7" w:name="o59"/>
      <w:bookmarkEnd w:id="6"/>
      <w:bookmarkEnd w:id="7"/>
      <w:r>
        <w:rPr>
          <w:rFonts w:ascii="Times New Roman" w:hAnsi="Times New Roman" w:cs="Times New Roman"/>
        </w:rPr>
        <w:t>(розмір орендної плати у гривнях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b/>
          <w:i/>
        </w:rPr>
      </w:pPr>
      <w:bookmarkStart w:id="8" w:name="o60"/>
      <w:bookmarkStart w:id="9" w:name="o65"/>
      <w:bookmarkStart w:id="10" w:name="o66"/>
      <w:bookmarkStart w:id="11" w:name="o67"/>
      <w:bookmarkEnd w:id="8"/>
      <w:bookmarkEnd w:id="9"/>
      <w:bookmarkEnd w:id="10"/>
      <w:bookmarkEnd w:id="11"/>
      <w:r>
        <w:rPr>
          <w:b/>
          <w:i/>
          <w:u w:val="single"/>
        </w:rPr>
        <w:t>код платежу 18010900___________________________________________________________</w:t>
      </w:r>
    </w:p>
    <w:p w:rsidR="000F47EE" w:rsidRDefault="000F47EE" w:rsidP="000F47EE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із зазначенням умов її внесення відповідно до бюджетної класифікації)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cs="Times New Roman"/>
          <w:b/>
          <w:u w:val="single"/>
        </w:rPr>
      </w:pPr>
    </w:p>
    <w:p w:rsidR="000F47EE" w:rsidRDefault="000F47EE" w:rsidP="000F47EE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 водний об’єкт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_______грн у рік_________________________________________________</w:t>
      </w:r>
    </w:p>
    <w:p w:rsidR="000F47EE" w:rsidRDefault="000F47EE" w:rsidP="000F47EE">
      <w:pPr>
        <w:pStyle w:val="HTM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</w:rPr>
        <w:t>розмір орендної плати у гривнях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b/>
          <w:i/>
        </w:rPr>
      </w:pPr>
      <w:r>
        <w:rPr>
          <w:b/>
          <w:i/>
          <w:u w:val="single"/>
        </w:rPr>
        <w:t>код платежу 22130002__________________________________________________________.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0"/>
          <w:szCs w:val="20"/>
          <w:u w:val="single"/>
        </w:rPr>
      </w:pPr>
      <w:r>
        <w:rPr>
          <w:sz w:val="20"/>
          <w:szCs w:val="20"/>
        </w:rPr>
        <w:t>із зазначенням умов внесення відповідно до бюджетної класифікації)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9. </w:t>
      </w:r>
      <w:bookmarkStart w:id="12" w:name="o69"/>
      <w:bookmarkEnd w:id="12"/>
      <w:r>
        <w:rPr>
          <w:rFonts w:ascii="Times New Roman" w:hAnsi="Times New Roman"/>
          <w:sz w:val="24"/>
          <w:szCs w:val="24"/>
        </w:rPr>
        <w:t>Обчислення розміру орендної плати здійснюється за:</w:t>
      </w:r>
    </w:p>
    <w:p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водний об’єкт - відповідно до Методики визначення розміру плати за надані в оренду водні об’єкти, що затверджується </w:t>
      </w:r>
      <w:proofErr w:type="spellStart"/>
      <w:r>
        <w:rPr>
          <w:rFonts w:ascii="Times New Roman" w:hAnsi="Times New Roman"/>
          <w:sz w:val="24"/>
          <w:szCs w:val="24"/>
        </w:rPr>
        <w:t>Міндовкіллям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рибогосподарську технологічну водойму – відповідно до Методики визначення розміру плати за використання на умовах оренди частини рибогосподарського водного об’єкта, рибогосподарської технологічної водойми, що затверджується </w:t>
      </w:r>
      <w:proofErr w:type="spellStart"/>
      <w:r>
        <w:rPr>
          <w:rFonts w:ascii="Times New Roman" w:hAnsi="Times New Roman"/>
          <w:sz w:val="24"/>
          <w:szCs w:val="24"/>
        </w:rPr>
        <w:t>Мінагрополітики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0F47EE" w:rsidRDefault="000F47EE" w:rsidP="000F47E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земельну ділянку - з урахуванням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оренди.</w:t>
      </w:r>
    </w:p>
    <w:p w:rsidR="000F47EE" w:rsidRDefault="000F47EE" w:rsidP="000F47EE">
      <w:pPr>
        <w:pStyle w:val="HTML"/>
        <w:ind w:left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o70"/>
      <w:bookmarkEnd w:id="13"/>
      <w:r>
        <w:rPr>
          <w:rFonts w:ascii="Times New Roman" w:hAnsi="Times New Roman" w:cs="Times New Roman"/>
          <w:sz w:val="24"/>
          <w:szCs w:val="24"/>
        </w:rPr>
        <w:t xml:space="preserve">10. Орендна плата вноситься у строки: 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1) за земельну ділянку державної та/або комунальної власності, набуту в оренду за результатами торгів: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за перший рік – не пізніше ніж протягом трьох банківських днів з дня укладення цього договору;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починаючи з наступного року – відповідно до Податкового кодексу України;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 земельну ділянку державної та/або комунальної власності, набуту в оренду  без проведення земельних торгів: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перший рік – у п’ятиденний строк після підписання цього договору;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починаючи з наступного року – відповідно до Податкового кодексу України;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3) за водний об’єкт: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за перший рік – у п’ятиденний строк після підписання цього договору;</w:t>
      </w:r>
    </w:p>
    <w:p w:rsidR="000F47EE" w:rsidRDefault="000F47EE" w:rsidP="000F47EE">
      <w:pPr>
        <w:pStyle w:val="HTM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починаючи з наступного року – щороку не пізніше 15 числа місяця, наступного за розрахунковим роком.</w:t>
      </w:r>
      <w:bookmarkStart w:id="14" w:name="o71"/>
      <w:bookmarkStart w:id="15" w:name="o72"/>
      <w:bookmarkEnd w:id="14"/>
      <w:bookmarkEnd w:id="15"/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cs="Times New Roman"/>
          <w:szCs w:val="24"/>
        </w:rPr>
      </w:pPr>
      <w:r>
        <w:t xml:space="preserve">11. Розмір орендної плати переглядається </w:t>
      </w:r>
      <w:r>
        <w:rPr>
          <w:u w:val="single"/>
        </w:rPr>
        <w:t>__</w:t>
      </w:r>
      <w:r>
        <w:rPr>
          <w:b/>
          <w:i/>
          <w:u w:val="single"/>
        </w:rPr>
        <w:t>один раз на рік____________________</w:t>
      </w:r>
      <w:r>
        <w:t xml:space="preserve"> у разі: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(зазначається періодичність)</w:t>
      </w:r>
    </w:p>
    <w:p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</w:t>
      </w:r>
    </w:p>
    <w:p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нормативної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грошової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оцінки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погіршення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сталося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з вини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ідтверджено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документами; </w:t>
      </w:r>
    </w:p>
    <w:p w:rsidR="000F47EE" w:rsidRDefault="000F47EE" w:rsidP="000F47EE">
      <w:pPr>
        <w:pStyle w:val="ab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законом.</w:t>
      </w:r>
    </w:p>
    <w:p w:rsidR="000F47EE" w:rsidRDefault="000F47EE" w:rsidP="000F47EE">
      <w:pPr>
        <w:pStyle w:val="ab"/>
        <w:widowControl w:val="0"/>
        <w:tabs>
          <w:tab w:val="left" w:pos="709"/>
        </w:tabs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державної та/або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комунальної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яка</w:t>
      </w:r>
    </w:p>
    <w:p w:rsidR="000F47EE" w:rsidRDefault="000F47EE" w:rsidP="000F47EE">
      <w:pPr>
        <w:pStyle w:val="ab"/>
        <w:widowControl w:val="0"/>
        <w:tabs>
          <w:tab w:val="left" w:pos="709"/>
        </w:tabs>
        <w:autoSpaceDE w:val="0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результатами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торгів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переглядатися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зменшення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невнесення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землю та/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строки,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договором:</w:t>
      </w:r>
      <w:proofErr w:type="gram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десятиденний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сплачується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штраф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100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відсотків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стягується пеня  у розмірі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облікової подвійної ставки НБУ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відсотків річної орендної плати за кожен день прострочення з урахуванням вимог Закону України «Про відповідальність за несвоєчасне виконання грошових зобов’язань».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Передача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наявності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паспорта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у разі надання в оренду рибогосподарської технологічної водойми – паспорта та/ або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ічного проекту рибогосподарської технологічної водойми.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лише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Земельного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кодексів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 Дотримання зобов’язання щодо здійснення заходів з охорони та поліпшення екологічного стану водного об’єкта.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Експлуатація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водосховищ і ставків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здійснюється відповідно до встановлених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Держводагентством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режимів роботи.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перешкод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здійсненні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загального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законом) та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здійсненні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дозволів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FD3C8D" w:rsidRPr="00FD3C8D" w:rsidRDefault="000F47EE" w:rsidP="00FD3C8D">
      <w:pPr>
        <w:pStyle w:val="ab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умови</w:t>
      </w:r>
      <w:proofErr w:type="spellEnd"/>
      <w:r w:rsidR="00FD3C8D" w:rsidRPr="00FD3C8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:</w:t>
      </w:r>
      <w:r w:rsidR="00FD3C8D" w:rsidRPr="00FD3C8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FD3C8D" w:rsidRPr="00FD3C8D">
        <w:rPr>
          <w:rFonts w:ascii="Times New Roman" w:hAnsi="Times New Roman" w:cs="Times New Roman"/>
          <w:b/>
          <w:i/>
          <w:sz w:val="24"/>
          <w:szCs w:val="24"/>
          <w:u w:val="single"/>
        </w:rPr>
        <w:t>визначити</w:t>
      </w:r>
      <w:r w:rsidR="00FD3C8D" w:rsidRPr="00FD3C8D">
        <w:rPr>
          <w:rFonts w:ascii="Times New Roman" w:hAnsi="Times New Roman" w:cs="Times New Roman"/>
          <w:b/>
          <w:i/>
          <w:color w:val="333333"/>
          <w:sz w:val="24"/>
          <w:szCs w:val="24"/>
          <w:u w:val="single"/>
          <w:shd w:val="clear" w:color="auto" w:fill="FFFFFF"/>
        </w:rPr>
        <w:t xml:space="preserve"> місця для безоплатного забезпечення права громадян на загальне водокористування (купання, любительське і спортивне рибальство, водопій худоби, тощо).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повернення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повертає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примірник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паспорта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повертає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гіршому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порівняно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одержав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Орендодавець у разі погіршення екологічного та/або хімічного стану водного об’єкта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погіршення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грунтового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покриву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властивостей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непридатний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цільовим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ідлягають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 Порядку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власникам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землекористувачам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Кабінету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Міністрів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квітня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1993 р. № 284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(ЗП України, 1993 р., № 10, ст.193).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Здійснені орендарем без згоди орендодавця витрати на поліпшення об’єкта оренди, які неможливо відокремити без заподіяння шкоди цій ділянці,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 підлягають відшкодуванню.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письмовою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не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ідлягають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відшкодуванню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підлягають чи не підлягають відшкодуванню)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строки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ним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окремим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заподіяних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внаслідок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Збитками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вважаються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фактичні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втрати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зазнав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зв’язку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неналежним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здійснив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повинен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відновлення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порушенного права;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доходи,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реально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отримати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належного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фактичних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визначається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підставі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документально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підтверджених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Обмеження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обтяження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обмеження у використанні земельної ділянки, встановлені Порядком ведення Державного земельного кадастру, затвердженого Постановою Кабінету Міні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стр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ів України від 17.10.2012 року № 1051, не зареєстровані. Діють обмеження для прибережної захисної смуги відповідно до Водного кодексу України.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Передача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є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ідставою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обмежень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обтяжень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третіх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осіб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сервітутів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Передача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суборенду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суб’єктам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забороняється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Права 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орендодавця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Орендодавець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вимагати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цільовим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призначенням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додержання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Земельного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кодексів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режиму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водоохоронних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зон,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прибережних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пляжних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зон, зон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санітарної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санітарно-захисних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зон, зон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режиму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земель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особливо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охороняються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наявності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екологічного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експлуатації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водосховищ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ставків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установленому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режимів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оформлення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гідротехнічними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спорудами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своєчасного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внесення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Орендодавець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передачі земельної ділянки в комплексі з розташованим на ній водним об’єктом в оренду забезпечувати відповідно до закону реалізацію прав третіх осіб щодо орендованої земельної ділянки;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вчиняти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перешкоджають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відшкодувати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капітальні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витрати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пов’язан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яке проводилось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попередити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особливі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недоліки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процесі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спричинити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екологічно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небезпечні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наслідки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довкілля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привести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погіршення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Права 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орендаря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самостійно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водному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отримувати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продукцію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доходи;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установленому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письмовою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будівництво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гідротехнічних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споруд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приступати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строки,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договором, але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раніше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реєстрації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обмеження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обтяження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п’ятиденний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строк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реєстрації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копію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податковому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територіальному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органові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Держводаген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своєчасно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обсязі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сплачувати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заходи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поліпшення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екологічного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стану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експлуатації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водосховищ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ставків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Держводаген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режимів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оформити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гідротехнічними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спорудами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право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спеціального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прибережних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захисних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дотримуватися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обмеження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господарської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ісля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повернути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примірник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паспорта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обов’язки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відсутні_________________________________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Ризик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випадкового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знищення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пошкодження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частини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заподіяння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шкоди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треті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особам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Ризик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випадкового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пошкодження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частини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</w:t>
      </w:r>
      <w:r w:rsidR="00D0584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 орендар чи орендодавець)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Ризик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заподіяння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шкоди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третім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особам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результат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неналежного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договору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несе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орендар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Страхування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оренди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не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ідлягає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підлягає чи не підлягає)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страхуванню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весь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період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порядку, встановленому законодавством.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Страхування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орендар чи орендодавець)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Зміна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припинення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договору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умов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письмовій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недосягнення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розв’язується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судовому порядку.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закінчення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строку,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викупу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потреб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примусового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відчудження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мотивів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суспільної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необхідності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встановленому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ліквідації юридичної особи – орендаря або припинення підприємницької діяльності фізичної особи-підприємця;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відчудження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заставодержателем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смерті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фізичної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особи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засудження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позбавлення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відмови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осіб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зазначених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порушення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озірвання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припиняється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підстав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передбачених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законом.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бути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розірвано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взаємною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рішенням суду на вимогу однієї із сторін внаслідок невиконання другою стороною обов’язків, передбачених цим договором, та внаслідок випадкового знищення, пошкодження об’єкта оренди, яке істотно перешкоджає його використанню, а також з інших підстав, визначених законом.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Розірвання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односторонньому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порядку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не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допуска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ється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(зазначається, допускається чи не допускається)</w:t>
      </w:r>
    </w:p>
    <w:p w:rsidR="00D0584D" w:rsidRDefault="000F47EE" w:rsidP="00D0584D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Перехід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орендовану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комплексі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розташованим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особи,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реорганізація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не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  <w:t>є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_____________________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ідставою</w:t>
      </w:r>
      <w:proofErr w:type="spellEnd"/>
      <w:r w:rsidR="00D0584D" w:rsidRP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proofErr w:type="spellStart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зміни</w:t>
      </w:r>
      <w:proofErr w:type="spellEnd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умов </w:t>
      </w:r>
      <w:r w:rsidR="00D0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proofErr w:type="spellStart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05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його </w:t>
      </w:r>
      <w:proofErr w:type="spellStart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розірвання</w:t>
      </w:r>
      <w:proofErr w:type="spellEnd"/>
      <w:r w:rsidR="00D0584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D0584D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є чи не є)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Право на орендовану земельну ділянку в комплексі з розташованим на ній водним об’єктом  у разі смерті фізичної особи-орендаря, засудження чи обмеження його дієздатності за рішенням суду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переходить _____________________________________________________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8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(зазначається, переходить чи не переходить)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спадкоємців або інших осіб, які використовують об’єкт оренди разом з орендарем.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або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неналежне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договору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неналежне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закону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Сторона, яка порушила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зобов’язання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звільняється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відповідальності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доведе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порушення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сталося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вини.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Прикінцеві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положення</w:t>
      </w:r>
      <w:proofErr w:type="spell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набирає чинності з дати його укладення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укладено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двох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примірниках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мають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однакову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силу, один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зберігається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орендодавця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уповноваженої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ним особи),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другий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орендаря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згодою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сторін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договорі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можуть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зазначатися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Невід’ємними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частинами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є:</w:t>
      </w:r>
      <w:proofErr w:type="gramEnd"/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аспорт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водного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оренду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рибогосподарської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водойми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паспорт та/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технічний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рибогосподарської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технологічної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водойми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витяг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Державного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земельного кадастру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земельну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ділянку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приймання-передачі земельної ділянки в комплексі з розташованим на ній водним об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єктом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Інше:</w:t>
      </w:r>
    </w:p>
    <w:p w:rsidR="000F47EE" w:rsidRDefault="000F47EE" w:rsidP="000F47EE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розміру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плати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водний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об’єкт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47EE" w:rsidRDefault="000F47EE" w:rsidP="000F47EE">
      <w:pPr>
        <w:shd w:val="clear" w:color="auto" w:fill="FFFFFF"/>
        <w:tabs>
          <w:tab w:val="left" w:pos="0"/>
        </w:tabs>
        <w:spacing w:line="269" w:lineRule="exact"/>
        <w:ind w:right="48" w:firstLine="567"/>
        <w:rPr>
          <w:rFonts w:eastAsia="Times New Roman" w:cs="Times New Roman"/>
          <w:szCs w:val="24"/>
          <w:lang w:eastAsia="ru-RU"/>
        </w:rPr>
      </w:pPr>
      <w:r>
        <w:t>витяг із технічної документації з нормативної грошової оцінки земельних ділянок;</w:t>
      </w:r>
    </w:p>
    <w:p w:rsidR="000F47EE" w:rsidRDefault="000F47EE" w:rsidP="000F47EE">
      <w:pPr>
        <w:shd w:val="clear" w:color="auto" w:fill="FFFFFF"/>
        <w:tabs>
          <w:tab w:val="left" w:pos="0"/>
        </w:tabs>
        <w:spacing w:line="269" w:lineRule="exact"/>
        <w:ind w:right="48" w:firstLine="567"/>
      </w:pPr>
      <w:r>
        <w:t>розрахунок розміру орендної плати за земельні ділянки.</w:t>
      </w:r>
    </w:p>
    <w:p w:rsidR="000F47EE" w:rsidRDefault="000F47EE" w:rsidP="000F47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9" w:lineRule="exact"/>
        <w:ind w:right="48" w:firstLine="567"/>
      </w:pPr>
    </w:p>
    <w:p w:rsidR="000F47EE" w:rsidRDefault="000F47EE" w:rsidP="000F47E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9" w:lineRule="exact"/>
        <w:ind w:right="48" w:firstLine="567"/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Реквізити сторін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contextualSpacing/>
        <w:rPr>
          <w:rFonts w:eastAsia="Calibri"/>
          <w:b/>
          <w:szCs w:val="24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13"/>
        <w:gridCol w:w="4976"/>
      </w:tblGrid>
      <w:tr w:rsidR="000F47EE" w:rsidTr="000F47EE">
        <w:tc>
          <w:tcPr>
            <w:tcW w:w="4928" w:type="dxa"/>
          </w:tcPr>
          <w:p w:rsidR="000F47EE" w:rsidRDefault="000F47EE">
            <w:pPr>
              <w:ind w:firstLine="284"/>
              <w:rPr>
                <w:rFonts w:eastAsia="Calibri" w:cs="Times New Roman"/>
                <w:b/>
                <w:szCs w:val="24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</w:t>
            </w:r>
          </w:p>
          <w:p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ОРЕНДОДАВЕЦЬ</w:t>
            </w:r>
          </w:p>
          <w:p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ПЕТРІВСЬКА СЕЛИЩНА РАДА</w:t>
            </w:r>
          </w:p>
          <w:p w:rsidR="000F47EE" w:rsidRDefault="000F47E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ОЛЕКСАНДРІЙСЬКОГО РАЙОНУ</w:t>
            </w:r>
          </w:p>
          <w:p w:rsidR="000F47EE" w:rsidRDefault="000F47E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КІРОВОГРАДСЬКОЇ ОБЛАСТІ</w:t>
            </w:r>
          </w:p>
          <w:p w:rsidR="000F47EE" w:rsidRDefault="000F47E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код згідно з ЄДРПОУ 04364199</w:t>
            </w:r>
          </w:p>
          <w:p w:rsidR="000F47EE" w:rsidRDefault="000F47E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Місцезнаходження : 28300, Кіровоградська область, Олександрійський район, </w:t>
            </w:r>
          </w:p>
          <w:p w:rsidR="000F47EE" w:rsidRDefault="00D0584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с-ще</w:t>
            </w:r>
            <w:r w:rsidR="000F47EE">
              <w:rPr>
                <w:rFonts w:eastAsia="Calibri"/>
                <w:lang w:eastAsia="en-US"/>
              </w:rPr>
              <w:t xml:space="preserve"> Петрове, </w:t>
            </w:r>
            <w:proofErr w:type="spellStart"/>
            <w:r w:rsidR="000F47EE">
              <w:rPr>
                <w:rFonts w:eastAsia="Calibri"/>
                <w:lang w:eastAsia="en-US"/>
              </w:rPr>
              <w:t>вул.Святкова</w:t>
            </w:r>
            <w:proofErr w:type="spellEnd"/>
            <w:r w:rsidR="000F47EE">
              <w:rPr>
                <w:rFonts w:eastAsia="Calibri"/>
                <w:lang w:eastAsia="en-US"/>
              </w:rPr>
              <w:t>, буд.</w:t>
            </w:r>
            <w:r>
              <w:rPr>
                <w:rFonts w:eastAsia="Calibri"/>
                <w:lang w:eastAsia="en-US"/>
              </w:rPr>
              <w:t>20</w:t>
            </w: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Підписи  сторін</w:t>
            </w:r>
          </w:p>
          <w:p w:rsidR="000F47EE" w:rsidRDefault="000F47EE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ОРЕНДОДАВЕЦЬ </w:t>
            </w:r>
          </w:p>
          <w:p w:rsidR="000F47EE" w:rsidRDefault="000F47EE">
            <w:pPr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961" w:type="dxa"/>
          </w:tcPr>
          <w:p w:rsidR="000F47EE" w:rsidRDefault="000F47EE">
            <w:pPr>
              <w:ind w:firstLine="284"/>
              <w:rPr>
                <w:rFonts w:eastAsia="Calibri" w:cs="Times New Roman"/>
                <w:b/>
                <w:bCs/>
                <w:szCs w:val="24"/>
                <w:lang w:eastAsia="en-US"/>
              </w:rPr>
            </w:pPr>
          </w:p>
          <w:p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ОРЕНДАР</w:t>
            </w:r>
          </w:p>
          <w:p w:rsidR="000F47EE" w:rsidRDefault="000F47EE">
            <w:pPr>
              <w:ind w:firstLine="284"/>
              <w:rPr>
                <w:rFonts w:eastAsia="Calibri"/>
                <w:b/>
                <w:bCs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_______________________________________</w:t>
            </w:r>
          </w:p>
          <w:p w:rsidR="000F47EE" w:rsidRDefault="000F47EE">
            <w:pPr>
              <w:rPr>
                <w:rFonts w:eastAsia="Times New Roman"/>
                <w:sz w:val="20"/>
                <w:lang w:eastAsia="ru-RU"/>
              </w:rPr>
            </w:pPr>
            <w:r>
              <w:rPr>
                <w:sz w:val="20"/>
              </w:rPr>
              <w:t xml:space="preserve">   (прізвище, власне ім’я та по батькові (за наявності)</w:t>
            </w:r>
          </w:p>
          <w:p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sz w:val="20"/>
              </w:rPr>
              <w:t>фізичної особи або найменування юридичної особи,</w:t>
            </w:r>
          </w:p>
          <w:p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реєстраційний номер облікової картки платника податків або серія та номер паспорта (для фізичних осіб, які через свої релігійні переконання відмовилися від його прийняття, повідомили про це відповідному контролюючому органу і мають відповідну відмітку в паспорті) </w:t>
            </w:r>
          </w:p>
          <w:p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Місце проживання фізичної особи, місцезнаходження юридичної особи</w:t>
            </w:r>
          </w:p>
          <w:p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(індекс, область, район, населений пункт,</w:t>
            </w:r>
          </w:p>
          <w:p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:rsidR="000F47EE" w:rsidRDefault="000F47EE">
            <w:pPr>
              <w:pStyle w:val="ac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вулиця, номер будинку та квартири (за наявності)</w:t>
            </w:r>
          </w:p>
          <w:p w:rsidR="000F47EE" w:rsidRDefault="000F47E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834D44" w:rsidRDefault="00834D4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F47EE" w:rsidRDefault="000F47EE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ОРЕНДАР</w:t>
            </w:r>
          </w:p>
          <w:p w:rsidR="000F47EE" w:rsidRDefault="000F47EE">
            <w:pPr>
              <w:rPr>
                <w:rFonts w:eastAsia="Calibri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lang w:eastAsia="en-US"/>
        </w:rPr>
      </w:pPr>
      <w:proofErr w:type="spellStart"/>
      <w:r>
        <w:rPr>
          <w:rFonts w:eastAsia="Calibri"/>
          <w:b/>
          <w:lang w:eastAsia="en-US"/>
        </w:rPr>
        <w:t>_____________Світла</w:t>
      </w:r>
      <w:proofErr w:type="spellEnd"/>
      <w:r>
        <w:rPr>
          <w:rFonts w:eastAsia="Calibri"/>
          <w:b/>
          <w:lang w:eastAsia="en-US"/>
        </w:rPr>
        <w:t xml:space="preserve">на ТИЛИК                          _____________  ________________________                         </w:t>
      </w:r>
      <w:r>
        <w:rPr>
          <w:rFonts w:eastAsia="Calibri"/>
          <w:b/>
          <w:sz w:val="20"/>
          <w:szCs w:val="20"/>
          <w:lang w:eastAsia="en-US"/>
        </w:rPr>
        <w:t xml:space="preserve">   </w:t>
      </w:r>
      <w:r>
        <w:rPr>
          <w:rFonts w:eastAsia="Calibri"/>
          <w:sz w:val="20"/>
          <w:szCs w:val="20"/>
          <w:lang w:eastAsia="en-US"/>
        </w:rPr>
        <w:t>МП.                                                                                              М.П. (за наявності)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710"/>
        <w:contextualSpacing/>
        <w:jc w:val="center"/>
        <w:rPr>
          <w:rFonts w:eastAsia="Calibri"/>
          <w:b/>
          <w:lang w:eastAsia="en-US"/>
        </w:rPr>
      </w:pPr>
    </w:p>
    <w:p w:rsidR="000F47EE" w:rsidRDefault="000F47EE" w:rsidP="000F47EE">
      <w:pPr>
        <w:tabs>
          <w:tab w:val="left" w:pos="4962"/>
        </w:tabs>
        <w:rPr>
          <w:rFonts w:eastAsia="Calibri"/>
          <w:bCs/>
          <w:spacing w:val="-10"/>
          <w:sz w:val="28"/>
          <w:szCs w:val="28"/>
          <w:lang w:eastAsia="ru-RU"/>
        </w:rPr>
      </w:pPr>
      <w:r>
        <w:rPr>
          <w:rFonts w:eastAsia="Calibri"/>
          <w:bCs/>
          <w:spacing w:val="-10"/>
          <w:sz w:val="28"/>
          <w:szCs w:val="28"/>
        </w:rPr>
        <w:tab/>
      </w:r>
    </w:p>
    <w:p w:rsidR="000F47EE" w:rsidRDefault="000F47EE" w:rsidP="000F47EE">
      <w:pPr>
        <w:tabs>
          <w:tab w:val="left" w:pos="4962"/>
        </w:tabs>
        <w:rPr>
          <w:rFonts w:eastAsia="Calibri"/>
          <w:bCs/>
          <w:spacing w:val="-10"/>
          <w:sz w:val="28"/>
          <w:szCs w:val="28"/>
        </w:rPr>
      </w:pPr>
    </w:p>
    <w:p w:rsidR="000F47EE" w:rsidRDefault="000F47EE" w:rsidP="000F47EE">
      <w:pPr>
        <w:tabs>
          <w:tab w:val="left" w:pos="4962"/>
        </w:tabs>
        <w:rPr>
          <w:rFonts w:eastAsia="Calibri"/>
          <w:bCs/>
          <w:spacing w:val="-10"/>
          <w:sz w:val="28"/>
          <w:szCs w:val="28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Cs/>
          <w:spacing w:val="-10"/>
          <w:sz w:val="28"/>
          <w:szCs w:val="28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 xml:space="preserve">Договір погоджено з </w:t>
      </w:r>
      <w:proofErr w:type="spellStart"/>
      <w:r>
        <w:rPr>
          <w:rFonts w:eastAsia="Calibri"/>
          <w:bCs/>
          <w:spacing w:val="-10"/>
          <w:sz w:val="28"/>
          <w:szCs w:val="28"/>
        </w:rPr>
        <w:t>Держводагентством</w:t>
      </w:r>
      <w:proofErr w:type="spellEnd"/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  <w:sz w:val="28"/>
          <w:szCs w:val="28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___________________                             _________________________________________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  <w:szCs w:val="24"/>
        </w:rPr>
      </w:pPr>
      <w:r>
        <w:rPr>
          <w:rFonts w:eastAsia="Calibri"/>
          <w:bCs/>
          <w:spacing w:val="-10"/>
        </w:rPr>
        <w:t xml:space="preserve">          (підпис)                                                     (ініціали (ініціал власного імені ) та прізвище уповноваженої 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Cs/>
          <w:spacing w:val="-10"/>
        </w:rPr>
      </w:pPr>
      <w:r>
        <w:rPr>
          <w:rFonts w:eastAsia="Calibri"/>
          <w:bCs/>
          <w:spacing w:val="-10"/>
        </w:rPr>
        <w:t xml:space="preserve">                                                                    особи </w:t>
      </w:r>
      <w:proofErr w:type="spellStart"/>
      <w:r>
        <w:rPr>
          <w:rFonts w:eastAsia="Calibri"/>
          <w:bCs/>
          <w:spacing w:val="-10"/>
        </w:rPr>
        <w:t>Держводагентства</w:t>
      </w:r>
      <w:proofErr w:type="spellEnd"/>
      <w:r>
        <w:rPr>
          <w:rFonts w:eastAsia="Calibri"/>
          <w:bCs/>
          <w:spacing w:val="-10"/>
        </w:rPr>
        <w:t>)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Cs/>
          <w:spacing w:val="-10"/>
          <w:sz w:val="28"/>
          <w:szCs w:val="28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МП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pacing w:val="-10"/>
          <w:sz w:val="28"/>
          <w:szCs w:val="28"/>
        </w:rPr>
        <w:t>___________________ 202__ р.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szCs w:val="24"/>
          <w:lang w:val="ru-RU"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834D44" w:rsidRDefault="00834D44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834D44" w:rsidRDefault="00834D44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834D44" w:rsidRDefault="00834D44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834D44" w:rsidRDefault="00834D44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237"/>
        <w:contextualSpacing/>
        <w:rPr>
          <w:rFonts w:eastAsia="Calibri"/>
          <w:lang w:eastAsia="en-US"/>
        </w:rPr>
      </w:pPr>
    </w:p>
    <w:p w:rsidR="00834D44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954"/>
        <w:contextualSpacing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Додаток </w:t>
      </w:r>
    </w:p>
    <w:p w:rsidR="000F47EE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954"/>
        <w:contextualSpacing/>
        <w:jc w:val="lef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до договору оренди землі                                                                                 в комплексі з розташованим на ній                                                  водним об’єктом                                                       від «___» ____________ 2026 року  </w:t>
      </w:r>
    </w:p>
    <w:p w:rsidR="000F47EE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954"/>
        <w:contextualSpacing/>
        <w:jc w:val="left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між </w:t>
      </w:r>
      <w:proofErr w:type="spellStart"/>
      <w:r>
        <w:rPr>
          <w:rFonts w:eastAsia="Calibri"/>
          <w:lang w:eastAsia="en-US"/>
        </w:rPr>
        <w:t>Петрівською</w:t>
      </w:r>
      <w:proofErr w:type="spellEnd"/>
      <w:r>
        <w:rPr>
          <w:rFonts w:eastAsia="Calibri"/>
          <w:lang w:eastAsia="en-US"/>
        </w:rPr>
        <w:t xml:space="preserve"> селищною радою                                                         та  ____________________________________________________________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ru-RU" w:eastAsia="en-US"/>
        </w:rPr>
      </w:pPr>
      <w:r>
        <w:rPr>
          <w:rFonts w:eastAsia="Calibri"/>
          <w:b/>
          <w:lang w:eastAsia="en-US"/>
        </w:rPr>
        <w:t>АКТ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lang w:eastAsia="ru-RU"/>
        </w:rPr>
      </w:pPr>
      <w:r>
        <w:rPr>
          <w:rFonts w:eastAsia="Calibri"/>
          <w:b/>
          <w:lang w:eastAsia="en-US"/>
        </w:rPr>
        <w:t>приймання-передачі земельної ділянки</w:t>
      </w:r>
      <w:r>
        <w:t xml:space="preserve"> 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lang w:val="ru-RU" w:eastAsia="en-US"/>
        </w:rPr>
      </w:pPr>
      <w:r>
        <w:rPr>
          <w:rFonts w:eastAsia="Calibri"/>
          <w:b/>
          <w:lang w:eastAsia="en-US"/>
        </w:rPr>
        <w:t>в комплексі з розташованим на ній водним об’єктом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center"/>
        <w:rPr>
          <w:rFonts w:eastAsia="Calibri"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селище Петрове        </w:t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  <w:t xml:space="preserve">           «___» _______________ 2026 року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Цей акт засвідчує те, що ОРЕНДОДАВЕЦЬ – </w:t>
      </w:r>
      <w:proofErr w:type="spellStart"/>
      <w:r>
        <w:rPr>
          <w:rFonts w:eastAsia="Calibri"/>
          <w:lang w:eastAsia="en-US"/>
        </w:rPr>
        <w:t>Петрівська</w:t>
      </w:r>
      <w:proofErr w:type="spellEnd"/>
      <w:r>
        <w:rPr>
          <w:rFonts w:eastAsia="Calibri"/>
          <w:lang w:eastAsia="en-US"/>
        </w:rPr>
        <w:t xml:space="preserve"> селищна рада Олександрійського району Кіровоградської області (код ЄДРПОУ 04364199) на підставі </w:t>
      </w:r>
      <w:r>
        <w:rPr>
          <w:b/>
          <w:i/>
          <w:u w:val="single"/>
        </w:rPr>
        <w:t xml:space="preserve">рішення </w:t>
      </w:r>
      <w:proofErr w:type="spellStart"/>
      <w:r>
        <w:rPr>
          <w:b/>
          <w:i/>
          <w:u w:val="single"/>
        </w:rPr>
        <w:t>Петрівської</w:t>
      </w:r>
      <w:proofErr w:type="spellEnd"/>
      <w:r>
        <w:rPr>
          <w:b/>
          <w:i/>
          <w:u w:val="single"/>
        </w:rPr>
        <w:t xml:space="preserve"> селищної ради від ___________ № ___________________________________________________</w:t>
      </w:r>
      <w:r>
        <w:rPr>
          <w:rFonts w:eastAsia="Calibri"/>
          <w:lang w:eastAsia="en-US"/>
        </w:rPr>
        <w:t xml:space="preserve"> та Договору оренди землі в комплексі з розташованим на ній водним об’єктом передає, а ОРЕНДАР _____________________________(ІПН ________________)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 xml:space="preserve">приймає </w:t>
      </w:r>
      <w:r>
        <w:t xml:space="preserve">у строкове платне користування земельну ділянку в комплексі з розташованим на ній водним об’єктом – </w:t>
      </w:r>
      <w:r>
        <w:rPr>
          <w:b/>
          <w:i/>
          <w:u w:val="single"/>
        </w:rPr>
        <w:t xml:space="preserve">ставок, площею 7,8097 га, розташований за межами населених пунктів на території  </w:t>
      </w:r>
      <w:proofErr w:type="spellStart"/>
      <w:r>
        <w:rPr>
          <w:b/>
          <w:i/>
          <w:u w:val="single"/>
        </w:rPr>
        <w:t>Петрівської</w:t>
      </w:r>
      <w:proofErr w:type="spellEnd"/>
      <w:r>
        <w:rPr>
          <w:b/>
          <w:i/>
          <w:u w:val="single"/>
        </w:rPr>
        <w:t xml:space="preserve"> селищної територіальної громади Олександрійського району, Кіровоградської області :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земельну ділянку загальною площею 7,8097 га, у тому числі 3,4179 га – ставки, вода (водний простір) водного об’єкта – </w:t>
      </w:r>
      <w:proofErr w:type="spellStart"/>
      <w:r>
        <w:rPr>
          <w:rFonts w:eastAsia="Calibri"/>
          <w:lang w:eastAsia="en-US"/>
        </w:rPr>
        <w:t>____тис.</w:t>
      </w:r>
      <w:proofErr w:type="spellEnd"/>
      <w:r>
        <w:rPr>
          <w:rFonts w:eastAsia="Calibri"/>
          <w:lang w:eastAsia="en-US"/>
        </w:rPr>
        <w:t>м</w:t>
      </w:r>
      <w:r>
        <w:rPr>
          <w:rFonts w:eastAsia="Calibri"/>
          <w:vertAlign w:val="superscript"/>
          <w:lang w:eastAsia="en-US"/>
        </w:rPr>
        <w:t xml:space="preserve">3 </w:t>
      </w:r>
      <w:r>
        <w:rPr>
          <w:rFonts w:eastAsia="Calibri"/>
          <w:lang w:eastAsia="en-US"/>
        </w:rPr>
        <w:t xml:space="preserve">з кадастровим номером  3524983400:02:000:7505, цільове призначення земельної ділянки КВЦПЗ 10.07 для рибогосподарських потреб, яка розташована  на території  </w:t>
      </w:r>
      <w:proofErr w:type="spellStart"/>
      <w:r>
        <w:rPr>
          <w:rFonts w:eastAsia="Calibri"/>
          <w:lang w:eastAsia="en-US"/>
        </w:rPr>
        <w:t>Петрівської</w:t>
      </w:r>
      <w:proofErr w:type="spellEnd"/>
      <w:r>
        <w:rPr>
          <w:rFonts w:eastAsia="Calibri"/>
          <w:lang w:eastAsia="en-US"/>
        </w:rPr>
        <w:t xml:space="preserve"> селищної ради Олександрійського району, Кіровоградської області та водний об’єкт (водний простір). На  земельній ділянці об’єкти інфраструктури відсутні.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Земельна ділянка в комплексі з розташованим на ній водним об’єктом відповідає цільовому призначенню, визначеному цим договором - ( КВЦПЗ 10.07) для рибогосподарських потреб.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val="ru-RU" w:eastAsia="en-US"/>
        </w:rPr>
      </w:pPr>
      <w:r>
        <w:rPr>
          <w:rFonts w:eastAsia="Calibri"/>
          <w:lang w:eastAsia="en-US"/>
        </w:rPr>
        <w:t>Цим Актом підтверджено відсутність претензій сторін щодо стану об’єкту оренди та умов їх передачі.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Акт є невід’ємною частиною Договору оренди землі в комплексі з розташованим на ній водним об’єктом від «____»__________2026 року укладеного між </w:t>
      </w:r>
      <w:proofErr w:type="spellStart"/>
      <w:r>
        <w:rPr>
          <w:rFonts w:eastAsia="Calibri"/>
          <w:lang w:eastAsia="en-US"/>
        </w:rPr>
        <w:t>Петрівською</w:t>
      </w:r>
      <w:proofErr w:type="spellEnd"/>
      <w:r>
        <w:rPr>
          <w:rFonts w:eastAsia="Calibri"/>
          <w:lang w:eastAsia="en-US"/>
        </w:rPr>
        <w:t xml:space="preserve"> селищною радою Олександрійського району Кіровоградської області та  ______</w:t>
      </w:r>
      <w:r w:rsidR="00834D44">
        <w:rPr>
          <w:rFonts w:eastAsia="Calibri"/>
          <w:lang w:eastAsia="en-US"/>
        </w:rPr>
        <w:t>_______________</w:t>
      </w:r>
      <w:r>
        <w:rPr>
          <w:rFonts w:eastAsia="Calibri"/>
          <w:lang w:eastAsia="en-US"/>
        </w:rPr>
        <w:t>_____.</w:t>
      </w: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rPr>
          <w:rFonts w:eastAsia="Calibri"/>
          <w:b/>
          <w:lang w:eastAsia="en-US"/>
        </w:rPr>
      </w:pPr>
    </w:p>
    <w:p w:rsidR="000F47EE" w:rsidRDefault="000F47EE" w:rsidP="000F4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ОРЕНДОДАВЕЦЬ                                                         ОРЕНДАР</w:t>
      </w:r>
    </w:p>
    <w:p w:rsidR="000F47EE" w:rsidRDefault="000F47EE" w:rsidP="00834D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proofErr w:type="spellStart"/>
      <w:r>
        <w:rPr>
          <w:rFonts w:eastAsia="Calibri"/>
          <w:b/>
          <w:lang w:eastAsia="en-US"/>
        </w:rPr>
        <w:t>_________Світла</w:t>
      </w:r>
      <w:proofErr w:type="spellEnd"/>
      <w:r>
        <w:rPr>
          <w:rFonts w:eastAsia="Calibri"/>
          <w:b/>
          <w:lang w:eastAsia="en-US"/>
        </w:rPr>
        <w:t xml:space="preserve">на ТИЛИК                                 __________  __________________________                          </w:t>
      </w:r>
      <w:r>
        <w:rPr>
          <w:rFonts w:eastAsia="Calibri"/>
          <w:b/>
          <w:sz w:val="20"/>
          <w:szCs w:val="20"/>
          <w:lang w:eastAsia="en-US"/>
        </w:rPr>
        <w:t xml:space="preserve">   МП.                                                                                                    М.П. (за наявності)</w:t>
      </w:r>
      <w:bookmarkStart w:id="16" w:name="_GoBack"/>
      <w:bookmarkEnd w:id="16"/>
    </w:p>
    <w:sectPr w:rsidR="000F47EE" w:rsidSect="005B4D81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CC"/>
    <w:family w:val="roman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2C4"/>
    <w:multiLevelType w:val="hybridMultilevel"/>
    <w:tmpl w:val="BF36FD38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43626"/>
    <w:rsid w:val="000544CB"/>
    <w:rsid w:val="0005629B"/>
    <w:rsid w:val="00057465"/>
    <w:rsid w:val="000756A5"/>
    <w:rsid w:val="0008392F"/>
    <w:rsid w:val="000A2D75"/>
    <w:rsid w:val="000D12B1"/>
    <w:rsid w:val="000F093B"/>
    <w:rsid w:val="000F47EE"/>
    <w:rsid w:val="001036F4"/>
    <w:rsid w:val="00131A06"/>
    <w:rsid w:val="00145BE7"/>
    <w:rsid w:val="00156720"/>
    <w:rsid w:val="00163E22"/>
    <w:rsid w:val="001661D2"/>
    <w:rsid w:val="001B609D"/>
    <w:rsid w:val="001B7049"/>
    <w:rsid w:val="001E13E8"/>
    <w:rsid w:val="00202285"/>
    <w:rsid w:val="0020643C"/>
    <w:rsid w:val="00210A51"/>
    <w:rsid w:val="00236061"/>
    <w:rsid w:val="00253E6D"/>
    <w:rsid w:val="00270416"/>
    <w:rsid w:val="00275C0C"/>
    <w:rsid w:val="00291AC6"/>
    <w:rsid w:val="002D060D"/>
    <w:rsid w:val="002D4948"/>
    <w:rsid w:val="002F4811"/>
    <w:rsid w:val="00317591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20BCB"/>
    <w:rsid w:val="004242BC"/>
    <w:rsid w:val="0042582F"/>
    <w:rsid w:val="00432837"/>
    <w:rsid w:val="00445196"/>
    <w:rsid w:val="00446D36"/>
    <w:rsid w:val="00447D91"/>
    <w:rsid w:val="00461D9E"/>
    <w:rsid w:val="00492C6A"/>
    <w:rsid w:val="004B6736"/>
    <w:rsid w:val="004B70EF"/>
    <w:rsid w:val="004C3ED7"/>
    <w:rsid w:val="004C7C76"/>
    <w:rsid w:val="004E300B"/>
    <w:rsid w:val="004F1980"/>
    <w:rsid w:val="004F7722"/>
    <w:rsid w:val="00510CD6"/>
    <w:rsid w:val="00515889"/>
    <w:rsid w:val="00532FFC"/>
    <w:rsid w:val="00542CF7"/>
    <w:rsid w:val="0054685F"/>
    <w:rsid w:val="0056513B"/>
    <w:rsid w:val="005704B3"/>
    <w:rsid w:val="005B4D81"/>
    <w:rsid w:val="005C4F4B"/>
    <w:rsid w:val="0062342D"/>
    <w:rsid w:val="00625A27"/>
    <w:rsid w:val="006310F4"/>
    <w:rsid w:val="00633A42"/>
    <w:rsid w:val="00643694"/>
    <w:rsid w:val="00650514"/>
    <w:rsid w:val="00653283"/>
    <w:rsid w:val="00681DEC"/>
    <w:rsid w:val="006A2893"/>
    <w:rsid w:val="006A62F6"/>
    <w:rsid w:val="006D57DB"/>
    <w:rsid w:val="00702BB5"/>
    <w:rsid w:val="00725565"/>
    <w:rsid w:val="0074285B"/>
    <w:rsid w:val="007454E5"/>
    <w:rsid w:val="007505C2"/>
    <w:rsid w:val="007649F9"/>
    <w:rsid w:val="00774020"/>
    <w:rsid w:val="00780F0E"/>
    <w:rsid w:val="007A1BCC"/>
    <w:rsid w:val="007B24BF"/>
    <w:rsid w:val="007B5C7F"/>
    <w:rsid w:val="007C2221"/>
    <w:rsid w:val="007C5607"/>
    <w:rsid w:val="007F7BC2"/>
    <w:rsid w:val="008062EE"/>
    <w:rsid w:val="00806DC5"/>
    <w:rsid w:val="00834D44"/>
    <w:rsid w:val="00871D93"/>
    <w:rsid w:val="008836DE"/>
    <w:rsid w:val="00893B09"/>
    <w:rsid w:val="008A40A5"/>
    <w:rsid w:val="008B292D"/>
    <w:rsid w:val="008B2C79"/>
    <w:rsid w:val="008D0482"/>
    <w:rsid w:val="008D13D9"/>
    <w:rsid w:val="008E2792"/>
    <w:rsid w:val="008E4526"/>
    <w:rsid w:val="008F45F5"/>
    <w:rsid w:val="00911DBF"/>
    <w:rsid w:val="009201D8"/>
    <w:rsid w:val="0092715A"/>
    <w:rsid w:val="0094359C"/>
    <w:rsid w:val="00963AF1"/>
    <w:rsid w:val="0097459F"/>
    <w:rsid w:val="0098238B"/>
    <w:rsid w:val="009852FD"/>
    <w:rsid w:val="00993CA6"/>
    <w:rsid w:val="009A00F6"/>
    <w:rsid w:val="009A59E1"/>
    <w:rsid w:val="00A048FB"/>
    <w:rsid w:val="00A077A1"/>
    <w:rsid w:val="00A443E7"/>
    <w:rsid w:val="00AC2387"/>
    <w:rsid w:val="00AD5006"/>
    <w:rsid w:val="00AE37D2"/>
    <w:rsid w:val="00AE53C6"/>
    <w:rsid w:val="00AF71B2"/>
    <w:rsid w:val="00B16C20"/>
    <w:rsid w:val="00B224A0"/>
    <w:rsid w:val="00B37C8D"/>
    <w:rsid w:val="00B50D05"/>
    <w:rsid w:val="00B5450E"/>
    <w:rsid w:val="00B61676"/>
    <w:rsid w:val="00B76025"/>
    <w:rsid w:val="00B926A6"/>
    <w:rsid w:val="00BB0CCE"/>
    <w:rsid w:val="00BF7B52"/>
    <w:rsid w:val="00C02E49"/>
    <w:rsid w:val="00C06FA5"/>
    <w:rsid w:val="00C12A23"/>
    <w:rsid w:val="00C37FAB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04782"/>
    <w:rsid w:val="00D0584D"/>
    <w:rsid w:val="00D534D4"/>
    <w:rsid w:val="00D55D28"/>
    <w:rsid w:val="00D67157"/>
    <w:rsid w:val="00D97380"/>
    <w:rsid w:val="00DA3548"/>
    <w:rsid w:val="00DA6FCA"/>
    <w:rsid w:val="00DE3005"/>
    <w:rsid w:val="00E10342"/>
    <w:rsid w:val="00E17EB0"/>
    <w:rsid w:val="00E33DD2"/>
    <w:rsid w:val="00E35AD5"/>
    <w:rsid w:val="00E3647E"/>
    <w:rsid w:val="00E5043B"/>
    <w:rsid w:val="00E52FC8"/>
    <w:rsid w:val="00E56B0D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476FA"/>
    <w:rsid w:val="00F50A7D"/>
    <w:rsid w:val="00F60059"/>
    <w:rsid w:val="00F84B34"/>
    <w:rsid w:val="00FB158B"/>
    <w:rsid w:val="00FB328D"/>
    <w:rsid w:val="00FB5075"/>
    <w:rsid w:val="00FC59AA"/>
    <w:rsid w:val="00FD3C8D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semiHidden/>
    <w:unhideWhenUsed/>
    <w:rsid w:val="000F4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47EE"/>
    <w:rPr>
      <w:rFonts w:ascii="Courier New" w:eastAsia="Times New Roman" w:hAnsi="Courier New" w:cs="Courier New"/>
      <w:color w:val="auto"/>
      <w:sz w:val="20"/>
      <w:szCs w:val="20"/>
    </w:rPr>
  </w:style>
  <w:style w:type="paragraph" w:styleId="ab">
    <w:name w:val="Normal (Web)"/>
    <w:aliases w:val="Обычный (Web),Обычный (Web)1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34"/>
    <w:unhideWhenUsed/>
    <w:qFormat/>
    <w:rsid w:val="000F47EE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ac">
    <w:name w:val="Нормальний текст"/>
    <w:basedOn w:val="a"/>
    <w:uiPriority w:val="34"/>
    <w:qFormat/>
    <w:rsid w:val="000F47EE"/>
    <w:pPr>
      <w:spacing w:before="120" w:line="240" w:lineRule="auto"/>
      <w:ind w:firstLine="567"/>
      <w:contextualSpacing/>
      <w:jc w:val="left"/>
    </w:pPr>
    <w:rPr>
      <w:rFonts w:ascii="Antiqua" w:eastAsia="Times New Roman" w:hAnsi="Antiqua" w:cs="Times New Roman"/>
      <w:color w:val="auto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HTML">
    <w:name w:val="HTML Preformatted"/>
    <w:basedOn w:val="a"/>
    <w:link w:val="HTML0"/>
    <w:uiPriority w:val="99"/>
    <w:semiHidden/>
    <w:unhideWhenUsed/>
    <w:rsid w:val="000F47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47EE"/>
    <w:rPr>
      <w:rFonts w:ascii="Courier New" w:eastAsia="Times New Roman" w:hAnsi="Courier New" w:cs="Courier New"/>
      <w:color w:val="auto"/>
      <w:sz w:val="20"/>
      <w:szCs w:val="20"/>
    </w:rPr>
  </w:style>
  <w:style w:type="paragraph" w:styleId="ab">
    <w:name w:val="Normal (Web)"/>
    <w:aliases w:val="Обычный (Web),Обычный (Web)1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34"/>
    <w:unhideWhenUsed/>
    <w:qFormat/>
    <w:rsid w:val="000F47EE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ac">
    <w:name w:val="Нормальний текст"/>
    <w:basedOn w:val="a"/>
    <w:uiPriority w:val="34"/>
    <w:qFormat/>
    <w:rsid w:val="000F47EE"/>
    <w:pPr>
      <w:spacing w:before="120" w:line="240" w:lineRule="auto"/>
      <w:ind w:firstLine="567"/>
      <w:contextualSpacing/>
      <w:jc w:val="left"/>
    </w:pPr>
    <w:rPr>
      <w:rFonts w:ascii="Antiqua" w:eastAsia="Times New Roman" w:hAnsi="Antiqua" w:cs="Times New Roman"/>
      <w:color w:val="auto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0908C-80F6-4556-9C42-AE2B21D0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126</TotalTime>
  <Pages>12</Pages>
  <Words>17906</Words>
  <Characters>10207</Characters>
  <Application>Microsoft Office Word</Application>
  <DocSecurity>0</DocSecurity>
  <Lines>85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22</cp:revision>
  <cp:lastPrinted>2025-11-11T13:03:00Z</cp:lastPrinted>
  <dcterms:created xsi:type="dcterms:W3CDTF">2025-10-20T08:12:00Z</dcterms:created>
  <dcterms:modified xsi:type="dcterms:W3CDTF">2026-09-22T11:31:00Z</dcterms:modified>
</cp:coreProperties>
</file>