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3AD4" w:rsidRPr="00E1389B" w:rsidRDefault="00F73AD4" w:rsidP="00F73AD4">
      <w:pPr>
        <w:spacing w:after="200"/>
        <w:jc w:val="center"/>
        <w:rPr>
          <w:rFonts w:eastAsia="Times New Roman" w:cs="Times New Roman"/>
          <w:color w:val="auto"/>
          <w:sz w:val="4"/>
          <w:szCs w:val="4"/>
        </w:rPr>
      </w:pPr>
      <w:r w:rsidRPr="00E1389B">
        <w:rPr>
          <w:rFonts w:eastAsia="Times New Roman" w:cs="Times New Roman"/>
          <w:noProof/>
          <w:color w:val="auto"/>
          <w:sz w:val="22"/>
          <w:lang w:val="ru-RU" w:eastAsia="ru-RU"/>
        </w:rPr>
        <w:drawing>
          <wp:inline distT="0" distB="0" distL="0" distR="0" wp14:anchorId="020934C3" wp14:editId="3639DE07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AD4" w:rsidRPr="00E1389B" w:rsidRDefault="00F73AD4" w:rsidP="00F73AD4">
      <w:pPr>
        <w:spacing w:line="240" w:lineRule="auto"/>
        <w:jc w:val="center"/>
        <w:rPr>
          <w:rFonts w:eastAsia="Times New Roman" w:cs="Times New Roman"/>
          <w:color w:val="auto"/>
          <w:sz w:val="22"/>
        </w:rPr>
      </w:pPr>
      <w:r w:rsidRPr="00E1389B">
        <w:rPr>
          <w:rFonts w:eastAsia="Times New Roman" w:cs="Times New Roman"/>
          <w:b/>
          <w:bCs/>
          <w:caps/>
          <w:color w:val="auto"/>
          <w:sz w:val="28"/>
          <w:szCs w:val="28"/>
        </w:rPr>
        <w:t>Петрівська селищна рада</w:t>
      </w:r>
      <w:r w:rsidRPr="00E1389B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Олександрійського району</w:t>
      </w:r>
      <w:r w:rsidRPr="00E1389B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Кіровоградської області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9"/>
      </w:tblGrid>
      <w:tr w:rsidR="00F73AD4" w:rsidRPr="00E1389B" w:rsidTr="006348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3AD4" w:rsidRPr="00E1389B" w:rsidRDefault="00F73AD4" w:rsidP="0063482D">
            <w:pPr>
              <w:spacing w:before="150" w:line="240" w:lineRule="auto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E1389B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E1389B">
              <w:rPr>
                <w:rFonts w:eastAsia="Times New Roman" w:cs="Times New Roman"/>
                <w:color w:val="auto"/>
                <w:szCs w:val="24"/>
              </w:rPr>
              <w:t>вул. Святкова, 20, селище Петрове, Олександрійський р-н, Кіровоградська обл., 28300,</w:t>
            </w:r>
            <w:r w:rsidRPr="00E1389B">
              <w:rPr>
                <w:rFonts w:eastAsia="Times New Roman" w:cs="Times New Roman"/>
                <w:color w:val="auto"/>
                <w:szCs w:val="24"/>
              </w:rPr>
              <w:br/>
              <w:t>тел. 067 817 68 40, е-mail: sel.rada.petrovo@ukr.net, код згідно з ЄДРПОУ 04364199</w:t>
            </w:r>
          </w:p>
        </w:tc>
      </w:tr>
    </w:tbl>
    <w:p w:rsidR="00F73AD4" w:rsidRPr="00E1389B" w:rsidRDefault="00F73AD4" w:rsidP="00F73AD4">
      <w:pPr>
        <w:rPr>
          <w:lang w:val="ru-RU"/>
        </w:rPr>
      </w:pPr>
    </w:p>
    <w:p w:rsidR="00F73AD4" w:rsidRPr="00D323B7" w:rsidRDefault="00F73AD4" w:rsidP="00F73AD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D323B7">
        <w:rPr>
          <w:sz w:val="28"/>
          <w:szCs w:val="28"/>
        </w:rPr>
        <w:t xml:space="preserve"> СЕСІЯ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3004"/>
        <w:gridCol w:w="2434"/>
        <w:gridCol w:w="1366"/>
        <w:gridCol w:w="2409"/>
      </w:tblGrid>
      <w:tr w:rsidR="00F73AD4" w:rsidRPr="00E1389B" w:rsidTr="0063482D">
        <w:trPr>
          <w:trHeight w:val="331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73AD4" w:rsidRPr="00E1389B" w:rsidRDefault="00F73AD4" w:rsidP="0063482D">
            <w:pPr>
              <w:jc w:val="center"/>
              <w:rPr>
                <w:caps/>
                <w:sz w:val="28"/>
                <w:szCs w:val="28"/>
              </w:rPr>
            </w:pPr>
            <w:r w:rsidRPr="00D323B7">
              <w:rPr>
                <w:caps/>
                <w:sz w:val="28"/>
                <w:szCs w:val="28"/>
              </w:rPr>
              <w:t>ВОСЬМОГО скликання</w:t>
            </w:r>
          </w:p>
          <w:p w:rsidR="00F73AD4" w:rsidRPr="00E1389B" w:rsidRDefault="00F73AD4" w:rsidP="0063482D">
            <w:pPr>
              <w:jc w:val="center"/>
              <w:rPr>
                <w:sz w:val="16"/>
                <w:szCs w:val="16"/>
              </w:rPr>
            </w:pPr>
            <w:r w:rsidRPr="00E1389B">
              <w:rPr>
                <w:sz w:val="28"/>
                <w:szCs w:val="28"/>
              </w:rPr>
              <w:t xml:space="preserve"> </w:t>
            </w:r>
          </w:p>
        </w:tc>
      </w:tr>
      <w:tr w:rsidR="00F73AD4" w:rsidRPr="00E1389B" w:rsidTr="0063482D">
        <w:trPr>
          <w:trHeight w:val="53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73AD4" w:rsidRPr="00E1389B" w:rsidRDefault="00F73AD4" w:rsidP="0063482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</w:pPr>
            <w:r w:rsidRPr="00E1389B"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  <w:t>Рішення</w:t>
            </w:r>
          </w:p>
        </w:tc>
      </w:tr>
      <w:tr w:rsidR="00F73AD4" w:rsidRPr="00E1389B" w:rsidTr="0063482D">
        <w:trPr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AD4" w:rsidRPr="00E1389B" w:rsidRDefault="00F73AD4" w:rsidP="0063482D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E1389B">
              <w:rPr>
                <w:rFonts w:eastAsia="Times New Roman" w:cs="Times New Roman"/>
                <w:szCs w:val="24"/>
              </w:rPr>
              <w:t>від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AD4" w:rsidRPr="00E1389B" w:rsidRDefault="00F73AD4" w:rsidP="0063482D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_________</w:t>
            </w:r>
            <w:r w:rsidRPr="00E1389B">
              <w:rPr>
                <w:rFonts w:eastAsia="Times New Roman" w:cs="Times New Roman"/>
                <w:szCs w:val="24"/>
              </w:rPr>
              <w:t xml:space="preserve">  2026  року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AD4" w:rsidRPr="00E1389B" w:rsidRDefault="00F73AD4" w:rsidP="0063482D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E1389B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AD4" w:rsidRPr="00E1389B" w:rsidRDefault="00F73AD4" w:rsidP="0063482D">
            <w:pPr>
              <w:spacing w:line="240" w:lineRule="auto"/>
              <w:ind w:left="-567" w:right="101" w:firstLine="567"/>
              <w:jc w:val="right"/>
              <w:rPr>
                <w:rFonts w:eastAsia="Times New Roman" w:cs="Times New Roman"/>
                <w:szCs w:val="24"/>
              </w:rPr>
            </w:pPr>
            <w:r w:rsidRPr="00E1389B">
              <w:rPr>
                <w:rFonts w:eastAsia="Times New Roman" w:cs="Times New Roman"/>
                <w:szCs w:val="24"/>
              </w:rPr>
              <w:t xml:space="preserve">      №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AD4" w:rsidRPr="00E1389B" w:rsidRDefault="00F73AD4" w:rsidP="00F73AD4">
            <w:pPr>
              <w:spacing w:line="240" w:lineRule="auto"/>
              <w:ind w:right="101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_______</w:t>
            </w:r>
            <w:r w:rsidRPr="00E1389B">
              <w:rPr>
                <w:rFonts w:eastAsia="Times New Roman" w:cs="Times New Roman"/>
                <w:szCs w:val="24"/>
              </w:rPr>
              <w:t>/8</w:t>
            </w:r>
          </w:p>
        </w:tc>
      </w:tr>
      <w:tr w:rsidR="00F73AD4" w:rsidRPr="00E1389B" w:rsidTr="0063482D">
        <w:trPr>
          <w:trHeight w:val="44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73AD4" w:rsidRPr="00E1389B" w:rsidRDefault="00F73AD4" w:rsidP="0063482D">
            <w:pPr>
              <w:spacing w:line="240" w:lineRule="auto"/>
              <w:ind w:left="-567" w:right="101" w:firstLine="567"/>
              <w:jc w:val="center"/>
              <w:rPr>
                <w:rFonts w:eastAsia="Times New Roman" w:cs="Times New Roman"/>
                <w:szCs w:val="24"/>
              </w:rPr>
            </w:pPr>
            <w:r w:rsidRPr="00E1389B">
              <w:rPr>
                <w:rFonts w:eastAsia="Times New Roman" w:cs="Times New Roman"/>
                <w:szCs w:val="24"/>
              </w:rPr>
              <w:t>селище Петрове</w:t>
            </w:r>
          </w:p>
        </w:tc>
      </w:tr>
    </w:tbl>
    <w:p w:rsidR="00F73AD4" w:rsidRDefault="00F73AD4" w:rsidP="006667A0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Cs w:val="24"/>
        </w:rPr>
      </w:pPr>
    </w:p>
    <w:p w:rsidR="00F73AD4" w:rsidRDefault="00F73AD4" w:rsidP="006667A0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Cs w:val="24"/>
        </w:rPr>
      </w:pPr>
    </w:p>
    <w:p w:rsidR="00F73AD4" w:rsidRDefault="00F73AD4" w:rsidP="006667A0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Cs w:val="24"/>
        </w:rPr>
      </w:pPr>
    </w:p>
    <w:p w:rsidR="003556E4" w:rsidRPr="00B42288" w:rsidRDefault="003556E4" w:rsidP="002666B9">
      <w:pPr>
        <w:pStyle w:val="10"/>
        <w:rPr>
          <w:sz w:val="16"/>
          <w:szCs w:val="16"/>
          <w:highlight w:val="lightGray"/>
        </w:rPr>
      </w:pPr>
    </w:p>
    <w:p w:rsidR="003C1492" w:rsidRPr="00B42288" w:rsidRDefault="00862728" w:rsidP="003C1492">
      <w:pPr>
        <w:spacing w:line="240" w:lineRule="auto"/>
        <w:ind w:left="-567"/>
        <w:rPr>
          <w:b/>
        </w:rPr>
      </w:pPr>
      <w:bookmarkStart w:id="0" w:name="h.p273me72x9e0" w:colFirst="0" w:colLast="0"/>
      <w:bookmarkEnd w:id="0"/>
      <w:r w:rsidRPr="00B42288">
        <w:rPr>
          <w:b/>
        </w:rPr>
        <w:t xml:space="preserve">Про </w:t>
      </w:r>
      <w:r w:rsidR="003C1492" w:rsidRPr="00B42288">
        <w:rPr>
          <w:b/>
        </w:rPr>
        <w:t>прогноз бюджету Петрівської</w:t>
      </w:r>
    </w:p>
    <w:p w:rsidR="005A146F" w:rsidRPr="006F1C4B" w:rsidRDefault="003C1492" w:rsidP="003C1492">
      <w:pPr>
        <w:spacing w:line="240" w:lineRule="auto"/>
        <w:ind w:left="-567"/>
        <w:rPr>
          <w:b/>
          <w:color w:val="auto"/>
        </w:rPr>
      </w:pPr>
      <w:r w:rsidRPr="00B42288">
        <w:rPr>
          <w:b/>
        </w:rPr>
        <w:t>селищної територіальної громади</w:t>
      </w:r>
    </w:p>
    <w:p w:rsidR="003C1492" w:rsidRPr="006F1C4B" w:rsidRDefault="003C1492" w:rsidP="003C1492">
      <w:pPr>
        <w:spacing w:line="240" w:lineRule="auto"/>
        <w:ind w:left="-567"/>
        <w:rPr>
          <w:b/>
          <w:color w:val="auto"/>
        </w:rPr>
      </w:pPr>
      <w:r w:rsidRPr="006F1C4B">
        <w:rPr>
          <w:b/>
          <w:color w:val="auto"/>
        </w:rPr>
        <w:t>на 202</w:t>
      </w:r>
      <w:r w:rsidR="00F73AD4">
        <w:rPr>
          <w:b/>
          <w:color w:val="auto"/>
        </w:rPr>
        <w:t>7</w:t>
      </w:r>
      <w:r w:rsidRPr="006F1C4B">
        <w:rPr>
          <w:b/>
          <w:color w:val="auto"/>
        </w:rPr>
        <w:t>-202</w:t>
      </w:r>
      <w:r w:rsidR="00F73AD4">
        <w:rPr>
          <w:b/>
          <w:color w:val="auto"/>
        </w:rPr>
        <w:t>9</w:t>
      </w:r>
      <w:r w:rsidR="00B42288" w:rsidRPr="006F1C4B">
        <w:rPr>
          <w:b/>
          <w:color w:val="auto"/>
        </w:rPr>
        <w:t xml:space="preserve"> </w:t>
      </w:r>
      <w:r w:rsidRPr="006F1C4B">
        <w:rPr>
          <w:b/>
          <w:color w:val="auto"/>
        </w:rPr>
        <w:t>роки</w:t>
      </w:r>
    </w:p>
    <w:p w:rsidR="00552165" w:rsidRPr="006F1C4B" w:rsidRDefault="00552165" w:rsidP="00FF59AA">
      <w:pPr>
        <w:spacing w:line="240" w:lineRule="auto"/>
        <w:ind w:left="-567"/>
        <w:rPr>
          <w:b/>
          <w:color w:val="auto"/>
        </w:rPr>
      </w:pPr>
      <w:bookmarkStart w:id="1" w:name="_GoBack"/>
      <w:bookmarkEnd w:id="1"/>
    </w:p>
    <w:p w:rsidR="00B31C18" w:rsidRPr="0060516A" w:rsidRDefault="00B31C18" w:rsidP="00B31C18">
      <w:pPr>
        <w:ind w:left="-567"/>
        <w:jc w:val="center"/>
        <w:rPr>
          <w:color w:val="auto"/>
        </w:rPr>
      </w:pPr>
      <w:r w:rsidRPr="0060516A">
        <w:rPr>
          <w:color w:val="auto"/>
        </w:rPr>
        <w:t>(код бюджету 1152100000)</w:t>
      </w:r>
    </w:p>
    <w:p w:rsidR="00D036E8" w:rsidRPr="0060516A" w:rsidRDefault="00D036E8" w:rsidP="006B56F7">
      <w:pPr>
        <w:spacing w:line="240" w:lineRule="auto"/>
        <w:ind w:left="-567" w:firstLine="567"/>
        <w:rPr>
          <w:color w:val="auto"/>
          <w:sz w:val="10"/>
          <w:szCs w:val="10"/>
        </w:rPr>
      </w:pPr>
    </w:p>
    <w:p w:rsidR="003C1492" w:rsidRPr="0060516A" w:rsidRDefault="003C1492" w:rsidP="003C1492">
      <w:pPr>
        <w:spacing w:line="240" w:lineRule="auto"/>
        <w:ind w:left="-567" w:firstLine="567"/>
        <w:rPr>
          <w:color w:val="auto"/>
        </w:rPr>
      </w:pPr>
      <w:r w:rsidRPr="0060516A">
        <w:rPr>
          <w:color w:val="auto"/>
        </w:rPr>
        <w:t xml:space="preserve">Відповідно до пункту 23 частини першої статті 26 Закону України «Про місцеве самоврядування в Україні», </w:t>
      </w:r>
      <w:r w:rsidR="00F16637" w:rsidRPr="0060516A">
        <w:rPr>
          <w:color w:val="auto"/>
        </w:rPr>
        <w:t xml:space="preserve"> статей </w:t>
      </w:r>
      <w:r w:rsidR="006D1BE3" w:rsidRPr="0060516A">
        <w:rPr>
          <w:rFonts w:eastAsia="MS Mincho"/>
          <w:color w:val="auto"/>
          <w:szCs w:val="24"/>
        </w:rPr>
        <w:t>75</w:t>
      </w:r>
      <w:r w:rsidR="006D1BE3" w:rsidRPr="0060516A">
        <w:rPr>
          <w:rFonts w:eastAsia="MS Mincho"/>
          <w:color w:val="auto"/>
          <w:szCs w:val="24"/>
          <w:vertAlign w:val="superscript"/>
        </w:rPr>
        <w:t>1</w:t>
      </w:r>
      <w:r w:rsidR="006D1BE3" w:rsidRPr="0060516A">
        <w:rPr>
          <w:rFonts w:eastAsia="MS Mincho"/>
          <w:color w:val="auto"/>
          <w:szCs w:val="24"/>
        </w:rPr>
        <w:t>, 75</w:t>
      </w:r>
      <w:r w:rsidR="006D1BE3" w:rsidRPr="0060516A">
        <w:rPr>
          <w:rFonts w:eastAsia="MS Mincho"/>
          <w:color w:val="auto"/>
          <w:szCs w:val="24"/>
          <w:vertAlign w:val="superscript"/>
        </w:rPr>
        <w:t xml:space="preserve">2 </w:t>
      </w:r>
      <w:r w:rsidR="006D1BE3" w:rsidRPr="0060516A">
        <w:rPr>
          <w:rFonts w:eastAsia="MS Mincho"/>
          <w:color w:val="auto"/>
          <w:szCs w:val="24"/>
        </w:rPr>
        <w:t>Бюджетного кодексу України</w:t>
      </w:r>
      <w:r w:rsidRPr="0060516A">
        <w:rPr>
          <w:color w:val="auto"/>
        </w:rPr>
        <w:t xml:space="preserve">, </w:t>
      </w:r>
      <w:r w:rsidR="00863FCE" w:rsidRPr="0060516A">
        <w:rPr>
          <w:color w:val="auto"/>
        </w:rPr>
        <w:t xml:space="preserve"> постанови Кабінету Міністрів України від </w:t>
      </w:r>
      <w:r w:rsidR="0060516A" w:rsidRPr="0060516A">
        <w:rPr>
          <w:color w:val="auto"/>
        </w:rPr>
        <w:t>1</w:t>
      </w:r>
      <w:r w:rsidR="00863FCE" w:rsidRPr="0060516A">
        <w:rPr>
          <w:color w:val="auto"/>
        </w:rPr>
        <w:t>7 червня 202</w:t>
      </w:r>
      <w:r w:rsidR="0060516A" w:rsidRPr="0060516A">
        <w:rPr>
          <w:color w:val="auto"/>
        </w:rPr>
        <w:t>6</w:t>
      </w:r>
      <w:r w:rsidR="00863FCE" w:rsidRPr="0060516A">
        <w:rPr>
          <w:color w:val="auto"/>
        </w:rPr>
        <w:t xml:space="preserve"> року №7</w:t>
      </w:r>
      <w:r w:rsidR="0060516A" w:rsidRPr="0060516A">
        <w:rPr>
          <w:color w:val="auto"/>
        </w:rPr>
        <w:t>93</w:t>
      </w:r>
      <w:r w:rsidR="00863FCE" w:rsidRPr="0060516A">
        <w:rPr>
          <w:color w:val="auto"/>
        </w:rPr>
        <w:t xml:space="preserve"> «Про схвалення Бюджетної декларації на                  202</w:t>
      </w:r>
      <w:r w:rsidR="0060516A" w:rsidRPr="0060516A">
        <w:rPr>
          <w:color w:val="auto"/>
        </w:rPr>
        <w:t>7</w:t>
      </w:r>
      <w:r w:rsidR="00863FCE" w:rsidRPr="0060516A">
        <w:rPr>
          <w:color w:val="auto"/>
        </w:rPr>
        <w:t>-202</w:t>
      </w:r>
      <w:r w:rsidR="0060516A" w:rsidRPr="0060516A">
        <w:rPr>
          <w:color w:val="auto"/>
        </w:rPr>
        <w:t>9</w:t>
      </w:r>
      <w:r w:rsidR="00863FCE" w:rsidRPr="0060516A">
        <w:rPr>
          <w:color w:val="auto"/>
        </w:rPr>
        <w:t xml:space="preserve"> роки», </w:t>
      </w:r>
      <w:r w:rsidRPr="0060516A">
        <w:rPr>
          <w:color w:val="auto"/>
        </w:rPr>
        <w:t>селищна рада</w:t>
      </w:r>
    </w:p>
    <w:p w:rsidR="003C1492" w:rsidRPr="0060516A" w:rsidRDefault="003C1492" w:rsidP="007339A2">
      <w:pPr>
        <w:spacing w:line="240" w:lineRule="auto"/>
        <w:ind w:left="-567" w:firstLine="567"/>
        <w:rPr>
          <w:color w:val="auto"/>
        </w:rPr>
      </w:pPr>
    </w:p>
    <w:p w:rsidR="00AC4428" w:rsidRPr="0060516A" w:rsidRDefault="00AC4428" w:rsidP="007339A2">
      <w:pPr>
        <w:spacing w:line="240" w:lineRule="auto"/>
        <w:ind w:left="-567" w:firstLine="567"/>
        <w:rPr>
          <w:color w:val="auto"/>
          <w:sz w:val="16"/>
          <w:szCs w:val="16"/>
        </w:rPr>
      </w:pPr>
    </w:p>
    <w:p w:rsidR="000F5269" w:rsidRPr="0060516A" w:rsidRDefault="007E18A4" w:rsidP="00D12996">
      <w:pPr>
        <w:spacing w:line="240" w:lineRule="auto"/>
        <w:ind w:left="-567" w:firstLine="567"/>
        <w:rPr>
          <w:b/>
          <w:color w:val="auto"/>
          <w:sz w:val="28"/>
          <w:szCs w:val="28"/>
        </w:rPr>
      </w:pPr>
      <w:r w:rsidRPr="0060516A">
        <w:rPr>
          <w:color w:val="auto"/>
        </w:rPr>
        <w:t xml:space="preserve">                                        </w:t>
      </w:r>
      <w:r w:rsidR="006D2259" w:rsidRPr="0060516A">
        <w:rPr>
          <w:color w:val="auto"/>
        </w:rPr>
        <w:t xml:space="preserve"> </w:t>
      </w:r>
      <w:r w:rsidRPr="0060516A">
        <w:rPr>
          <w:color w:val="auto"/>
        </w:rPr>
        <w:t xml:space="preserve">          </w:t>
      </w:r>
      <w:r w:rsidR="00AD5533" w:rsidRPr="0060516A">
        <w:rPr>
          <w:color w:val="auto"/>
        </w:rPr>
        <w:t xml:space="preserve">           </w:t>
      </w:r>
      <w:r w:rsidR="00AD5533" w:rsidRPr="0060516A">
        <w:rPr>
          <w:b/>
          <w:color w:val="auto"/>
          <w:sz w:val="28"/>
          <w:szCs w:val="28"/>
        </w:rPr>
        <w:t>ВИРІШИЛ</w:t>
      </w:r>
      <w:r w:rsidR="005A146F" w:rsidRPr="0060516A">
        <w:rPr>
          <w:b/>
          <w:color w:val="auto"/>
          <w:sz w:val="28"/>
          <w:szCs w:val="28"/>
        </w:rPr>
        <w:t>А:</w:t>
      </w:r>
    </w:p>
    <w:p w:rsidR="00255E2B" w:rsidRPr="0060516A" w:rsidRDefault="00255E2B" w:rsidP="00D12996">
      <w:pPr>
        <w:spacing w:line="240" w:lineRule="auto"/>
        <w:ind w:left="-567" w:firstLine="567"/>
        <w:rPr>
          <w:b/>
          <w:color w:val="auto"/>
          <w:sz w:val="16"/>
          <w:szCs w:val="16"/>
        </w:rPr>
      </w:pPr>
    </w:p>
    <w:p w:rsidR="003C1492" w:rsidRPr="0060516A" w:rsidRDefault="004C74EB" w:rsidP="003C1492">
      <w:pPr>
        <w:spacing w:line="240" w:lineRule="auto"/>
        <w:ind w:left="-567" w:firstLine="567"/>
        <w:contextualSpacing/>
        <w:rPr>
          <w:color w:val="auto"/>
          <w:szCs w:val="24"/>
        </w:rPr>
      </w:pPr>
      <w:r w:rsidRPr="0060516A">
        <w:rPr>
          <w:color w:val="auto"/>
          <w:szCs w:val="24"/>
        </w:rPr>
        <w:t>1</w:t>
      </w:r>
      <w:r w:rsidR="001152E5" w:rsidRPr="0060516A">
        <w:rPr>
          <w:color w:val="auto"/>
          <w:szCs w:val="24"/>
        </w:rPr>
        <w:t xml:space="preserve">. </w:t>
      </w:r>
      <w:r w:rsidR="003C1492" w:rsidRPr="0060516A">
        <w:rPr>
          <w:color w:val="auto"/>
          <w:szCs w:val="24"/>
        </w:rPr>
        <w:t>Прогноз бюджету Петрівської селищної територіальної громади на 202</w:t>
      </w:r>
      <w:r w:rsidR="00F73AD4" w:rsidRPr="0060516A">
        <w:rPr>
          <w:color w:val="auto"/>
          <w:szCs w:val="24"/>
        </w:rPr>
        <w:t>7</w:t>
      </w:r>
      <w:r w:rsidR="003C1492" w:rsidRPr="0060516A">
        <w:rPr>
          <w:color w:val="auto"/>
          <w:szCs w:val="24"/>
        </w:rPr>
        <w:t>-202</w:t>
      </w:r>
      <w:r w:rsidR="00F73AD4" w:rsidRPr="0060516A">
        <w:rPr>
          <w:color w:val="auto"/>
          <w:szCs w:val="24"/>
        </w:rPr>
        <w:t>9</w:t>
      </w:r>
      <w:r w:rsidR="003C1492" w:rsidRPr="0060516A">
        <w:rPr>
          <w:color w:val="auto"/>
          <w:szCs w:val="24"/>
        </w:rPr>
        <w:t xml:space="preserve"> роки</w:t>
      </w:r>
      <w:r w:rsidR="00B31C18" w:rsidRPr="0060516A">
        <w:rPr>
          <w:color w:val="auto"/>
          <w:szCs w:val="24"/>
        </w:rPr>
        <w:t xml:space="preserve">, схвалений Виконавчим комітетом Петрівської  селищної ради, </w:t>
      </w:r>
      <w:r w:rsidR="003C1492" w:rsidRPr="0060516A">
        <w:rPr>
          <w:color w:val="auto"/>
          <w:szCs w:val="24"/>
        </w:rPr>
        <w:t xml:space="preserve"> </w:t>
      </w:r>
      <w:r w:rsidR="00360CEC" w:rsidRPr="0060516A">
        <w:rPr>
          <w:color w:val="auto"/>
          <w:szCs w:val="24"/>
        </w:rPr>
        <w:t>взяти</w:t>
      </w:r>
      <w:r w:rsidR="003C1492" w:rsidRPr="0060516A">
        <w:rPr>
          <w:color w:val="auto"/>
          <w:szCs w:val="24"/>
        </w:rPr>
        <w:t xml:space="preserve"> до відома  (додається).</w:t>
      </w:r>
    </w:p>
    <w:p w:rsidR="00B31C18" w:rsidRPr="0060516A" w:rsidRDefault="00B31C18" w:rsidP="003C1492">
      <w:pPr>
        <w:spacing w:line="240" w:lineRule="auto"/>
        <w:ind w:left="-567" w:firstLine="567"/>
        <w:contextualSpacing/>
        <w:rPr>
          <w:color w:val="auto"/>
          <w:szCs w:val="24"/>
        </w:rPr>
      </w:pPr>
      <w:r w:rsidRPr="0060516A">
        <w:rPr>
          <w:color w:val="auto"/>
          <w:szCs w:val="24"/>
        </w:rPr>
        <w:t xml:space="preserve">2.  Головним розпорядникам коштів бюджету селищної територіальної громади врахувати основні показники Прогнозу бюджету </w:t>
      </w:r>
      <w:r w:rsidR="006B3F4C" w:rsidRPr="0060516A">
        <w:rPr>
          <w:color w:val="auto"/>
          <w:szCs w:val="24"/>
        </w:rPr>
        <w:t>Петрівської селищної територіальної громади на                       202</w:t>
      </w:r>
      <w:r w:rsidR="00F73AD4" w:rsidRPr="0060516A">
        <w:rPr>
          <w:color w:val="auto"/>
          <w:szCs w:val="24"/>
        </w:rPr>
        <w:t>7</w:t>
      </w:r>
      <w:r w:rsidR="006B3F4C" w:rsidRPr="0060516A">
        <w:rPr>
          <w:color w:val="auto"/>
          <w:szCs w:val="24"/>
        </w:rPr>
        <w:t>-202</w:t>
      </w:r>
      <w:r w:rsidR="00F73AD4" w:rsidRPr="0060516A">
        <w:rPr>
          <w:color w:val="auto"/>
          <w:szCs w:val="24"/>
        </w:rPr>
        <w:t>9</w:t>
      </w:r>
      <w:r w:rsidR="006B3F4C" w:rsidRPr="0060516A">
        <w:rPr>
          <w:color w:val="auto"/>
          <w:szCs w:val="24"/>
        </w:rPr>
        <w:t xml:space="preserve"> роки при підготовці галузевих цільових програм та бюджетних запитів.</w:t>
      </w:r>
    </w:p>
    <w:p w:rsidR="000F5269" w:rsidRPr="006B3F4C" w:rsidRDefault="00B31C18" w:rsidP="002666B9">
      <w:pPr>
        <w:pStyle w:val="10"/>
      </w:pPr>
      <w:r w:rsidRPr="0060516A">
        <w:t>3</w:t>
      </w:r>
      <w:r w:rsidR="009B5FD7" w:rsidRPr="0060516A">
        <w:t xml:space="preserve">. </w:t>
      </w:r>
      <w:r w:rsidR="00943F0B" w:rsidRPr="0060516A">
        <w:t xml:space="preserve">Контроль за виконанням даного рішення покласти на постійну комісію селищної                                                                              ради </w:t>
      </w:r>
      <w:r w:rsidR="00AA639E" w:rsidRPr="0060516A">
        <w:t>з питань фінансів, бюджету, планування соціально-економічного розвитку</w:t>
      </w:r>
      <w:r w:rsidR="00AA639E" w:rsidRPr="00F73AD4">
        <w:t>, регуляторної політики, інвестицій та міжнародного співробітництва</w:t>
      </w:r>
      <w:r w:rsidR="00943F0B" w:rsidRPr="00F73AD4">
        <w:t>.</w:t>
      </w:r>
    </w:p>
    <w:p w:rsidR="00024121" w:rsidRPr="006B3F4C" w:rsidRDefault="00024121" w:rsidP="002666B9">
      <w:pPr>
        <w:pStyle w:val="10"/>
      </w:pPr>
    </w:p>
    <w:p w:rsidR="003C1492" w:rsidRPr="006B3F4C" w:rsidRDefault="003C1492" w:rsidP="002666B9">
      <w:pPr>
        <w:pStyle w:val="10"/>
      </w:pPr>
    </w:p>
    <w:p w:rsidR="003C1492" w:rsidRPr="006B3F4C" w:rsidRDefault="003C1492" w:rsidP="002666B9">
      <w:pPr>
        <w:pStyle w:val="10"/>
      </w:pPr>
    </w:p>
    <w:p w:rsidR="003C1492" w:rsidRPr="006B3F4C" w:rsidRDefault="003C1492" w:rsidP="0063509E">
      <w:pPr>
        <w:pStyle w:val="10"/>
        <w:rPr>
          <w:b/>
        </w:rPr>
      </w:pPr>
    </w:p>
    <w:p w:rsidR="005A1EB9" w:rsidRPr="006E0458" w:rsidRDefault="005A1EB9" w:rsidP="0063509E">
      <w:pPr>
        <w:pStyle w:val="10"/>
      </w:pPr>
      <w:r w:rsidRPr="006B3F4C">
        <w:rPr>
          <w:b/>
        </w:rPr>
        <w:t>Петрівський селищний голова</w:t>
      </w:r>
      <w:r w:rsidRPr="006B3F4C">
        <w:rPr>
          <w:b/>
        </w:rPr>
        <w:tab/>
        <w:t xml:space="preserve">           </w:t>
      </w:r>
      <w:r w:rsidRPr="006B3F4C">
        <w:rPr>
          <w:b/>
        </w:rPr>
        <w:tab/>
        <w:t xml:space="preserve">                        </w:t>
      </w:r>
      <w:r w:rsidRPr="006B3F4C">
        <w:rPr>
          <w:b/>
        </w:rPr>
        <w:tab/>
      </w:r>
      <w:r w:rsidRPr="006B3F4C">
        <w:rPr>
          <w:b/>
        </w:rPr>
        <w:tab/>
        <w:t>Світлана ТИЛИК</w:t>
      </w:r>
    </w:p>
    <w:sectPr w:rsidR="005A1EB9" w:rsidRPr="006E0458" w:rsidSect="00D16D65">
      <w:pgSz w:w="11909" w:h="16834" w:code="9"/>
      <w:pgMar w:top="851" w:right="569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3F1"/>
    <w:multiLevelType w:val="hybridMultilevel"/>
    <w:tmpl w:val="CCF447D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1893"/>
    <w:multiLevelType w:val="hybridMultilevel"/>
    <w:tmpl w:val="99D63142"/>
    <w:lvl w:ilvl="0" w:tplc="C48A661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1E9C02CF"/>
    <w:multiLevelType w:val="hybridMultilevel"/>
    <w:tmpl w:val="958809F6"/>
    <w:lvl w:ilvl="0" w:tplc="0548193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3">
    <w:nsid w:val="3CD73912"/>
    <w:multiLevelType w:val="hybridMultilevel"/>
    <w:tmpl w:val="19005996"/>
    <w:lvl w:ilvl="0" w:tplc="2B82970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513C52"/>
    <w:multiLevelType w:val="hybridMultilevel"/>
    <w:tmpl w:val="167E688A"/>
    <w:lvl w:ilvl="0" w:tplc="5EA2EE50">
      <w:start w:val="3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78EA011B"/>
    <w:multiLevelType w:val="hybridMultilevel"/>
    <w:tmpl w:val="14F8B7CC"/>
    <w:lvl w:ilvl="0" w:tplc="9236A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B"/>
    <w:rsid w:val="000012FE"/>
    <w:rsid w:val="0000256F"/>
    <w:rsid w:val="00016452"/>
    <w:rsid w:val="00024121"/>
    <w:rsid w:val="000262C7"/>
    <w:rsid w:val="000435D5"/>
    <w:rsid w:val="000449DC"/>
    <w:rsid w:val="00050DD0"/>
    <w:rsid w:val="000624AB"/>
    <w:rsid w:val="0006441C"/>
    <w:rsid w:val="00064727"/>
    <w:rsid w:val="00065AF0"/>
    <w:rsid w:val="00077070"/>
    <w:rsid w:val="000979B0"/>
    <w:rsid w:val="000A1D50"/>
    <w:rsid w:val="000A65F9"/>
    <w:rsid w:val="000B6941"/>
    <w:rsid w:val="000C2B59"/>
    <w:rsid w:val="000C2E6E"/>
    <w:rsid w:val="000D0425"/>
    <w:rsid w:val="000F26D9"/>
    <w:rsid w:val="000F5269"/>
    <w:rsid w:val="000F5369"/>
    <w:rsid w:val="00104325"/>
    <w:rsid w:val="001152E5"/>
    <w:rsid w:val="00117D16"/>
    <w:rsid w:val="00120E85"/>
    <w:rsid w:val="001322F9"/>
    <w:rsid w:val="00140FB6"/>
    <w:rsid w:val="00142519"/>
    <w:rsid w:val="00144503"/>
    <w:rsid w:val="001458F7"/>
    <w:rsid w:val="00145C22"/>
    <w:rsid w:val="00145EFB"/>
    <w:rsid w:val="00156D3C"/>
    <w:rsid w:val="00161075"/>
    <w:rsid w:val="001664AA"/>
    <w:rsid w:val="00167A73"/>
    <w:rsid w:val="001721B4"/>
    <w:rsid w:val="0017288C"/>
    <w:rsid w:val="00180B38"/>
    <w:rsid w:val="001952ED"/>
    <w:rsid w:val="001979D6"/>
    <w:rsid w:val="001A0B49"/>
    <w:rsid w:val="001A225F"/>
    <w:rsid w:val="001A30EC"/>
    <w:rsid w:val="001A3354"/>
    <w:rsid w:val="001A3592"/>
    <w:rsid w:val="001A67CE"/>
    <w:rsid w:val="001B2906"/>
    <w:rsid w:val="001B4B3F"/>
    <w:rsid w:val="001C0FAB"/>
    <w:rsid w:val="001C4BFF"/>
    <w:rsid w:val="001C69EF"/>
    <w:rsid w:val="001D115D"/>
    <w:rsid w:val="001D258A"/>
    <w:rsid w:val="001D4A62"/>
    <w:rsid w:val="001D5284"/>
    <w:rsid w:val="001D5A42"/>
    <w:rsid w:val="001D5F23"/>
    <w:rsid w:val="001D68ED"/>
    <w:rsid w:val="001E3DFC"/>
    <w:rsid w:val="001F6D49"/>
    <w:rsid w:val="00204AF1"/>
    <w:rsid w:val="00204F5E"/>
    <w:rsid w:val="00206AE6"/>
    <w:rsid w:val="00210E3C"/>
    <w:rsid w:val="00225429"/>
    <w:rsid w:val="002306AF"/>
    <w:rsid w:val="0023377A"/>
    <w:rsid w:val="00234B98"/>
    <w:rsid w:val="0023522C"/>
    <w:rsid w:val="00246602"/>
    <w:rsid w:val="002538A7"/>
    <w:rsid w:val="00255E2B"/>
    <w:rsid w:val="002566CB"/>
    <w:rsid w:val="002645C0"/>
    <w:rsid w:val="002665FC"/>
    <w:rsid w:val="002666B9"/>
    <w:rsid w:val="0027429A"/>
    <w:rsid w:val="0027755B"/>
    <w:rsid w:val="00283CE2"/>
    <w:rsid w:val="00287837"/>
    <w:rsid w:val="00291B63"/>
    <w:rsid w:val="0029579B"/>
    <w:rsid w:val="002970F3"/>
    <w:rsid w:val="002A61F5"/>
    <w:rsid w:val="002B0A0D"/>
    <w:rsid w:val="002B15DC"/>
    <w:rsid w:val="002B299D"/>
    <w:rsid w:val="002B54FD"/>
    <w:rsid w:val="002C0577"/>
    <w:rsid w:val="002C1298"/>
    <w:rsid w:val="002C1DA0"/>
    <w:rsid w:val="002C71B1"/>
    <w:rsid w:val="002E1494"/>
    <w:rsid w:val="002E3848"/>
    <w:rsid w:val="002E6ED0"/>
    <w:rsid w:val="002E73EC"/>
    <w:rsid w:val="002F3694"/>
    <w:rsid w:val="002F5593"/>
    <w:rsid w:val="00300207"/>
    <w:rsid w:val="00301038"/>
    <w:rsid w:val="003060AA"/>
    <w:rsid w:val="00313857"/>
    <w:rsid w:val="00335CF5"/>
    <w:rsid w:val="00340624"/>
    <w:rsid w:val="00347256"/>
    <w:rsid w:val="00350D2C"/>
    <w:rsid w:val="0035242B"/>
    <w:rsid w:val="00353AC8"/>
    <w:rsid w:val="003556E4"/>
    <w:rsid w:val="00360CEC"/>
    <w:rsid w:val="00373FA7"/>
    <w:rsid w:val="00384808"/>
    <w:rsid w:val="00384F26"/>
    <w:rsid w:val="00387C48"/>
    <w:rsid w:val="00391653"/>
    <w:rsid w:val="003933E0"/>
    <w:rsid w:val="0039420D"/>
    <w:rsid w:val="00397BAA"/>
    <w:rsid w:val="003A10DC"/>
    <w:rsid w:val="003A4F93"/>
    <w:rsid w:val="003B2347"/>
    <w:rsid w:val="003C1492"/>
    <w:rsid w:val="003C516C"/>
    <w:rsid w:val="003C5421"/>
    <w:rsid w:val="003C6FC0"/>
    <w:rsid w:val="003D2D72"/>
    <w:rsid w:val="003D5358"/>
    <w:rsid w:val="003E0CDF"/>
    <w:rsid w:val="003E25E5"/>
    <w:rsid w:val="003F02D0"/>
    <w:rsid w:val="003F6A4A"/>
    <w:rsid w:val="00401D4A"/>
    <w:rsid w:val="00404485"/>
    <w:rsid w:val="0040491F"/>
    <w:rsid w:val="00406023"/>
    <w:rsid w:val="00410BCA"/>
    <w:rsid w:val="00421579"/>
    <w:rsid w:val="0042609A"/>
    <w:rsid w:val="00432837"/>
    <w:rsid w:val="00442BB2"/>
    <w:rsid w:val="00447579"/>
    <w:rsid w:val="00450308"/>
    <w:rsid w:val="00451869"/>
    <w:rsid w:val="0045243C"/>
    <w:rsid w:val="00452BD4"/>
    <w:rsid w:val="004612CA"/>
    <w:rsid w:val="00467870"/>
    <w:rsid w:val="00471FF3"/>
    <w:rsid w:val="00474861"/>
    <w:rsid w:val="0047683B"/>
    <w:rsid w:val="00477BF8"/>
    <w:rsid w:val="004817C1"/>
    <w:rsid w:val="004917EB"/>
    <w:rsid w:val="00496390"/>
    <w:rsid w:val="004A0372"/>
    <w:rsid w:val="004A0500"/>
    <w:rsid w:val="004A200F"/>
    <w:rsid w:val="004A30AD"/>
    <w:rsid w:val="004A4C0C"/>
    <w:rsid w:val="004B495B"/>
    <w:rsid w:val="004B4B25"/>
    <w:rsid w:val="004B5A03"/>
    <w:rsid w:val="004C74EB"/>
    <w:rsid w:val="004D0FA6"/>
    <w:rsid w:val="004E42EC"/>
    <w:rsid w:val="004F0780"/>
    <w:rsid w:val="004F498B"/>
    <w:rsid w:val="00503B1F"/>
    <w:rsid w:val="0050629D"/>
    <w:rsid w:val="00506324"/>
    <w:rsid w:val="00511174"/>
    <w:rsid w:val="0051128C"/>
    <w:rsid w:val="00513985"/>
    <w:rsid w:val="00516450"/>
    <w:rsid w:val="00517D68"/>
    <w:rsid w:val="00540802"/>
    <w:rsid w:val="00552165"/>
    <w:rsid w:val="00553021"/>
    <w:rsid w:val="00564D96"/>
    <w:rsid w:val="005659CB"/>
    <w:rsid w:val="005703A1"/>
    <w:rsid w:val="005776ED"/>
    <w:rsid w:val="0058363A"/>
    <w:rsid w:val="005846CB"/>
    <w:rsid w:val="00585BDD"/>
    <w:rsid w:val="0059473E"/>
    <w:rsid w:val="00595ED8"/>
    <w:rsid w:val="005A056D"/>
    <w:rsid w:val="005A146F"/>
    <w:rsid w:val="005A1EB9"/>
    <w:rsid w:val="005A2D7F"/>
    <w:rsid w:val="005A7195"/>
    <w:rsid w:val="005C33B0"/>
    <w:rsid w:val="005D391E"/>
    <w:rsid w:val="005D48D7"/>
    <w:rsid w:val="005D5DB6"/>
    <w:rsid w:val="005D6326"/>
    <w:rsid w:val="005E35C4"/>
    <w:rsid w:val="005F6AD9"/>
    <w:rsid w:val="00604383"/>
    <w:rsid w:val="0060474B"/>
    <w:rsid w:val="0060516A"/>
    <w:rsid w:val="00606880"/>
    <w:rsid w:val="006103AF"/>
    <w:rsid w:val="00610773"/>
    <w:rsid w:val="00615B19"/>
    <w:rsid w:val="00621576"/>
    <w:rsid w:val="0063344A"/>
    <w:rsid w:val="006343AD"/>
    <w:rsid w:val="0063509E"/>
    <w:rsid w:val="006509D0"/>
    <w:rsid w:val="00656818"/>
    <w:rsid w:val="00660213"/>
    <w:rsid w:val="006667A0"/>
    <w:rsid w:val="00680445"/>
    <w:rsid w:val="00682FE4"/>
    <w:rsid w:val="00695135"/>
    <w:rsid w:val="006A1D37"/>
    <w:rsid w:val="006A3154"/>
    <w:rsid w:val="006A3708"/>
    <w:rsid w:val="006A3FC5"/>
    <w:rsid w:val="006A60C2"/>
    <w:rsid w:val="006A62F6"/>
    <w:rsid w:val="006B3F4C"/>
    <w:rsid w:val="006B56F7"/>
    <w:rsid w:val="006B75AE"/>
    <w:rsid w:val="006C1FA9"/>
    <w:rsid w:val="006C231F"/>
    <w:rsid w:val="006C3950"/>
    <w:rsid w:val="006C39D0"/>
    <w:rsid w:val="006C3E84"/>
    <w:rsid w:val="006D1BE3"/>
    <w:rsid w:val="006D2259"/>
    <w:rsid w:val="006E0458"/>
    <w:rsid w:val="006E1D15"/>
    <w:rsid w:val="006E6090"/>
    <w:rsid w:val="006F1C4B"/>
    <w:rsid w:val="006F6645"/>
    <w:rsid w:val="00700916"/>
    <w:rsid w:val="00703364"/>
    <w:rsid w:val="00712085"/>
    <w:rsid w:val="007211AC"/>
    <w:rsid w:val="00730B68"/>
    <w:rsid w:val="00731B32"/>
    <w:rsid w:val="007339A2"/>
    <w:rsid w:val="00733A2B"/>
    <w:rsid w:val="00736903"/>
    <w:rsid w:val="00736D8D"/>
    <w:rsid w:val="00740C9A"/>
    <w:rsid w:val="0075293E"/>
    <w:rsid w:val="007534A5"/>
    <w:rsid w:val="0076386F"/>
    <w:rsid w:val="00772033"/>
    <w:rsid w:val="00773618"/>
    <w:rsid w:val="00776848"/>
    <w:rsid w:val="007936A3"/>
    <w:rsid w:val="007936B1"/>
    <w:rsid w:val="00797AC3"/>
    <w:rsid w:val="007A0471"/>
    <w:rsid w:val="007A0B35"/>
    <w:rsid w:val="007B4B96"/>
    <w:rsid w:val="007B70E7"/>
    <w:rsid w:val="007C1704"/>
    <w:rsid w:val="007C1858"/>
    <w:rsid w:val="007C3678"/>
    <w:rsid w:val="007D00BA"/>
    <w:rsid w:val="007D5468"/>
    <w:rsid w:val="007E0AB2"/>
    <w:rsid w:val="007E148A"/>
    <w:rsid w:val="007E18A4"/>
    <w:rsid w:val="007E5B27"/>
    <w:rsid w:val="007E77D8"/>
    <w:rsid w:val="007E7890"/>
    <w:rsid w:val="007F153D"/>
    <w:rsid w:val="007F6A5F"/>
    <w:rsid w:val="00801B73"/>
    <w:rsid w:val="00801C0C"/>
    <w:rsid w:val="0080261B"/>
    <w:rsid w:val="008062EE"/>
    <w:rsid w:val="0081308F"/>
    <w:rsid w:val="008158B5"/>
    <w:rsid w:val="00823364"/>
    <w:rsid w:val="00831E59"/>
    <w:rsid w:val="00834BB0"/>
    <w:rsid w:val="00835FBC"/>
    <w:rsid w:val="00836734"/>
    <w:rsid w:val="008407DB"/>
    <w:rsid w:val="00850527"/>
    <w:rsid w:val="008510D7"/>
    <w:rsid w:val="008524BC"/>
    <w:rsid w:val="00857F63"/>
    <w:rsid w:val="0086005F"/>
    <w:rsid w:val="00862728"/>
    <w:rsid w:val="00863FCE"/>
    <w:rsid w:val="00865AD6"/>
    <w:rsid w:val="00866F57"/>
    <w:rsid w:val="008705D1"/>
    <w:rsid w:val="0087531C"/>
    <w:rsid w:val="00877CC7"/>
    <w:rsid w:val="00882985"/>
    <w:rsid w:val="00882F4A"/>
    <w:rsid w:val="00884DAD"/>
    <w:rsid w:val="00891066"/>
    <w:rsid w:val="008A120C"/>
    <w:rsid w:val="008A4FD7"/>
    <w:rsid w:val="008B228C"/>
    <w:rsid w:val="008B572B"/>
    <w:rsid w:val="008B5B5F"/>
    <w:rsid w:val="008B7EF2"/>
    <w:rsid w:val="008C376B"/>
    <w:rsid w:val="008C42E1"/>
    <w:rsid w:val="008D2377"/>
    <w:rsid w:val="008D4740"/>
    <w:rsid w:val="008D47B8"/>
    <w:rsid w:val="008D7467"/>
    <w:rsid w:val="008D7B3C"/>
    <w:rsid w:val="008D7D48"/>
    <w:rsid w:val="008E4BF3"/>
    <w:rsid w:val="008F13DC"/>
    <w:rsid w:val="008F4C87"/>
    <w:rsid w:val="00916988"/>
    <w:rsid w:val="00916D05"/>
    <w:rsid w:val="009222AA"/>
    <w:rsid w:val="00924980"/>
    <w:rsid w:val="00924D1C"/>
    <w:rsid w:val="00934C7D"/>
    <w:rsid w:val="00934FE4"/>
    <w:rsid w:val="00937CC4"/>
    <w:rsid w:val="00941B2E"/>
    <w:rsid w:val="00943F0B"/>
    <w:rsid w:val="0095193B"/>
    <w:rsid w:val="0097311C"/>
    <w:rsid w:val="00975288"/>
    <w:rsid w:val="009770D7"/>
    <w:rsid w:val="00977563"/>
    <w:rsid w:val="00980056"/>
    <w:rsid w:val="00981959"/>
    <w:rsid w:val="0098367F"/>
    <w:rsid w:val="00992A4F"/>
    <w:rsid w:val="009933FC"/>
    <w:rsid w:val="00995B3E"/>
    <w:rsid w:val="009A046A"/>
    <w:rsid w:val="009A090A"/>
    <w:rsid w:val="009B20DA"/>
    <w:rsid w:val="009B3537"/>
    <w:rsid w:val="009B5938"/>
    <w:rsid w:val="009B5FD7"/>
    <w:rsid w:val="009B6696"/>
    <w:rsid w:val="009C2735"/>
    <w:rsid w:val="009D1548"/>
    <w:rsid w:val="009D7938"/>
    <w:rsid w:val="009E002F"/>
    <w:rsid w:val="009E1819"/>
    <w:rsid w:val="009F20CE"/>
    <w:rsid w:val="009F6FF1"/>
    <w:rsid w:val="00A03084"/>
    <w:rsid w:val="00A073D6"/>
    <w:rsid w:val="00A209CD"/>
    <w:rsid w:val="00A24DF7"/>
    <w:rsid w:val="00A265D0"/>
    <w:rsid w:val="00A278B0"/>
    <w:rsid w:val="00A30280"/>
    <w:rsid w:val="00A4306B"/>
    <w:rsid w:val="00A51A38"/>
    <w:rsid w:val="00A61724"/>
    <w:rsid w:val="00A6583F"/>
    <w:rsid w:val="00A70D44"/>
    <w:rsid w:val="00A75A28"/>
    <w:rsid w:val="00A81AE5"/>
    <w:rsid w:val="00A86DA0"/>
    <w:rsid w:val="00A963E5"/>
    <w:rsid w:val="00AA0DE2"/>
    <w:rsid w:val="00AA262F"/>
    <w:rsid w:val="00AA327D"/>
    <w:rsid w:val="00AA44EE"/>
    <w:rsid w:val="00AA639E"/>
    <w:rsid w:val="00AB46A1"/>
    <w:rsid w:val="00AB693F"/>
    <w:rsid w:val="00AC0677"/>
    <w:rsid w:val="00AC29B1"/>
    <w:rsid w:val="00AC4428"/>
    <w:rsid w:val="00AD40E6"/>
    <w:rsid w:val="00AD4D37"/>
    <w:rsid w:val="00AD5533"/>
    <w:rsid w:val="00AE7A2D"/>
    <w:rsid w:val="00AF2627"/>
    <w:rsid w:val="00B03052"/>
    <w:rsid w:val="00B07B3A"/>
    <w:rsid w:val="00B07BE3"/>
    <w:rsid w:val="00B10B73"/>
    <w:rsid w:val="00B119FA"/>
    <w:rsid w:val="00B132B0"/>
    <w:rsid w:val="00B247C4"/>
    <w:rsid w:val="00B2591A"/>
    <w:rsid w:val="00B31C18"/>
    <w:rsid w:val="00B42288"/>
    <w:rsid w:val="00B47D6D"/>
    <w:rsid w:val="00B52113"/>
    <w:rsid w:val="00B5522D"/>
    <w:rsid w:val="00B579AC"/>
    <w:rsid w:val="00B6247A"/>
    <w:rsid w:val="00B664E4"/>
    <w:rsid w:val="00B66C9A"/>
    <w:rsid w:val="00B90B72"/>
    <w:rsid w:val="00B91661"/>
    <w:rsid w:val="00B91A68"/>
    <w:rsid w:val="00BA3160"/>
    <w:rsid w:val="00BA415D"/>
    <w:rsid w:val="00BA7EE3"/>
    <w:rsid w:val="00BB2054"/>
    <w:rsid w:val="00BC19A2"/>
    <w:rsid w:val="00BC2C18"/>
    <w:rsid w:val="00BD2500"/>
    <w:rsid w:val="00BD4DF1"/>
    <w:rsid w:val="00BE06BC"/>
    <w:rsid w:val="00BE416A"/>
    <w:rsid w:val="00BF1AC3"/>
    <w:rsid w:val="00BF2037"/>
    <w:rsid w:val="00BF2FED"/>
    <w:rsid w:val="00BF3BA1"/>
    <w:rsid w:val="00BF7F9E"/>
    <w:rsid w:val="00C0012C"/>
    <w:rsid w:val="00C0077A"/>
    <w:rsid w:val="00C00B65"/>
    <w:rsid w:val="00C023E7"/>
    <w:rsid w:val="00C04654"/>
    <w:rsid w:val="00C067A5"/>
    <w:rsid w:val="00C13922"/>
    <w:rsid w:val="00C148FD"/>
    <w:rsid w:val="00C20A26"/>
    <w:rsid w:val="00C22034"/>
    <w:rsid w:val="00C2367E"/>
    <w:rsid w:val="00C25A1A"/>
    <w:rsid w:val="00C27DE4"/>
    <w:rsid w:val="00C302A3"/>
    <w:rsid w:val="00C5090F"/>
    <w:rsid w:val="00C53415"/>
    <w:rsid w:val="00C54BA5"/>
    <w:rsid w:val="00C56E31"/>
    <w:rsid w:val="00C61ACF"/>
    <w:rsid w:val="00C7129A"/>
    <w:rsid w:val="00C8602A"/>
    <w:rsid w:val="00C93C64"/>
    <w:rsid w:val="00CA4F41"/>
    <w:rsid w:val="00CB46FC"/>
    <w:rsid w:val="00CC3E6F"/>
    <w:rsid w:val="00CC3EB3"/>
    <w:rsid w:val="00CC4213"/>
    <w:rsid w:val="00CD14AB"/>
    <w:rsid w:val="00CD78CB"/>
    <w:rsid w:val="00CE04D4"/>
    <w:rsid w:val="00CE1EBC"/>
    <w:rsid w:val="00CE29E0"/>
    <w:rsid w:val="00CE4463"/>
    <w:rsid w:val="00CF4F72"/>
    <w:rsid w:val="00CF51D4"/>
    <w:rsid w:val="00CF5D09"/>
    <w:rsid w:val="00CF5DAA"/>
    <w:rsid w:val="00CF74B0"/>
    <w:rsid w:val="00D01596"/>
    <w:rsid w:val="00D036E8"/>
    <w:rsid w:val="00D042C0"/>
    <w:rsid w:val="00D0633C"/>
    <w:rsid w:val="00D102ED"/>
    <w:rsid w:val="00D12996"/>
    <w:rsid w:val="00D137C9"/>
    <w:rsid w:val="00D168A6"/>
    <w:rsid w:val="00D16D65"/>
    <w:rsid w:val="00D250CB"/>
    <w:rsid w:val="00D2781E"/>
    <w:rsid w:val="00D410B6"/>
    <w:rsid w:val="00D4197E"/>
    <w:rsid w:val="00D43BAB"/>
    <w:rsid w:val="00D43DCA"/>
    <w:rsid w:val="00D5652F"/>
    <w:rsid w:val="00D60764"/>
    <w:rsid w:val="00D66C4B"/>
    <w:rsid w:val="00D725F6"/>
    <w:rsid w:val="00D75D6C"/>
    <w:rsid w:val="00D76591"/>
    <w:rsid w:val="00D7784D"/>
    <w:rsid w:val="00D81B3B"/>
    <w:rsid w:val="00D92A0B"/>
    <w:rsid w:val="00D93682"/>
    <w:rsid w:val="00D951DE"/>
    <w:rsid w:val="00DA0C4A"/>
    <w:rsid w:val="00DA4678"/>
    <w:rsid w:val="00DB5835"/>
    <w:rsid w:val="00DD5085"/>
    <w:rsid w:val="00DD5421"/>
    <w:rsid w:val="00DD6166"/>
    <w:rsid w:val="00DE11FA"/>
    <w:rsid w:val="00DE6780"/>
    <w:rsid w:val="00DF03A1"/>
    <w:rsid w:val="00DF6442"/>
    <w:rsid w:val="00E0133C"/>
    <w:rsid w:val="00E013DE"/>
    <w:rsid w:val="00E01CCA"/>
    <w:rsid w:val="00E020EC"/>
    <w:rsid w:val="00E07745"/>
    <w:rsid w:val="00E10342"/>
    <w:rsid w:val="00E12873"/>
    <w:rsid w:val="00E12CEA"/>
    <w:rsid w:val="00E133D8"/>
    <w:rsid w:val="00E14737"/>
    <w:rsid w:val="00E224E4"/>
    <w:rsid w:val="00E3366E"/>
    <w:rsid w:val="00E41DA8"/>
    <w:rsid w:val="00E425E0"/>
    <w:rsid w:val="00E4518A"/>
    <w:rsid w:val="00E47BB3"/>
    <w:rsid w:val="00E501A3"/>
    <w:rsid w:val="00E5059F"/>
    <w:rsid w:val="00E53369"/>
    <w:rsid w:val="00E54F11"/>
    <w:rsid w:val="00E621AD"/>
    <w:rsid w:val="00E62E6F"/>
    <w:rsid w:val="00E647B9"/>
    <w:rsid w:val="00E65922"/>
    <w:rsid w:val="00E70AC6"/>
    <w:rsid w:val="00E82463"/>
    <w:rsid w:val="00E83460"/>
    <w:rsid w:val="00E84FF6"/>
    <w:rsid w:val="00E865C1"/>
    <w:rsid w:val="00E87A23"/>
    <w:rsid w:val="00EA272C"/>
    <w:rsid w:val="00EB15F8"/>
    <w:rsid w:val="00EB6D99"/>
    <w:rsid w:val="00EC4B96"/>
    <w:rsid w:val="00EC541D"/>
    <w:rsid w:val="00EC59DB"/>
    <w:rsid w:val="00ED1E24"/>
    <w:rsid w:val="00EE0BF3"/>
    <w:rsid w:val="00EE5CEA"/>
    <w:rsid w:val="00EE7B68"/>
    <w:rsid w:val="00EF0795"/>
    <w:rsid w:val="00EF6375"/>
    <w:rsid w:val="00EF7FE1"/>
    <w:rsid w:val="00F04352"/>
    <w:rsid w:val="00F0582D"/>
    <w:rsid w:val="00F11B51"/>
    <w:rsid w:val="00F14CA9"/>
    <w:rsid w:val="00F16637"/>
    <w:rsid w:val="00F2470A"/>
    <w:rsid w:val="00F26AB3"/>
    <w:rsid w:val="00F31134"/>
    <w:rsid w:val="00F31CDF"/>
    <w:rsid w:val="00F44CFE"/>
    <w:rsid w:val="00F44DD8"/>
    <w:rsid w:val="00F47B5B"/>
    <w:rsid w:val="00F60A23"/>
    <w:rsid w:val="00F66399"/>
    <w:rsid w:val="00F675D7"/>
    <w:rsid w:val="00F70BAD"/>
    <w:rsid w:val="00F71C47"/>
    <w:rsid w:val="00F73AD4"/>
    <w:rsid w:val="00F750BD"/>
    <w:rsid w:val="00F807E1"/>
    <w:rsid w:val="00F85585"/>
    <w:rsid w:val="00F85EC3"/>
    <w:rsid w:val="00F96F00"/>
    <w:rsid w:val="00FA05E8"/>
    <w:rsid w:val="00FA06EB"/>
    <w:rsid w:val="00FA324F"/>
    <w:rsid w:val="00FB0852"/>
    <w:rsid w:val="00FC287B"/>
    <w:rsid w:val="00FC4791"/>
    <w:rsid w:val="00FC5156"/>
    <w:rsid w:val="00FD15BC"/>
    <w:rsid w:val="00FD31B0"/>
    <w:rsid w:val="00FD3482"/>
    <w:rsid w:val="00FD4D8E"/>
    <w:rsid w:val="00FE0062"/>
    <w:rsid w:val="00FE074D"/>
    <w:rsid w:val="00FE18B0"/>
    <w:rsid w:val="00FE1D5F"/>
    <w:rsid w:val="00FE46DA"/>
    <w:rsid w:val="00FE721D"/>
    <w:rsid w:val="00FF4C9C"/>
    <w:rsid w:val="00FF540A"/>
    <w:rsid w:val="00FF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4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2666B9"/>
    <w:pPr>
      <w:spacing w:line="240" w:lineRule="auto"/>
      <w:ind w:left="-567" w:right="101" w:firstLine="567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4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2666B9"/>
    <w:pPr>
      <w:spacing w:line="240" w:lineRule="auto"/>
      <w:ind w:left="-567" w:right="101" w:firstLine="567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96;&#1072;\Desktop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0936-06FD-4DB9-AEDD-4F738AAE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1938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Alina</cp:lastModifiedBy>
  <cp:revision>157</cp:revision>
  <cp:lastPrinted>2021-08-13T08:18:00Z</cp:lastPrinted>
  <dcterms:created xsi:type="dcterms:W3CDTF">2020-12-16T12:35:00Z</dcterms:created>
  <dcterms:modified xsi:type="dcterms:W3CDTF">2026-08-19T07:46:00Z</dcterms:modified>
</cp:coreProperties>
</file>