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40B9E" w:rsidRPr="00E1389B" w:rsidRDefault="00A40B9E" w:rsidP="00A40B9E">
      <w:pPr>
        <w:spacing w:after="200"/>
        <w:jc w:val="center"/>
        <w:rPr>
          <w:rFonts w:eastAsia="Times New Roman" w:cs="Times New Roman"/>
          <w:color w:val="auto"/>
          <w:sz w:val="4"/>
          <w:szCs w:val="4"/>
        </w:rPr>
      </w:pPr>
      <w:r w:rsidRPr="00E1389B">
        <w:rPr>
          <w:rFonts w:eastAsia="Times New Roman" w:cs="Times New Roman"/>
          <w:noProof/>
          <w:color w:val="auto"/>
          <w:sz w:val="22"/>
        </w:rPr>
        <w:drawing>
          <wp:inline distT="0" distB="0" distL="0" distR="0" wp14:anchorId="4B6054A2" wp14:editId="499BAA03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9E" w:rsidRPr="00E1389B" w:rsidRDefault="00A40B9E" w:rsidP="00A40B9E">
      <w:pPr>
        <w:spacing w:line="240" w:lineRule="auto"/>
        <w:jc w:val="center"/>
        <w:rPr>
          <w:rFonts w:eastAsia="Times New Roman" w:cs="Times New Roman"/>
          <w:color w:val="auto"/>
          <w:sz w:val="22"/>
        </w:rPr>
      </w:pP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t>Петрівська селищна рада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Олександрійського району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Кіровоградської області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</w:tblGrid>
      <w:tr w:rsidR="00A40B9E" w:rsidRPr="00E1389B" w:rsidTr="00200E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B9E" w:rsidRPr="00E1389B" w:rsidRDefault="00A40B9E" w:rsidP="00A40B9E">
            <w:pPr>
              <w:spacing w:before="150" w:line="240" w:lineRule="auto"/>
              <w:jc w:val="center"/>
              <w:rPr>
                <w:rFonts w:eastAsia="Times New Roman" w:cs="Times New Roman"/>
                <w:color w:val="auto"/>
                <w:szCs w:val="24"/>
              </w:rPr>
            </w:pPr>
            <w:r w:rsidRPr="00E1389B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t>вул. Святкова, 20, селище Петрове, Олександрійський р-н, Кіровоградська обл., 28300,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br/>
              <w:t>тел. 067 817 68 40, е-mail: sel.rada.petrovo@ukr.net, код згідно з ЄДРПОУ 04364199</w:t>
            </w:r>
          </w:p>
        </w:tc>
      </w:tr>
    </w:tbl>
    <w:p w:rsidR="00916CE0" w:rsidRPr="00E1389B" w:rsidRDefault="00916CE0" w:rsidP="00916CE0">
      <w:pPr>
        <w:rPr>
          <w:lang w:val="ru-RU"/>
        </w:rPr>
      </w:pPr>
    </w:p>
    <w:p w:rsidR="00916CE0" w:rsidRPr="00D323B7" w:rsidRDefault="00D323B7" w:rsidP="00916CE0">
      <w:pPr>
        <w:jc w:val="center"/>
        <w:rPr>
          <w:sz w:val="28"/>
          <w:szCs w:val="28"/>
        </w:rPr>
      </w:pPr>
      <w:r w:rsidRPr="00D323B7">
        <w:rPr>
          <w:sz w:val="28"/>
          <w:szCs w:val="28"/>
        </w:rPr>
        <w:t xml:space="preserve">ШІСТДЕСЯ ВОСЬМА </w:t>
      </w:r>
      <w:r w:rsidR="00916CE0" w:rsidRPr="00D323B7">
        <w:rPr>
          <w:sz w:val="28"/>
          <w:szCs w:val="28"/>
        </w:rPr>
        <w:t>СЕСІЯ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3004"/>
        <w:gridCol w:w="2434"/>
        <w:gridCol w:w="1366"/>
        <w:gridCol w:w="2409"/>
      </w:tblGrid>
      <w:tr w:rsidR="00916CE0" w:rsidRPr="00E1389B" w:rsidTr="00916CE0">
        <w:trPr>
          <w:trHeight w:val="331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jc w:val="center"/>
              <w:rPr>
                <w:caps/>
                <w:sz w:val="28"/>
                <w:szCs w:val="28"/>
              </w:rPr>
            </w:pPr>
            <w:r w:rsidRPr="00D323B7">
              <w:rPr>
                <w:caps/>
                <w:sz w:val="28"/>
                <w:szCs w:val="28"/>
              </w:rPr>
              <w:t>ВОСЬМОГО скликання</w:t>
            </w:r>
          </w:p>
          <w:p w:rsidR="00916CE0" w:rsidRPr="00E1389B" w:rsidRDefault="00916CE0" w:rsidP="00916CE0">
            <w:pPr>
              <w:jc w:val="center"/>
              <w:rPr>
                <w:sz w:val="16"/>
                <w:szCs w:val="16"/>
              </w:rPr>
            </w:pPr>
            <w:r w:rsidRPr="00E1389B">
              <w:rPr>
                <w:sz w:val="28"/>
                <w:szCs w:val="28"/>
              </w:rPr>
              <w:t xml:space="preserve"> </w:t>
            </w:r>
          </w:p>
        </w:tc>
      </w:tr>
      <w:tr w:rsidR="00916CE0" w:rsidRPr="00E1389B" w:rsidTr="00916CE0">
        <w:trPr>
          <w:trHeight w:val="53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r w:rsidRPr="00E1389B"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  <w:t>Рішення</w:t>
            </w:r>
          </w:p>
        </w:tc>
      </w:tr>
      <w:tr w:rsidR="00916CE0" w:rsidRPr="00E1389B" w:rsidTr="00A40B9E">
        <w:trPr>
          <w:trHeight w:val="3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від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DE6C97" w:rsidP="00833507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07 серпня</w:t>
            </w:r>
            <w:r w:rsidR="0052264E" w:rsidRPr="00E1389B">
              <w:rPr>
                <w:rFonts w:eastAsia="Times New Roman" w:cs="Times New Roman"/>
                <w:szCs w:val="24"/>
              </w:rPr>
              <w:t xml:space="preserve"> </w:t>
            </w:r>
            <w:r w:rsidR="00916CE0" w:rsidRPr="00E1389B">
              <w:rPr>
                <w:rFonts w:eastAsia="Times New Roman" w:cs="Times New Roman"/>
                <w:szCs w:val="24"/>
              </w:rPr>
              <w:t>2026 року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833507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     </w:t>
            </w:r>
            <w:r w:rsidR="00916CE0" w:rsidRPr="00E1389B">
              <w:rPr>
                <w:rFonts w:eastAsia="Times New Roman" w:cs="Times New Roman"/>
                <w:szCs w:val="24"/>
              </w:rPr>
              <w:t xml:space="preserve"> </w:t>
            </w:r>
            <w:r w:rsidRPr="00E1389B">
              <w:rPr>
                <w:rFonts w:eastAsia="Times New Roman" w:cs="Times New Roman"/>
                <w:szCs w:val="24"/>
              </w:rPr>
              <w:t>селище Петрове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833507">
            <w:pPr>
              <w:tabs>
                <w:tab w:val="left" w:pos="249"/>
              </w:tabs>
              <w:spacing w:line="240" w:lineRule="auto"/>
              <w:ind w:left="-567" w:right="101" w:firstLine="567"/>
              <w:jc w:val="right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    </w:t>
            </w:r>
            <w:r w:rsidR="00833507">
              <w:rPr>
                <w:rFonts w:eastAsia="Times New Roman" w:cs="Times New Roman"/>
                <w:szCs w:val="24"/>
              </w:rPr>
              <w:t xml:space="preserve">   </w:t>
            </w:r>
            <w:r w:rsidRPr="00E1389B">
              <w:rPr>
                <w:rFonts w:eastAsia="Times New Roman" w:cs="Times New Roman"/>
                <w:szCs w:val="24"/>
              </w:rPr>
              <w:t xml:space="preserve"> </w:t>
            </w:r>
            <w:r w:rsidR="00833507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833507" w:rsidP="00C10155">
            <w:pPr>
              <w:spacing w:line="240" w:lineRule="auto"/>
              <w:ind w:right="101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№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="00DE6C97">
              <w:rPr>
                <w:rFonts w:eastAsia="Times New Roman" w:cs="Times New Roman"/>
                <w:szCs w:val="24"/>
              </w:rPr>
              <w:t>6159</w:t>
            </w:r>
            <w:r w:rsidR="00916CE0" w:rsidRPr="00E1389B">
              <w:rPr>
                <w:rFonts w:eastAsia="Times New Roman" w:cs="Times New Roman"/>
                <w:szCs w:val="24"/>
              </w:rPr>
              <w:t>/8</w:t>
            </w:r>
          </w:p>
        </w:tc>
      </w:tr>
    </w:tbl>
    <w:p w:rsidR="00916CE0" w:rsidRPr="00E1389B" w:rsidRDefault="00916CE0" w:rsidP="00833507">
      <w:pPr>
        <w:spacing w:line="240" w:lineRule="auto"/>
        <w:contextualSpacing/>
        <w:rPr>
          <w:b/>
        </w:rPr>
      </w:pP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Про внесення змін та доповнень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 xml:space="preserve">до рішення селищної ради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від 24 грудня 2025 року № 5876/8</w:t>
      </w:r>
    </w:p>
    <w:p w:rsidR="00916CE0" w:rsidRPr="00E1389B" w:rsidRDefault="00916CE0" w:rsidP="00916CE0">
      <w:pPr>
        <w:spacing w:line="240" w:lineRule="auto"/>
        <w:contextualSpacing/>
        <w:rPr>
          <w:b/>
          <w:lang w:eastAsia="ru-RU"/>
        </w:rPr>
      </w:pPr>
      <w:r w:rsidRPr="00E1389B">
        <w:rPr>
          <w:b/>
        </w:rPr>
        <w:t>«</w:t>
      </w:r>
      <w:r w:rsidRPr="00E1389B">
        <w:rPr>
          <w:b/>
          <w:lang w:eastAsia="ru-RU"/>
        </w:rPr>
        <w:t xml:space="preserve">Про бюджет Петрівської селищної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  <w:lang w:eastAsia="ru-RU"/>
        </w:rPr>
        <w:t>територіальної громади на 2026 рік</w:t>
      </w:r>
      <w:r w:rsidRPr="00E1389B">
        <w:rPr>
          <w:b/>
        </w:rPr>
        <w:t>»</w:t>
      </w:r>
    </w:p>
    <w:p w:rsidR="00916CE0" w:rsidRPr="00E1389B" w:rsidRDefault="00916CE0" w:rsidP="00E848D5">
      <w:pPr>
        <w:spacing w:line="240" w:lineRule="auto"/>
        <w:ind w:right="101" w:firstLine="426"/>
        <w:jc w:val="center"/>
        <w:rPr>
          <w:rFonts w:eastAsia="Times New Roman" w:cs="Times New Roman"/>
          <w:noProof/>
          <w:color w:val="auto"/>
          <w:szCs w:val="24"/>
        </w:rPr>
      </w:pPr>
    </w:p>
    <w:p w:rsidR="004D2CB3" w:rsidRPr="00E1389B" w:rsidRDefault="004D2CB3" w:rsidP="002945D9">
      <w:pPr>
        <w:ind w:left="-567"/>
        <w:jc w:val="center"/>
      </w:pPr>
    </w:p>
    <w:p w:rsidR="002945D9" w:rsidRPr="00D323B7" w:rsidRDefault="002945D9" w:rsidP="002945D9">
      <w:pPr>
        <w:ind w:left="-567"/>
        <w:jc w:val="center"/>
      </w:pPr>
      <w:r w:rsidRPr="00D323B7">
        <w:t>(код бюджету 1152100000)</w:t>
      </w:r>
    </w:p>
    <w:p w:rsidR="004D2CB3" w:rsidRPr="00D323B7" w:rsidRDefault="004D2CB3" w:rsidP="002945D9">
      <w:pPr>
        <w:ind w:left="-567"/>
        <w:jc w:val="center"/>
      </w:pPr>
    </w:p>
    <w:p w:rsidR="002945D9" w:rsidRPr="00243E54" w:rsidRDefault="002945D9" w:rsidP="00335A18">
      <w:pPr>
        <w:spacing w:line="240" w:lineRule="auto"/>
        <w:ind w:firstLine="567"/>
        <w:contextualSpacing/>
        <w:rPr>
          <w:color w:val="auto"/>
        </w:rPr>
      </w:pPr>
      <w:r w:rsidRPr="00D323B7">
        <w:rPr>
          <w:color w:val="auto"/>
        </w:rPr>
        <w:t>Розглянувши пропозицію Петрівського селищного голови</w:t>
      </w:r>
      <w:r w:rsidR="00C95D90" w:rsidRPr="00D323B7">
        <w:rPr>
          <w:color w:val="auto"/>
        </w:rPr>
        <w:t xml:space="preserve"> Світлани ТИЛИК</w:t>
      </w:r>
      <w:r w:rsidRPr="00D323B7">
        <w:rPr>
          <w:color w:val="auto"/>
        </w:rPr>
        <w:t xml:space="preserve"> </w:t>
      </w:r>
      <w:r w:rsidR="00E16B6F" w:rsidRPr="00D323B7">
        <w:rPr>
          <w:color w:val="auto"/>
        </w:rPr>
        <w:t xml:space="preserve">                      </w:t>
      </w:r>
      <w:r w:rsidRPr="00D323B7">
        <w:rPr>
          <w:color w:val="auto"/>
        </w:rPr>
        <w:t xml:space="preserve">від </w:t>
      </w:r>
      <w:r w:rsidR="00D323B7" w:rsidRPr="00D323B7">
        <w:rPr>
          <w:color w:val="auto"/>
        </w:rPr>
        <w:t>24 липня</w:t>
      </w:r>
      <w:r w:rsidR="00035A26" w:rsidRPr="00D323B7">
        <w:rPr>
          <w:color w:val="auto"/>
        </w:rPr>
        <w:t xml:space="preserve"> </w:t>
      </w:r>
      <w:r w:rsidRPr="00D323B7">
        <w:rPr>
          <w:color w:val="auto"/>
        </w:rPr>
        <w:t>202</w:t>
      </w:r>
      <w:r w:rsidR="00916CE0" w:rsidRPr="00D323B7">
        <w:rPr>
          <w:color w:val="auto"/>
        </w:rPr>
        <w:t>6</w:t>
      </w:r>
      <w:r w:rsidR="00C95D90" w:rsidRPr="00D323B7">
        <w:rPr>
          <w:color w:val="auto"/>
        </w:rPr>
        <w:t xml:space="preserve"> року</w:t>
      </w:r>
      <w:r w:rsidRPr="00D323B7">
        <w:rPr>
          <w:color w:val="auto"/>
        </w:rPr>
        <w:t xml:space="preserve"> №</w:t>
      </w:r>
      <w:r w:rsidR="00D323B7" w:rsidRPr="00D323B7">
        <w:rPr>
          <w:color w:val="auto"/>
        </w:rPr>
        <w:t>01.1-17/3080/1</w:t>
      </w:r>
      <w:r w:rsidR="00E75DC4" w:rsidRPr="00D323B7">
        <w:rPr>
          <w:color w:val="auto"/>
        </w:rPr>
        <w:t xml:space="preserve">, </w:t>
      </w:r>
      <w:r w:rsidR="00476BC0" w:rsidRPr="00D323B7">
        <w:rPr>
          <w:color w:val="auto"/>
        </w:rPr>
        <w:t xml:space="preserve">відповідно пункту 23 статті 26 Закону України «Про місцеве самоврядування в Україні», статей 78, 96, 101 </w:t>
      </w:r>
      <w:r w:rsidR="00476BC0" w:rsidRPr="00D323B7">
        <w:rPr>
          <w:rFonts w:eastAsia="Times New Roman" w:cs="Times New Roman"/>
          <w:color w:val="auto"/>
          <w:szCs w:val="24"/>
          <w:lang w:eastAsia="ru-RU"/>
        </w:rPr>
        <w:t>Бюджетного кодексу України,</w:t>
      </w:r>
      <w:r w:rsidR="00243E54" w:rsidRPr="00D323B7">
        <w:rPr>
          <w:color w:val="auto"/>
        </w:rPr>
        <w:t xml:space="preserve"> розпоряджен</w:t>
      </w:r>
      <w:r w:rsidR="007B5D18" w:rsidRPr="00D323B7">
        <w:rPr>
          <w:color w:val="auto"/>
        </w:rPr>
        <w:t>ь</w:t>
      </w:r>
      <w:r w:rsidR="00243E54" w:rsidRPr="00D323B7">
        <w:rPr>
          <w:color w:val="auto"/>
        </w:rPr>
        <w:t xml:space="preserve"> начальника Кіровоградської обласної військової адміністрації від 17 липня 2026 року №1122-р «Про розподіл обсягу додаткової</w:t>
      </w:r>
      <w:r w:rsidR="00243E54">
        <w:rPr>
          <w:color w:val="auto"/>
        </w:rPr>
        <w:t xml:space="preserve"> дотації з державного бюджету місцевим бюджетам на здійснення повноважень органів місцевого самоврядування на деокупованих, тимчасово окупованих та інших територіях України, що зазнали негативного впливу у зв’язку з </w:t>
      </w:r>
      <w:r w:rsidR="00243E54" w:rsidRPr="00D323B7">
        <w:rPr>
          <w:color w:val="auto"/>
        </w:rPr>
        <w:t xml:space="preserve">повномасштабною збройною агресією Російської Федерації» та від 21 липня                2026 року №1126-р «Про затвердження розподілу субвенції з державного бюджету місцевим бюджетам на забезпечення харчуванням учнів закладів загальної середньої освіти у                     2026 році», </w:t>
      </w:r>
      <w:r w:rsidR="00295E5D" w:rsidRPr="00D323B7">
        <w:rPr>
          <w:rFonts w:eastAsia="Times New Roman" w:cs="Times New Roman"/>
          <w:color w:val="auto"/>
          <w:szCs w:val="24"/>
          <w:lang w:eastAsia="ru-RU"/>
        </w:rPr>
        <w:t xml:space="preserve">розпорядження начальника Кіровоградської обласної військової адміністрації від </w:t>
      </w:r>
      <w:r w:rsidR="00DE6C97" w:rsidRPr="00D323B7">
        <w:rPr>
          <w:rFonts w:eastAsia="Times New Roman" w:cs="Times New Roman"/>
          <w:color w:val="auto"/>
          <w:szCs w:val="24"/>
          <w:lang w:eastAsia="ru-RU"/>
        </w:rPr>
        <w:t>06 серпня</w:t>
      </w:r>
      <w:r w:rsidR="00295E5D" w:rsidRPr="00D323B7">
        <w:rPr>
          <w:rFonts w:eastAsia="Times New Roman" w:cs="Times New Roman"/>
          <w:color w:val="auto"/>
          <w:szCs w:val="24"/>
          <w:lang w:eastAsia="ru-RU"/>
        </w:rPr>
        <w:t xml:space="preserve"> 2026 року №</w:t>
      </w:r>
      <w:r w:rsidR="00DE6C97" w:rsidRPr="00D323B7">
        <w:rPr>
          <w:rFonts w:eastAsia="Times New Roman" w:cs="Times New Roman"/>
          <w:color w:val="auto"/>
          <w:szCs w:val="24"/>
          <w:lang w:eastAsia="ru-RU"/>
        </w:rPr>
        <w:t xml:space="preserve">1525-р «Про внесення змін до розпорядження начальника Кіровоградської обласної військової адміністрації від 02 квітня 2026 року №557-р», </w:t>
      </w:r>
      <w:r w:rsidR="00D323B7" w:rsidRPr="00833507">
        <w:rPr>
          <w:color w:val="000000" w:themeColor="text1"/>
        </w:rPr>
        <w:t>на підставі висновків і рекомендацій спільного засідання постійних комісій селищної ради від 07 серпня 2026 року №678,</w:t>
      </w:r>
      <w:r w:rsidR="00D323B7">
        <w:rPr>
          <w:color w:val="0000FF"/>
        </w:rPr>
        <w:t xml:space="preserve"> </w:t>
      </w:r>
      <w:r w:rsidRPr="00243E54">
        <w:rPr>
          <w:color w:val="auto"/>
        </w:rPr>
        <w:t>селищна рада</w:t>
      </w:r>
    </w:p>
    <w:p w:rsidR="00201152" w:rsidRPr="00833507" w:rsidRDefault="00201152" w:rsidP="00335A18">
      <w:pPr>
        <w:ind w:firstLine="567"/>
        <w:jc w:val="center"/>
        <w:rPr>
          <w:b/>
          <w:color w:val="auto"/>
          <w:szCs w:val="24"/>
        </w:rPr>
      </w:pPr>
    </w:p>
    <w:p w:rsidR="002945D9" w:rsidRPr="006A149E" w:rsidRDefault="002945D9" w:rsidP="00335A18">
      <w:pPr>
        <w:ind w:firstLine="567"/>
        <w:jc w:val="center"/>
        <w:rPr>
          <w:b/>
          <w:color w:val="auto"/>
          <w:sz w:val="28"/>
          <w:szCs w:val="28"/>
        </w:rPr>
      </w:pPr>
      <w:r w:rsidRPr="006A149E">
        <w:rPr>
          <w:b/>
          <w:color w:val="auto"/>
          <w:sz w:val="28"/>
          <w:szCs w:val="28"/>
        </w:rPr>
        <w:t>ВИРІШИЛА:</w:t>
      </w:r>
    </w:p>
    <w:p w:rsidR="00201152" w:rsidRPr="00833507" w:rsidRDefault="00201152" w:rsidP="00335A18">
      <w:pPr>
        <w:ind w:firstLine="567"/>
        <w:jc w:val="center"/>
        <w:rPr>
          <w:b/>
          <w:color w:val="auto"/>
          <w:szCs w:val="24"/>
        </w:rPr>
      </w:pPr>
    </w:p>
    <w:p w:rsidR="001152E5" w:rsidRPr="00295E5D" w:rsidRDefault="004C74EB" w:rsidP="00E10D6E">
      <w:pPr>
        <w:spacing w:line="240" w:lineRule="auto"/>
        <w:ind w:firstLine="567"/>
        <w:contextualSpacing/>
        <w:rPr>
          <w:noProof/>
          <w:color w:val="auto"/>
          <w:szCs w:val="24"/>
        </w:rPr>
      </w:pPr>
      <w:r w:rsidRPr="006A149E">
        <w:rPr>
          <w:color w:val="auto"/>
          <w:szCs w:val="24"/>
        </w:rPr>
        <w:t>1</w:t>
      </w:r>
      <w:r w:rsidR="001152E5" w:rsidRPr="006A149E">
        <w:rPr>
          <w:color w:val="auto"/>
          <w:szCs w:val="24"/>
        </w:rPr>
        <w:t xml:space="preserve">. Внести зміни та доповнення до рішення селищної ради від </w:t>
      </w:r>
      <w:r w:rsidR="00514B6D" w:rsidRPr="006A149E">
        <w:rPr>
          <w:color w:val="auto"/>
          <w:szCs w:val="24"/>
        </w:rPr>
        <w:t>2</w:t>
      </w:r>
      <w:r w:rsidR="00916CE0" w:rsidRPr="006A149E">
        <w:rPr>
          <w:color w:val="auto"/>
          <w:szCs w:val="24"/>
        </w:rPr>
        <w:t>4</w:t>
      </w:r>
      <w:r w:rsidR="00514B6D" w:rsidRPr="006A149E">
        <w:rPr>
          <w:color w:val="auto"/>
          <w:szCs w:val="24"/>
        </w:rPr>
        <w:t xml:space="preserve"> грудня 202</w:t>
      </w:r>
      <w:r w:rsidR="00BF7557" w:rsidRPr="006A149E">
        <w:rPr>
          <w:color w:val="auto"/>
          <w:szCs w:val="24"/>
        </w:rPr>
        <w:t>5</w:t>
      </w:r>
      <w:r w:rsidR="00514B6D" w:rsidRPr="006A149E">
        <w:rPr>
          <w:color w:val="auto"/>
          <w:szCs w:val="24"/>
        </w:rPr>
        <w:t xml:space="preserve"> року </w:t>
      </w:r>
      <w:r w:rsidR="00335A18" w:rsidRPr="006A149E">
        <w:rPr>
          <w:color w:val="auto"/>
          <w:szCs w:val="24"/>
        </w:rPr>
        <w:t xml:space="preserve">        </w:t>
      </w:r>
      <w:r w:rsidR="000C469F" w:rsidRPr="006A149E">
        <w:rPr>
          <w:color w:val="auto"/>
          <w:szCs w:val="24"/>
        </w:rPr>
        <w:t>№</w:t>
      </w:r>
      <w:r w:rsidR="00BF7557" w:rsidRPr="006A149E">
        <w:rPr>
          <w:color w:val="auto"/>
          <w:szCs w:val="24"/>
        </w:rPr>
        <w:t>5876</w:t>
      </w:r>
      <w:r w:rsidR="00514B6D" w:rsidRPr="006A149E">
        <w:rPr>
          <w:color w:val="auto"/>
          <w:szCs w:val="24"/>
        </w:rPr>
        <w:t xml:space="preserve">/8 </w:t>
      </w:r>
      <w:r w:rsidR="001152E5" w:rsidRPr="006A149E">
        <w:rPr>
          <w:color w:val="auto"/>
          <w:szCs w:val="24"/>
        </w:rPr>
        <w:t xml:space="preserve">«Про бюджет </w:t>
      </w:r>
      <w:r w:rsidR="001152E5" w:rsidRPr="006A149E">
        <w:rPr>
          <w:noProof/>
          <w:color w:val="auto"/>
          <w:szCs w:val="24"/>
        </w:rPr>
        <w:t xml:space="preserve">Петрівської </w:t>
      </w:r>
      <w:r w:rsidR="00CE29E0" w:rsidRPr="006A149E">
        <w:rPr>
          <w:noProof/>
          <w:color w:val="auto"/>
          <w:szCs w:val="24"/>
        </w:rPr>
        <w:t xml:space="preserve">селищної </w:t>
      </w:r>
      <w:r w:rsidR="001152E5" w:rsidRPr="006A149E">
        <w:rPr>
          <w:noProof/>
          <w:color w:val="auto"/>
          <w:szCs w:val="24"/>
        </w:rPr>
        <w:t>територіальної громади на 202</w:t>
      </w:r>
      <w:r w:rsidR="00BF7557" w:rsidRPr="006A149E">
        <w:rPr>
          <w:noProof/>
          <w:color w:val="auto"/>
          <w:szCs w:val="24"/>
        </w:rPr>
        <w:t>6</w:t>
      </w:r>
      <w:r w:rsidR="001152E5" w:rsidRPr="006A149E">
        <w:rPr>
          <w:noProof/>
          <w:color w:val="auto"/>
          <w:szCs w:val="24"/>
        </w:rPr>
        <w:t xml:space="preserve"> рік»</w:t>
      </w:r>
      <w:r w:rsidR="00C9691C" w:rsidRPr="006A149E">
        <w:rPr>
          <w:noProof/>
          <w:color w:val="auto"/>
          <w:szCs w:val="24"/>
        </w:rPr>
        <w:t xml:space="preserve"> </w:t>
      </w:r>
      <w:r w:rsidR="00F06468" w:rsidRPr="006A149E">
        <w:rPr>
          <w:noProof/>
          <w:color w:val="auto"/>
          <w:szCs w:val="24"/>
        </w:rPr>
        <w:t xml:space="preserve">                            </w:t>
      </w:r>
      <w:r w:rsidR="00C9691C" w:rsidRPr="006A149E">
        <w:rPr>
          <w:noProof/>
          <w:color w:val="auto"/>
          <w:szCs w:val="24"/>
        </w:rPr>
        <w:t xml:space="preserve">(з урахуванням змін, внесених рішенням Петрівської селищної ради від 23 січня 2026 року </w:t>
      </w:r>
      <w:r w:rsidR="00C9691C" w:rsidRPr="006A149E">
        <w:rPr>
          <w:noProof/>
          <w:color w:val="auto"/>
          <w:szCs w:val="24"/>
        </w:rPr>
        <w:lastRenderedPageBreak/>
        <w:t>№5925/8</w:t>
      </w:r>
      <w:r w:rsidR="00A40B9E" w:rsidRPr="006A149E">
        <w:rPr>
          <w:noProof/>
          <w:color w:val="auto"/>
          <w:szCs w:val="24"/>
        </w:rPr>
        <w:t xml:space="preserve">, </w:t>
      </w:r>
      <w:r w:rsidR="00A40B9E" w:rsidRPr="00295E5D">
        <w:rPr>
          <w:noProof/>
          <w:color w:val="auto"/>
          <w:szCs w:val="24"/>
        </w:rPr>
        <w:t>від 08 квітня 2026 року №5961/8</w:t>
      </w:r>
      <w:r w:rsidR="00784D0D" w:rsidRPr="00295E5D">
        <w:rPr>
          <w:noProof/>
          <w:color w:val="auto"/>
          <w:szCs w:val="24"/>
        </w:rPr>
        <w:t>, від 12 травня 2026 року №6044/8</w:t>
      </w:r>
      <w:r w:rsidR="006A149E" w:rsidRPr="00295E5D">
        <w:rPr>
          <w:noProof/>
          <w:color w:val="auto"/>
          <w:szCs w:val="24"/>
        </w:rPr>
        <w:t>, від 26 червня 2026 року №6094/8</w:t>
      </w:r>
      <w:r w:rsidR="00C9691C" w:rsidRPr="00295E5D">
        <w:rPr>
          <w:noProof/>
          <w:color w:val="auto"/>
          <w:szCs w:val="24"/>
        </w:rPr>
        <w:t>)</w:t>
      </w:r>
      <w:r w:rsidR="001152E5" w:rsidRPr="00295E5D">
        <w:rPr>
          <w:noProof/>
          <w:color w:val="auto"/>
          <w:szCs w:val="24"/>
        </w:rPr>
        <w:t>, а саме:</w:t>
      </w:r>
    </w:p>
    <w:p w:rsidR="00295E5D" w:rsidRPr="00E13AFC" w:rsidRDefault="00236BB4" w:rsidP="00295E5D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E13AFC">
        <w:rPr>
          <w:rFonts w:eastAsia="Times New Roman" w:cs="Times New Roman"/>
          <w:noProof/>
          <w:color w:val="auto"/>
          <w:szCs w:val="24"/>
        </w:rPr>
        <w:t xml:space="preserve">1.1.  </w:t>
      </w:r>
      <w:r w:rsidR="00295E5D" w:rsidRPr="00E13AFC">
        <w:rPr>
          <w:color w:val="auto"/>
          <w:szCs w:val="24"/>
        </w:rPr>
        <w:t xml:space="preserve">збільшити доходи загального фонду бюджету </w:t>
      </w:r>
      <w:proofErr w:type="spellStart"/>
      <w:r w:rsidR="00295E5D" w:rsidRPr="00E13AFC">
        <w:rPr>
          <w:color w:val="auto"/>
          <w:szCs w:val="24"/>
        </w:rPr>
        <w:t>Петрівської</w:t>
      </w:r>
      <w:proofErr w:type="spellEnd"/>
      <w:r w:rsidR="00295E5D" w:rsidRPr="00E13AFC">
        <w:rPr>
          <w:color w:val="auto"/>
          <w:szCs w:val="24"/>
        </w:rPr>
        <w:t xml:space="preserve"> селищної територіальної громади на суму  </w:t>
      </w:r>
      <w:r w:rsidR="00E13AFC" w:rsidRPr="00E13AFC">
        <w:rPr>
          <w:color w:val="auto"/>
          <w:szCs w:val="24"/>
          <w:lang w:val="ru-RU"/>
        </w:rPr>
        <w:t>9</w:t>
      </w:r>
      <w:r w:rsidR="00295E5D" w:rsidRPr="00E13AFC">
        <w:rPr>
          <w:color w:val="auto"/>
          <w:szCs w:val="24"/>
        </w:rPr>
        <w:t> </w:t>
      </w:r>
      <w:r w:rsidR="00E13AFC" w:rsidRPr="00E13AFC">
        <w:rPr>
          <w:color w:val="auto"/>
          <w:szCs w:val="24"/>
          <w:lang w:val="ru-RU"/>
        </w:rPr>
        <w:t>152</w:t>
      </w:r>
      <w:r w:rsidR="00295E5D" w:rsidRPr="00E13AFC">
        <w:rPr>
          <w:color w:val="auto"/>
          <w:szCs w:val="24"/>
        </w:rPr>
        <w:t xml:space="preserve"> 9</w:t>
      </w:r>
      <w:r w:rsidR="00295E5D" w:rsidRPr="00E13AFC">
        <w:rPr>
          <w:color w:val="auto"/>
          <w:szCs w:val="24"/>
          <w:lang w:val="ru-RU"/>
        </w:rPr>
        <w:t>00</w:t>
      </w:r>
      <w:r w:rsidR="00295E5D" w:rsidRPr="00E13AFC">
        <w:rPr>
          <w:color w:val="auto"/>
          <w:szCs w:val="24"/>
        </w:rPr>
        <w:t xml:space="preserve"> </w:t>
      </w:r>
      <w:proofErr w:type="spellStart"/>
      <w:r w:rsidR="00295E5D" w:rsidRPr="00E13AFC">
        <w:rPr>
          <w:color w:val="auto"/>
          <w:szCs w:val="24"/>
        </w:rPr>
        <w:t>грн</w:t>
      </w:r>
      <w:proofErr w:type="spellEnd"/>
      <w:r w:rsidR="00295E5D" w:rsidRPr="00E13AFC">
        <w:rPr>
          <w:color w:val="auto"/>
          <w:szCs w:val="24"/>
        </w:rPr>
        <w:t xml:space="preserve">, </w:t>
      </w:r>
      <w:r w:rsidR="00295E5D"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у тому числі доходи без трансфертів - на </w:t>
      </w:r>
      <w:r w:rsidR="00E13AFC" w:rsidRPr="00E13AFC">
        <w:rPr>
          <w:rFonts w:eastAsia="Times New Roman" w:cs="Times New Roman"/>
          <w:noProof/>
          <w:color w:val="auto"/>
          <w:szCs w:val="24"/>
          <w:lang w:eastAsia="ru-RU"/>
        </w:rPr>
        <w:t>1</w:t>
      </w:r>
      <w:r w:rsidR="00295E5D" w:rsidRPr="00E13AFC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E13AFC" w:rsidRPr="00E13AFC">
        <w:rPr>
          <w:rFonts w:eastAsia="Times New Roman" w:cs="Times New Roman"/>
          <w:noProof/>
          <w:color w:val="auto"/>
          <w:szCs w:val="24"/>
          <w:lang w:eastAsia="ru-RU"/>
        </w:rPr>
        <w:t>161</w:t>
      </w:r>
      <w:r w:rsidR="00295E5D" w:rsidRPr="00E13AFC">
        <w:rPr>
          <w:rFonts w:eastAsia="Times New Roman" w:cs="Times New Roman"/>
          <w:noProof/>
          <w:color w:val="auto"/>
          <w:szCs w:val="24"/>
          <w:lang w:eastAsia="ru-RU"/>
        </w:rPr>
        <w:t> 000 грн, доходи за рахунок трансфертів з обласного бюджету – 7</w:t>
      </w:r>
      <w:r w:rsidR="00295E5D" w:rsidRPr="00E13AFC">
        <w:rPr>
          <w:rFonts w:eastAsia="Times New Roman" w:cs="Times New Roman"/>
          <w:noProof/>
          <w:color w:val="auto"/>
          <w:sz w:val="16"/>
          <w:szCs w:val="16"/>
          <w:lang w:eastAsia="ru-RU"/>
        </w:rPr>
        <w:t xml:space="preserve"> </w:t>
      </w:r>
      <w:r w:rsidR="00295E5D"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991 900 грн. </w:t>
      </w:r>
    </w:p>
    <w:p w:rsidR="00F9426C" w:rsidRPr="00E13AFC" w:rsidRDefault="00281176" w:rsidP="00407184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</w:rPr>
      </w:pP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1.2. </w:t>
      </w:r>
      <w:r w:rsidRPr="00E13AFC">
        <w:rPr>
          <w:noProof/>
          <w:color w:val="auto"/>
          <w:szCs w:val="24"/>
        </w:rPr>
        <w:t xml:space="preserve">збільшити видатки бюджету Петрівської селищної територіальної громади                               на </w:t>
      </w:r>
      <w:r w:rsidR="00431590" w:rsidRPr="00E13AFC">
        <w:rPr>
          <w:noProof/>
          <w:color w:val="auto"/>
          <w:szCs w:val="24"/>
        </w:rPr>
        <w:t>–</w:t>
      </w:r>
      <w:r w:rsidRPr="00E13AFC">
        <w:rPr>
          <w:noProof/>
          <w:color w:val="auto"/>
          <w:szCs w:val="24"/>
        </w:rPr>
        <w:t xml:space="preserve"> </w:t>
      </w:r>
      <w:r w:rsidR="00574807" w:rsidRPr="00E13AFC">
        <w:rPr>
          <w:noProof/>
          <w:color w:val="auto"/>
          <w:szCs w:val="24"/>
        </w:rPr>
        <w:t>1</w:t>
      </w:r>
      <w:r w:rsidR="00E13AFC" w:rsidRPr="00E13AFC">
        <w:rPr>
          <w:noProof/>
          <w:color w:val="auto"/>
          <w:szCs w:val="24"/>
        </w:rPr>
        <w:t>0</w:t>
      </w:r>
      <w:r w:rsidR="00431590" w:rsidRPr="00E13AFC">
        <w:rPr>
          <w:noProof/>
          <w:color w:val="auto"/>
          <w:szCs w:val="24"/>
        </w:rPr>
        <w:t xml:space="preserve"> </w:t>
      </w:r>
      <w:r w:rsidR="00E13AFC" w:rsidRPr="00E13AFC">
        <w:rPr>
          <w:noProof/>
          <w:color w:val="auto"/>
          <w:szCs w:val="24"/>
        </w:rPr>
        <w:t>352</w:t>
      </w:r>
      <w:r w:rsidRPr="00E13AFC">
        <w:rPr>
          <w:noProof/>
          <w:color w:val="auto"/>
          <w:szCs w:val="24"/>
        </w:rPr>
        <w:t xml:space="preserve"> </w:t>
      </w:r>
      <w:r w:rsidR="00574807" w:rsidRPr="00E13AFC">
        <w:rPr>
          <w:noProof/>
          <w:color w:val="auto"/>
          <w:szCs w:val="24"/>
        </w:rPr>
        <w:t>900</w:t>
      </w:r>
      <w:r w:rsidRPr="00E13AFC">
        <w:rPr>
          <w:noProof/>
          <w:color w:val="auto"/>
          <w:szCs w:val="24"/>
        </w:rPr>
        <w:t xml:space="preserve"> грн (загальний фонд збільшити на – </w:t>
      </w:r>
      <w:r w:rsidR="00E13AFC" w:rsidRPr="00E13AFC">
        <w:rPr>
          <w:noProof/>
          <w:color w:val="auto"/>
          <w:szCs w:val="24"/>
        </w:rPr>
        <w:t>8</w:t>
      </w:r>
      <w:r w:rsidRPr="00E13AFC">
        <w:rPr>
          <w:noProof/>
          <w:color w:val="auto"/>
          <w:szCs w:val="24"/>
        </w:rPr>
        <w:t xml:space="preserve"> </w:t>
      </w:r>
      <w:r w:rsidR="00E13AFC" w:rsidRPr="00E13AFC">
        <w:rPr>
          <w:noProof/>
          <w:color w:val="auto"/>
          <w:szCs w:val="24"/>
        </w:rPr>
        <w:t>281</w:t>
      </w:r>
      <w:r w:rsidRPr="00E13AFC">
        <w:rPr>
          <w:noProof/>
          <w:color w:val="auto"/>
          <w:szCs w:val="24"/>
        </w:rPr>
        <w:t xml:space="preserve"> </w:t>
      </w:r>
      <w:r w:rsidR="00407184" w:rsidRPr="00E13AFC">
        <w:rPr>
          <w:noProof/>
          <w:color w:val="auto"/>
          <w:szCs w:val="24"/>
        </w:rPr>
        <w:t>700</w:t>
      </w:r>
      <w:r w:rsidRPr="00E13AFC">
        <w:rPr>
          <w:noProof/>
          <w:color w:val="auto"/>
          <w:szCs w:val="24"/>
        </w:rPr>
        <w:t xml:space="preserve"> грн, спеціальний фонд </w:t>
      </w:r>
      <w:r w:rsidR="00407184" w:rsidRPr="00E13AFC">
        <w:rPr>
          <w:noProof/>
          <w:color w:val="auto"/>
          <w:szCs w:val="24"/>
        </w:rPr>
        <w:t>збільшити</w:t>
      </w:r>
      <w:r w:rsidRPr="00E13AFC">
        <w:rPr>
          <w:noProof/>
          <w:color w:val="auto"/>
          <w:szCs w:val="24"/>
        </w:rPr>
        <w:t xml:space="preserve"> на – 2 </w:t>
      </w:r>
      <w:r w:rsidR="00407184" w:rsidRPr="00E13AFC">
        <w:rPr>
          <w:noProof/>
          <w:color w:val="auto"/>
          <w:szCs w:val="24"/>
        </w:rPr>
        <w:t>071</w:t>
      </w:r>
      <w:r w:rsidRPr="00E13AFC">
        <w:rPr>
          <w:noProof/>
          <w:color w:val="auto"/>
          <w:szCs w:val="24"/>
        </w:rPr>
        <w:t xml:space="preserve"> </w:t>
      </w:r>
      <w:r w:rsidR="00407184" w:rsidRPr="00E13AFC">
        <w:rPr>
          <w:noProof/>
          <w:color w:val="auto"/>
          <w:szCs w:val="24"/>
        </w:rPr>
        <w:t>2</w:t>
      </w:r>
      <w:r w:rsidRPr="00E13AFC">
        <w:rPr>
          <w:noProof/>
          <w:color w:val="auto"/>
          <w:szCs w:val="24"/>
        </w:rPr>
        <w:t xml:space="preserve">00 грн) </w:t>
      </w: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у тому числі </w:t>
      </w:r>
      <w:r w:rsidRPr="00E13AFC">
        <w:rPr>
          <w:rFonts w:eastAsia="Times New Roman" w:cs="Times New Roman"/>
          <w:noProof/>
          <w:color w:val="auto"/>
          <w:szCs w:val="24"/>
        </w:rPr>
        <w:t xml:space="preserve">за рахунок трансфертів </w:t>
      </w: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>з обласного бюджету</w:t>
      </w:r>
      <w:r w:rsidR="00F9426C"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 збільшити на</w:t>
      </w: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 – </w:t>
      </w:r>
      <w:r w:rsidR="00407184" w:rsidRPr="00E13AFC">
        <w:rPr>
          <w:rFonts w:eastAsia="Times New Roman" w:cs="Times New Roman"/>
          <w:noProof/>
          <w:color w:val="auto"/>
          <w:szCs w:val="24"/>
          <w:lang w:eastAsia="ru-RU"/>
        </w:rPr>
        <w:t>7</w:t>
      </w: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 </w:t>
      </w:r>
      <w:r w:rsidR="00407184" w:rsidRPr="00E13AFC">
        <w:rPr>
          <w:rFonts w:eastAsia="Times New Roman" w:cs="Times New Roman"/>
          <w:noProof/>
          <w:color w:val="auto"/>
          <w:szCs w:val="24"/>
          <w:lang w:eastAsia="ru-RU"/>
        </w:rPr>
        <w:t>991</w:t>
      </w: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 </w:t>
      </w:r>
      <w:r w:rsidR="00407184" w:rsidRPr="00E13AFC">
        <w:rPr>
          <w:rFonts w:eastAsia="Times New Roman" w:cs="Times New Roman"/>
          <w:noProof/>
          <w:color w:val="auto"/>
          <w:szCs w:val="24"/>
          <w:lang w:eastAsia="ru-RU"/>
        </w:rPr>
        <w:t>900</w:t>
      </w: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 грн та </w:t>
      </w:r>
      <w:r w:rsidRPr="00E13AFC">
        <w:rPr>
          <w:rFonts w:eastAsia="Times New Roman" w:cs="Times New Roman"/>
          <w:noProof/>
          <w:color w:val="auto"/>
          <w:szCs w:val="24"/>
        </w:rPr>
        <w:t>залучення вільного залишку коштів</w:t>
      </w:r>
      <w:r w:rsidR="00407184" w:rsidRPr="00E13AFC">
        <w:rPr>
          <w:rFonts w:eastAsia="Times New Roman" w:cs="Times New Roman"/>
          <w:noProof/>
          <w:color w:val="auto"/>
          <w:szCs w:val="24"/>
        </w:rPr>
        <w:t xml:space="preserve"> спеціального фонду (бюджет розвитку)</w:t>
      </w:r>
      <w:r w:rsidRPr="00E13AFC">
        <w:rPr>
          <w:rFonts w:eastAsia="Times New Roman" w:cs="Times New Roman"/>
          <w:noProof/>
          <w:color w:val="auto"/>
          <w:szCs w:val="24"/>
        </w:rPr>
        <w:t xml:space="preserve">, що склався станом на 01 січня 2026 року -  на </w:t>
      </w:r>
      <w:r w:rsidR="00F9426C" w:rsidRPr="00E13AFC">
        <w:rPr>
          <w:rFonts w:eastAsia="Times New Roman" w:cs="Times New Roman"/>
          <w:noProof/>
          <w:color w:val="auto"/>
          <w:szCs w:val="24"/>
        </w:rPr>
        <w:t>1</w:t>
      </w:r>
      <w:r w:rsidR="002B3BF9" w:rsidRPr="00E13AFC">
        <w:rPr>
          <w:rFonts w:eastAsia="Times New Roman" w:cs="Times New Roman"/>
          <w:noProof/>
          <w:color w:val="auto"/>
          <w:szCs w:val="24"/>
        </w:rPr>
        <w:t>20</w:t>
      </w:r>
      <w:r w:rsidR="00407184" w:rsidRPr="00E13AFC">
        <w:rPr>
          <w:rFonts w:eastAsia="Times New Roman" w:cs="Times New Roman"/>
          <w:noProof/>
          <w:color w:val="auto"/>
          <w:szCs w:val="24"/>
        </w:rPr>
        <w:t>0</w:t>
      </w:r>
      <w:r w:rsidRPr="00E13AFC">
        <w:rPr>
          <w:rFonts w:eastAsia="Times New Roman" w:cs="Times New Roman"/>
          <w:noProof/>
          <w:color w:val="auto"/>
          <w:szCs w:val="24"/>
        </w:rPr>
        <w:t xml:space="preserve"> </w:t>
      </w:r>
      <w:r w:rsidR="00F9426C" w:rsidRPr="00E13AFC">
        <w:rPr>
          <w:rFonts w:eastAsia="Times New Roman" w:cs="Times New Roman"/>
          <w:noProof/>
          <w:color w:val="auto"/>
          <w:szCs w:val="24"/>
        </w:rPr>
        <w:t>0</w:t>
      </w:r>
      <w:r w:rsidRPr="00E13AFC">
        <w:rPr>
          <w:rFonts w:eastAsia="Times New Roman" w:cs="Times New Roman"/>
          <w:noProof/>
          <w:color w:val="auto"/>
          <w:szCs w:val="24"/>
        </w:rPr>
        <w:t>00 грн</w:t>
      </w:r>
      <w:r w:rsidR="00407184" w:rsidRPr="00E13AFC">
        <w:rPr>
          <w:rFonts w:eastAsia="Times New Roman" w:cs="Times New Roman"/>
          <w:noProof/>
          <w:color w:val="auto"/>
          <w:szCs w:val="24"/>
        </w:rPr>
        <w:t>.</w:t>
      </w:r>
      <w:r w:rsidRPr="00E13AFC">
        <w:rPr>
          <w:rFonts w:eastAsia="Times New Roman" w:cs="Times New Roman"/>
          <w:noProof/>
          <w:color w:val="auto"/>
          <w:szCs w:val="24"/>
        </w:rPr>
        <w:t xml:space="preserve"> </w:t>
      </w:r>
    </w:p>
    <w:p w:rsidR="00431590" w:rsidRPr="00D323B7" w:rsidRDefault="00F30D9C" w:rsidP="00431590">
      <w:pPr>
        <w:spacing w:line="240" w:lineRule="auto"/>
        <w:ind w:firstLine="567"/>
        <w:contextualSpacing/>
        <w:rPr>
          <w:color w:val="auto"/>
        </w:rPr>
      </w:pPr>
      <w:r w:rsidRPr="00E13AFC">
        <w:rPr>
          <w:rFonts w:eastAsia="Times New Roman" w:cs="Times New Roman"/>
          <w:noProof/>
          <w:color w:val="auto"/>
          <w:szCs w:val="24"/>
          <w:lang w:eastAsia="ru-RU"/>
        </w:rPr>
        <w:t xml:space="preserve">1.3. </w:t>
      </w:r>
      <w:r w:rsidR="00431590" w:rsidRPr="00E13AFC">
        <w:rPr>
          <w:color w:val="auto"/>
        </w:rPr>
        <w:t>затвердити субвенці</w:t>
      </w:r>
      <w:r w:rsidR="002F4DD5" w:rsidRPr="00E13AFC">
        <w:rPr>
          <w:color w:val="auto"/>
        </w:rPr>
        <w:t>ї</w:t>
      </w:r>
      <w:r w:rsidR="00431590" w:rsidRPr="00E13AFC">
        <w:rPr>
          <w:color w:val="auto"/>
        </w:rPr>
        <w:t xml:space="preserve"> з бюджету Петрівської селищної територіальної</w:t>
      </w:r>
      <w:r w:rsidR="00431590" w:rsidRPr="00D323B7">
        <w:rPr>
          <w:color w:val="auto"/>
        </w:rPr>
        <w:t xml:space="preserve"> громади</w:t>
      </w:r>
      <w:r w:rsidR="00AC33F2" w:rsidRPr="00D323B7">
        <w:rPr>
          <w:color w:val="auto"/>
        </w:rPr>
        <w:t xml:space="preserve"> Державному бюджету України на виконання програм соціально-економічного і культурного розвитку регіону на 2026 рік</w:t>
      </w:r>
      <w:r w:rsidR="00AC33F2" w:rsidRPr="00D323B7">
        <w:t xml:space="preserve"> </w:t>
      </w:r>
      <w:r w:rsidR="00AC33F2" w:rsidRPr="00D323B7">
        <w:rPr>
          <w:color w:val="auto"/>
        </w:rPr>
        <w:t xml:space="preserve">у сумі </w:t>
      </w:r>
      <w:r w:rsidR="00431590" w:rsidRPr="00D323B7">
        <w:rPr>
          <w:color w:val="auto"/>
        </w:rPr>
        <w:t xml:space="preserve">у сумі </w:t>
      </w:r>
      <w:r w:rsidR="00643B1D" w:rsidRPr="00D323B7">
        <w:rPr>
          <w:color w:val="auto"/>
        </w:rPr>
        <w:t>165</w:t>
      </w:r>
      <w:r w:rsidR="00431590" w:rsidRPr="00D323B7">
        <w:rPr>
          <w:color w:val="auto"/>
        </w:rPr>
        <w:t xml:space="preserve"> </w:t>
      </w:r>
      <w:r w:rsidR="00AC33F2" w:rsidRPr="00D323B7">
        <w:rPr>
          <w:color w:val="auto"/>
        </w:rPr>
        <w:t>0</w:t>
      </w:r>
      <w:r w:rsidR="00431590" w:rsidRPr="00D323B7">
        <w:rPr>
          <w:color w:val="auto"/>
        </w:rPr>
        <w:t xml:space="preserve">00 </w:t>
      </w:r>
      <w:proofErr w:type="spellStart"/>
      <w:r w:rsidR="00431590" w:rsidRPr="00D323B7">
        <w:rPr>
          <w:color w:val="auto"/>
        </w:rPr>
        <w:t>грн</w:t>
      </w:r>
      <w:proofErr w:type="spellEnd"/>
      <w:r w:rsidR="00431590" w:rsidRPr="00D323B7">
        <w:rPr>
          <w:color w:val="auto"/>
        </w:rPr>
        <w:t xml:space="preserve"> (згідно з додатком 4), а саме:</w:t>
      </w:r>
    </w:p>
    <w:p w:rsidR="006C0C1F" w:rsidRPr="00D323B7" w:rsidRDefault="006C0C1F" w:rsidP="008350B5">
      <w:pPr>
        <w:spacing w:line="240" w:lineRule="auto"/>
        <w:ind w:firstLine="567"/>
        <w:contextualSpacing/>
        <w:rPr>
          <w:rFonts w:eastAsia="Times New Roman" w:cs="Times New Roman"/>
          <w:noProof/>
          <w:color w:val="auto"/>
          <w:szCs w:val="24"/>
        </w:rPr>
      </w:pPr>
      <w:r w:rsidRPr="00D323B7">
        <w:rPr>
          <w:rFonts w:eastAsia="Times New Roman" w:cs="Times New Roman"/>
          <w:noProof/>
          <w:color w:val="auto"/>
          <w:szCs w:val="24"/>
        </w:rPr>
        <w:t xml:space="preserve">на виконання заходів Програми протидії злочинності, профілактики правопорушень та поліпшення охорони публічного порядку на території Петрівської селищної ради на                     2026-2030 роки – </w:t>
      </w:r>
      <w:r w:rsidR="00F37995" w:rsidRPr="00D323B7">
        <w:rPr>
          <w:rFonts w:eastAsia="Times New Roman" w:cs="Times New Roman"/>
          <w:noProof/>
          <w:color w:val="auto"/>
          <w:szCs w:val="24"/>
        </w:rPr>
        <w:t>65 000 грн</w:t>
      </w:r>
      <w:r w:rsidRPr="00D323B7">
        <w:rPr>
          <w:rFonts w:eastAsia="Times New Roman" w:cs="Times New Roman"/>
          <w:noProof/>
          <w:color w:val="auto"/>
          <w:szCs w:val="24"/>
        </w:rPr>
        <w:t>, з них:</w:t>
      </w:r>
    </w:p>
    <w:p w:rsidR="006C0C1F" w:rsidRPr="00D323B7" w:rsidRDefault="006C0C1F" w:rsidP="008350B5">
      <w:pPr>
        <w:spacing w:line="240" w:lineRule="auto"/>
        <w:ind w:firstLine="567"/>
        <w:contextualSpacing/>
        <w:rPr>
          <w:rFonts w:eastAsia="Times New Roman" w:cs="Times New Roman"/>
          <w:noProof/>
          <w:color w:val="auto"/>
          <w:szCs w:val="24"/>
        </w:rPr>
      </w:pPr>
      <w:r w:rsidRPr="00D323B7">
        <w:rPr>
          <w:rFonts w:eastAsia="Times New Roman" w:cs="Times New Roman"/>
          <w:noProof/>
          <w:color w:val="auto"/>
          <w:szCs w:val="24"/>
        </w:rPr>
        <w:t>Головним управлінням Національної поліції в Кіровоградській області (для Олександрійського районного відділу поліції ГУНП в Кіровоградській області)</w:t>
      </w:r>
      <w:r w:rsidR="000D5D8A">
        <w:rPr>
          <w:rFonts w:eastAsia="Times New Roman" w:cs="Times New Roman"/>
          <w:noProof/>
          <w:color w:val="auto"/>
          <w:szCs w:val="24"/>
        </w:rPr>
        <w:t xml:space="preserve">                             </w:t>
      </w:r>
      <w:r w:rsidRPr="00D323B7">
        <w:rPr>
          <w:rFonts w:eastAsia="Times New Roman" w:cs="Times New Roman"/>
          <w:noProof/>
          <w:color w:val="auto"/>
          <w:szCs w:val="24"/>
        </w:rPr>
        <w:t xml:space="preserve"> у сумі </w:t>
      </w:r>
      <w:r w:rsidR="00F37995" w:rsidRPr="00D323B7">
        <w:rPr>
          <w:rFonts w:eastAsia="Times New Roman" w:cs="Times New Roman"/>
          <w:noProof/>
          <w:color w:val="auto"/>
          <w:szCs w:val="24"/>
        </w:rPr>
        <w:t>15 000 грн</w:t>
      </w:r>
      <w:r w:rsidRPr="00D323B7">
        <w:rPr>
          <w:rFonts w:eastAsia="Times New Roman" w:cs="Times New Roman"/>
          <w:noProof/>
          <w:color w:val="auto"/>
          <w:szCs w:val="24"/>
        </w:rPr>
        <w:t xml:space="preserve"> </w:t>
      </w:r>
      <w:r w:rsidRPr="00D323B7">
        <w:rPr>
          <w:rFonts w:eastAsia="Times New Roman" w:cs="Times New Roman"/>
          <w:noProof/>
          <w:color w:val="auto"/>
          <w:szCs w:val="24"/>
          <w:lang w:eastAsia="ru-RU"/>
        </w:rPr>
        <w:t>(видатки розвитку);</w:t>
      </w:r>
    </w:p>
    <w:p w:rsidR="006C0C1F" w:rsidRPr="00D323B7" w:rsidRDefault="006C0C1F" w:rsidP="008350B5">
      <w:pPr>
        <w:spacing w:line="240" w:lineRule="auto"/>
        <w:ind w:firstLine="567"/>
        <w:contextualSpacing/>
        <w:rPr>
          <w:rFonts w:eastAsia="Times New Roman" w:cs="Times New Roman"/>
          <w:noProof/>
          <w:color w:val="auto"/>
          <w:szCs w:val="24"/>
        </w:rPr>
      </w:pPr>
      <w:r w:rsidRPr="00D323B7">
        <w:rPr>
          <w:rFonts w:eastAsia="Times New Roman" w:cs="Times New Roman"/>
          <w:noProof/>
          <w:color w:val="auto"/>
          <w:szCs w:val="24"/>
        </w:rPr>
        <w:t xml:space="preserve">Управлінням Служби безпеки України в Кіровоградській області </w:t>
      </w:r>
      <w:r w:rsidR="000D5D8A">
        <w:rPr>
          <w:rFonts w:eastAsia="Times New Roman" w:cs="Times New Roman"/>
          <w:noProof/>
          <w:color w:val="auto"/>
          <w:szCs w:val="24"/>
        </w:rPr>
        <w:t xml:space="preserve">                                                   </w:t>
      </w:r>
      <w:r w:rsidRPr="00D323B7">
        <w:rPr>
          <w:rFonts w:eastAsia="Times New Roman" w:cs="Times New Roman"/>
          <w:noProof/>
          <w:color w:val="auto"/>
          <w:szCs w:val="24"/>
        </w:rPr>
        <w:t xml:space="preserve">у сумі </w:t>
      </w:r>
      <w:r w:rsidR="00F37995" w:rsidRPr="00D323B7">
        <w:rPr>
          <w:rFonts w:eastAsia="Times New Roman" w:cs="Times New Roman"/>
          <w:noProof/>
          <w:color w:val="auto"/>
          <w:szCs w:val="24"/>
        </w:rPr>
        <w:t>50 000 грн</w:t>
      </w:r>
      <w:r w:rsidRPr="00D323B7">
        <w:rPr>
          <w:rFonts w:eastAsia="Times New Roman" w:cs="Times New Roman"/>
          <w:noProof/>
          <w:color w:val="auto"/>
          <w:szCs w:val="24"/>
        </w:rPr>
        <w:t xml:space="preserve"> (видатки споживання);</w:t>
      </w:r>
    </w:p>
    <w:p w:rsidR="006C0C1F" w:rsidRPr="00D323B7" w:rsidRDefault="00E71822" w:rsidP="008350B5">
      <w:pPr>
        <w:spacing w:line="240" w:lineRule="auto"/>
        <w:ind w:firstLine="567"/>
        <w:contextualSpacing/>
        <w:rPr>
          <w:rFonts w:cs="Times New Roman"/>
          <w:noProof/>
          <w:color w:val="auto"/>
          <w:szCs w:val="24"/>
        </w:rPr>
      </w:pPr>
      <w:r w:rsidRPr="00D323B7">
        <w:rPr>
          <w:rFonts w:eastAsia="Times New Roman" w:cs="Times New Roman"/>
          <w:noProof/>
          <w:color w:val="auto"/>
          <w:szCs w:val="24"/>
        </w:rPr>
        <w:t xml:space="preserve"> </w:t>
      </w:r>
      <w:r w:rsidR="006C0C1F" w:rsidRPr="00D323B7">
        <w:rPr>
          <w:rFonts w:eastAsia="Times New Roman" w:cs="Times New Roman"/>
          <w:noProof/>
          <w:color w:val="auto"/>
          <w:szCs w:val="24"/>
          <w:lang w:eastAsia="ru-RU"/>
        </w:rPr>
        <w:t>на виконання заходів Програми цивільного захисту Петрівської селищної територіальної громади на 2026-2030 роки (поліпшення матеріально-технічної бази Другим державним пожежно-рятувальним загоном ГУ ДСНС України у Кіровоградській області)</w:t>
      </w:r>
      <w:r w:rsidR="000D5D8A">
        <w:rPr>
          <w:rFonts w:eastAsia="Times New Roman" w:cs="Times New Roman"/>
          <w:noProof/>
          <w:color w:val="auto"/>
          <w:szCs w:val="24"/>
          <w:lang w:eastAsia="ru-RU"/>
        </w:rPr>
        <w:t xml:space="preserve">                </w:t>
      </w:r>
      <w:r w:rsidR="006C0C1F" w:rsidRPr="00D323B7">
        <w:rPr>
          <w:rFonts w:eastAsia="Times New Roman" w:cs="Times New Roman"/>
          <w:noProof/>
          <w:color w:val="auto"/>
          <w:szCs w:val="24"/>
          <w:lang w:eastAsia="ru-RU"/>
        </w:rPr>
        <w:t xml:space="preserve"> у сумі </w:t>
      </w:r>
      <w:r w:rsidR="00F37995" w:rsidRPr="00D323B7">
        <w:rPr>
          <w:rFonts w:eastAsia="Times New Roman" w:cs="Times New Roman"/>
          <w:noProof/>
          <w:color w:val="auto"/>
          <w:szCs w:val="24"/>
          <w:lang w:eastAsia="ru-RU"/>
        </w:rPr>
        <w:t>50 000 грн</w:t>
      </w:r>
      <w:r w:rsidR="006C0C1F" w:rsidRPr="00D323B7">
        <w:rPr>
          <w:rFonts w:eastAsia="Times New Roman" w:cs="Times New Roman"/>
          <w:noProof/>
          <w:color w:val="auto"/>
          <w:szCs w:val="24"/>
          <w:lang w:eastAsia="ru-RU"/>
        </w:rPr>
        <w:t xml:space="preserve"> (видатки споживання);</w:t>
      </w:r>
      <w:r w:rsidR="006C0C1F" w:rsidRPr="00D323B7">
        <w:rPr>
          <w:rFonts w:cs="Times New Roman"/>
          <w:noProof/>
          <w:color w:val="auto"/>
          <w:szCs w:val="24"/>
        </w:rPr>
        <w:t xml:space="preserve"> </w:t>
      </w:r>
    </w:p>
    <w:p w:rsidR="004C6195" w:rsidRPr="00D323B7" w:rsidRDefault="006C0C1F" w:rsidP="008350B5">
      <w:pPr>
        <w:spacing w:line="240" w:lineRule="auto"/>
        <w:ind w:firstLine="567"/>
        <w:contextualSpacing/>
        <w:rPr>
          <w:color w:val="auto"/>
        </w:rPr>
      </w:pPr>
      <w:r w:rsidRPr="00D323B7">
        <w:rPr>
          <w:rFonts w:eastAsia="Times New Roman" w:cs="Times New Roman"/>
          <w:color w:val="auto"/>
          <w:szCs w:val="24"/>
          <w:lang w:eastAsia="ru-RU"/>
        </w:rPr>
        <w:t xml:space="preserve">на виконання заходів Програми економічного і соціального розвитку Петрівської селищної ради на 2026 рік Головним управлінням ДПС у Кіровоградській області </w:t>
      </w:r>
      <w:r w:rsidR="00FA55D3">
        <w:rPr>
          <w:rFonts w:eastAsia="Times New Roman" w:cs="Times New Roman"/>
          <w:color w:val="auto"/>
          <w:szCs w:val="24"/>
          <w:lang w:eastAsia="ru-RU"/>
        </w:rPr>
        <w:t xml:space="preserve">                           </w:t>
      </w:r>
      <w:r w:rsidR="00FA55D3" w:rsidRPr="00FA55D3">
        <w:rPr>
          <w:rFonts w:eastAsia="Times New Roman" w:cs="Times New Roman"/>
          <w:color w:val="auto"/>
          <w:szCs w:val="24"/>
          <w:lang w:eastAsia="ru-RU"/>
        </w:rPr>
        <w:t xml:space="preserve">у сумі 50 000 </w:t>
      </w:r>
      <w:proofErr w:type="spellStart"/>
      <w:r w:rsidR="00FA55D3" w:rsidRPr="00FA55D3">
        <w:rPr>
          <w:rFonts w:eastAsia="Times New Roman" w:cs="Times New Roman"/>
          <w:color w:val="auto"/>
          <w:szCs w:val="24"/>
          <w:lang w:eastAsia="ru-RU"/>
        </w:rPr>
        <w:t>грн</w:t>
      </w:r>
      <w:proofErr w:type="spellEnd"/>
      <w:r w:rsidR="00FA55D3" w:rsidRPr="00FA55D3">
        <w:rPr>
          <w:rFonts w:eastAsia="Times New Roman" w:cs="Times New Roman"/>
          <w:color w:val="auto"/>
          <w:szCs w:val="24"/>
          <w:lang w:eastAsia="ru-RU"/>
        </w:rPr>
        <w:t xml:space="preserve"> (видатки споживання)</w:t>
      </w:r>
      <w:r w:rsidR="00FA55D3">
        <w:rPr>
          <w:rFonts w:eastAsia="Times New Roman" w:cs="Times New Roman"/>
          <w:color w:val="auto"/>
          <w:szCs w:val="24"/>
          <w:lang w:eastAsia="ru-RU"/>
        </w:rPr>
        <w:t>,</w:t>
      </w:r>
      <w:r w:rsidR="00FA55D3" w:rsidRPr="00FA55D3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Pr="00D323B7">
        <w:rPr>
          <w:rFonts w:eastAsia="Times New Roman" w:cs="Times New Roman"/>
          <w:color w:val="auto"/>
          <w:szCs w:val="24"/>
          <w:lang w:eastAsia="ru-RU"/>
        </w:rPr>
        <w:t>для</w:t>
      </w:r>
      <w:r w:rsidR="000D5D8A">
        <w:rPr>
          <w:rFonts w:eastAsia="Times New Roman" w:cs="Times New Roman"/>
          <w:color w:val="auto"/>
          <w:szCs w:val="24"/>
          <w:lang w:eastAsia="ru-RU"/>
        </w:rPr>
        <w:t xml:space="preserve"> </w:t>
      </w:r>
      <w:proofErr w:type="spellStart"/>
      <w:r w:rsidR="000D5D8A">
        <w:rPr>
          <w:rFonts w:eastAsia="Times New Roman" w:cs="Times New Roman"/>
          <w:color w:val="auto"/>
          <w:szCs w:val="24"/>
          <w:lang w:eastAsia="ru-RU"/>
        </w:rPr>
        <w:t>Петрівського</w:t>
      </w:r>
      <w:proofErr w:type="spellEnd"/>
      <w:r w:rsidR="000D5D8A">
        <w:rPr>
          <w:rFonts w:eastAsia="Times New Roman" w:cs="Times New Roman"/>
          <w:color w:val="auto"/>
          <w:szCs w:val="24"/>
          <w:lang w:eastAsia="ru-RU"/>
        </w:rPr>
        <w:t xml:space="preserve"> сектору обслуговування платників</w:t>
      </w:r>
      <w:r w:rsidRPr="00D323B7">
        <w:rPr>
          <w:rFonts w:eastAsia="Times New Roman" w:cs="Times New Roman"/>
          <w:color w:val="auto"/>
          <w:szCs w:val="24"/>
          <w:lang w:eastAsia="ru-RU"/>
        </w:rPr>
        <w:t xml:space="preserve"> Олександрійської державної податкової інспекції Головного управління ДПС у Кіровоградській області</w:t>
      </w:r>
      <w:r w:rsidR="00F37995" w:rsidRPr="00D323B7">
        <w:rPr>
          <w:szCs w:val="24"/>
        </w:rPr>
        <w:t>.</w:t>
      </w:r>
    </w:p>
    <w:p w:rsidR="00CD4C20" w:rsidRPr="00C84834" w:rsidRDefault="00CD4C20" w:rsidP="00CD4C20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C84834">
        <w:rPr>
          <w:rFonts w:eastAsia="Times New Roman" w:cs="Times New Roman"/>
          <w:noProof/>
          <w:color w:val="auto"/>
          <w:szCs w:val="24"/>
          <w:lang w:eastAsia="ru-RU"/>
        </w:rPr>
        <w:t>1.</w:t>
      </w:r>
      <w:r w:rsidR="00C912AA" w:rsidRPr="00C84834">
        <w:rPr>
          <w:rFonts w:eastAsia="Times New Roman" w:cs="Times New Roman"/>
          <w:noProof/>
          <w:color w:val="auto"/>
          <w:szCs w:val="24"/>
          <w:lang w:eastAsia="ru-RU"/>
        </w:rPr>
        <w:t>4</w:t>
      </w:r>
      <w:r w:rsidRPr="00C84834">
        <w:rPr>
          <w:rFonts w:eastAsia="Times New Roman" w:cs="Times New Roman"/>
          <w:noProof/>
          <w:color w:val="auto"/>
          <w:szCs w:val="24"/>
          <w:lang w:eastAsia="ru-RU"/>
        </w:rPr>
        <w:t>. у частинах третій, четвертій пункту 1 цифру 1</w:t>
      </w:r>
      <w:r w:rsidR="00754112" w:rsidRPr="00C84834">
        <w:rPr>
          <w:rFonts w:eastAsia="Times New Roman" w:cs="Times New Roman"/>
          <w:noProof/>
          <w:color w:val="auto"/>
          <w:szCs w:val="24"/>
          <w:lang w:eastAsia="ru-RU"/>
        </w:rPr>
        <w:t>2</w:t>
      </w:r>
      <w:r w:rsidRPr="00C84834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754112" w:rsidRPr="00C84834">
        <w:rPr>
          <w:rFonts w:eastAsia="Times New Roman" w:cs="Times New Roman"/>
          <w:noProof/>
          <w:color w:val="auto"/>
          <w:szCs w:val="24"/>
          <w:lang w:eastAsia="ru-RU"/>
        </w:rPr>
        <w:t>128</w:t>
      </w:r>
      <w:r w:rsidRPr="00C84834">
        <w:rPr>
          <w:rFonts w:eastAsia="Times New Roman" w:cs="Times New Roman"/>
          <w:noProof/>
          <w:color w:val="auto"/>
          <w:szCs w:val="24"/>
          <w:lang w:eastAsia="ru-RU"/>
        </w:rPr>
        <w:t> 200 грн, замінити відповідно цифрою 1</w:t>
      </w:r>
      <w:r w:rsidR="00FB20BC" w:rsidRPr="00C84834">
        <w:rPr>
          <w:rFonts w:eastAsia="Times New Roman" w:cs="Times New Roman"/>
          <w:noProof/>
          <w:color w:val="auto"/>
          <w:szCs w:val="24"/>
          <w:lang w:eastAsia="ru-RU"/>
        </w:rPr>
        <w:t>2 </w:t>
      </w:r>
      <w:r w:rsidR="00754112" w:rsidRPr="00C84834">
        <w:rPr>
          <w:rFonts w:eastAsia="Times New Roman" w:cs="Times New Roman"/>
          <w:noProof/>
          <w:color w:val="auto"/>
          <w:szCs w:val="24"/>
          <w:lang w:eastAsia="ru-RU"/>
        </w:rPr>
        <w:t>999</w:t>
      </w:r>
      <w:r w:rsidR="00FB20BC" w:rsidRPr="00C84834">
        <w:rPr>
          <w:rFonts w:eastAsia="Times New Roman" w:cs="Times New Roman"/>
          <w:noProof/>
          <w:color w:val="auto"/>
          <w:szCs w:val="24"/>
          <w:lang w:eastAsia="ru-RU"/>
        </w:rPr>
        <w:t xml:space="preserve"> </w:t>
      </w:r>
      <w:r w:rsidR="00754112" w:rsidRPr="00C84834">
        <w:rPr>
          <w:rFonts w:eastAsia="Times New Roman" w:cs="Times New Roman"/>
          <w:noProof/>
          <w:color w:val="auto"/>
          <w:szCs w:val="24"/>
          <w:lang w:eastAsia="ru-RU"/>
        </w:rPr>
        <w:t>4</w:t>
      </w:r>
      <w:r w:rsidRPr="00C84834">
        <w:rPr>
          <w:rFonts w:eastAsia="Times New Roman" w:cs="Times New Roman"/>
          <w:noProof/>
          <w:color w:val="auto"/>
          <w:szCs w:val="24"/>
          <w:lang w:eastAsia="ru-RU"/>
        </w:rPr>
        <w:t>00 грн.</w:t>
      </w:r>
    </w:p>
    <w:p w:rsidR="00CD4C20" w:rsidRPr="00C84834" w:rsidRDefault="00CD4C20" w:rsidP="00CD4C20">
      <w:pPr>
        <w:spacing w:line="240" w:lineRule="auto"/>
        <w:ind w:right="2" w:firstLine="567"/>
        <w:contextualSpacing/>
        <w:rPr>
          <w:noProof/>
          <w:color w:val="auto"/>
        </w:rPr>
      </w:pPr>
      <w:r w:rsidRPr="00C84834">
        <w:rPr>
          <w:noProof/>
          <w:color w:val="auto"/>
        </w:rPr>
        <w:t>1.</w:t>
      </w:r>
      <w:r w:rsidR="00C912AA" w:rsidRPr="00C84834">
        <w:rPr>
          <w:noProof/>
          <w:color w:val="auto"/>
        </w:rPr>
        <w:t>5</w:t>
      </w:r>
      <w:r w:rsidRPr="00C84834">
        <w:rPr>
          <w:noProof/>
          <w:color w:val="auto"/>
        </w:rPr>
        <w:t xml:space="preserve">. внести відповідні зміни до додатків 1,3 (додаються).   </w:t>
      </w:r>
    </w:p>
    <w:p w:rsidR="00CD4C20" w:rsidRPr="005E5060" w:rsidRDefault="00CD4C20" w:rsidP="00CD4C20">
      <w:pPr>
        <w:spacing w:line="240" w:lineRule="auto"/>
        <w:ind w:right="2" w:firstLine="567"/>
        <w:contextualSpacing/>
        <w:rPr>
          <w:bCs/>
          <w:noProof/>
          <w:color w:val="auto"/>
        </w:rPr>
      </w:pPr>
      <w:r w:rsidRPr="00C84834">
        <w:rPr>
          <w:noProof/>
          <w:color w:val="auto"/>
        </w:rPr>
        <w:t>1.</w:t>
      </w:r>
      <w:r w:rsidR="00C912AA" w:rsidRPr="00C84834">
        <w:rPr>
          <w:noProof/>
          <w:color w:val="auto"/>
        </w:rPr>
        <w:t>6</w:t>
      </w:r>
      <w:r w:rsidRPr="00C84834">
        <w:rPr>
          <w:noProof/>
          <w:color w:val="auto"/>
        </w:rPr>
        <w:t>. викласти додатки 2, 4, 5, 6 у новій редакції</w:t>
      </w:r>
      <w:r w:rsidRPr="008A56F6">
        <w:rPr>
          <w:noProof/>
          <w:color w:val="auto"/>
        </w:rPr>
        <w:t xml:space="preserve"> (додаються)</w:t>
      </w:r>
      <w:r w:rsidRPr="008A56F6">
        <w:rPr>
          <w:bCs/>
          <w:noProof/>
          <w:color w:val="auto"/>
        </w:rPr>
        <w:t>.</w:t>
      </w:r>
    </w:p>
    <w:p w:rsidR="000F5269" w:rsidRPr="002B3BF9" w:rsidRDefault="009A47B2" w:rsidP="00E104A2">
      <w:pPr>
        <w:pStyle w:val="10"/>
        <w:rPr>
          <w:color w:val="auto"/>
        </w:rPr>
      </w:pPr>
      <w:r w:rsidRPr="005E5060">
        <w:rPr>
          <w:color w:val="auto"/>
        </w:rPr>
        <w:t>2</w:t>
      </w:r>
      <w:r w:rsidR="00943F0B" w:rsidRPr="005E5060">
        <w:rPr>
          <w:color w:val="auto"/>
        </w:rPr>
        <w:t>. Контроль за виконанням даного рішення покласти</w:t>
      </w:r>
      <w:r w:rsidR="00943F0B" w:rsidRPr="002B3BF9">
        <w:rPr>
          <w:color w:val="auto"/>
        </w:rPr>
        <w:t xml:space="preserve"> на постійну комісію селищної                                                                              ради </w:t>
      </w:r>
      <w:r w:rsidR="00AA639E" w:rsidRPr="002B3BF9">
        <w:rPr>
          <w:color w:val="auto"/>
        </w:rPr>
        <w:t>з питань фінансів, бюджету, планування соціально-економічного розвитку, регуляторної політики, інвестицій та міжнародного співробітництва</w:t>
      </w:r>
      <w:r w:rsidR="00943F0B" w:rsidRPr="002B3BF9">
        <w:rPr>
          <w:color w:val="auto"/>
        </w:rPr>
        <w:t>.</w:t>
      </w: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662DFE" w:rsidRPr="002B3BF9" w:rsidRDefault="00662DFE" w:rsidP="00E104A2">
      <w:pPr>
        <w:pStyle w:val="10"/>
        <w:rPr>
          <w:b/>
          <w:color w:val="auto"/>
        </w:rPr>
      </w:pPr>
    </w:p>
    <w:p w:rsidR="006F175B" w:rsidRDefault="000F5269" w:rsidP="00833507">
      <w:pPr>
        <w:pStyle w:val="10"/>
        <w:ind w:firstLine="0"/>
        <w:rPr>
          <w:b/>
          <w:color w:val="auto"/>
        </w:rPr>
      </w:pPr>
      <w:bookmarkStart w:id="0" w:name="_GoBack"/>
      <w:bookmarkEnd w:id="0"/>
      <w:r w:rsidRPr="002B3BF9">
        <w:rPr>
          <w:b/>
          <w:color w:val="auto"/>
        </w:rPr>
        <w:t>Пет</w:t>
      </w:r>
      <w:r w:rsidR="006B56F7" w:rsidRPr="002B3BF9">
        <w:rPr>
          <w:b/>
          <w:color w:val="auto"/>
        </w:rPr>
        <w:t>рівський селищний голова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9A090A" w:rsidRPr="002B3BF9">
        <w:rPr>
          <w:b/>
          <w:color w:val="auto"/>
        </w:rPr>
        <w:t xml:space="preserve">       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  <w:t>Світлана ТИЛИК</w:t>
      </w:r>
    </w:p>
    <w:sectPr w:rsidR="006F175B" w:rsidSect="00833507">
      <w:headerReference w:type="default" r:id="rId11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C48" w:rsidRDefault="001C6C48" w:rsidP="00A664AC">
      <w:pPr>
        <w:spacing w:line="240" w:lineRule="auto"/>
      </w:pPr>
      <w:r>
        <w:separator/>
      </w:r>
    </w:p>
  </w:endnote>
  <w:endnote w:type="continuationSeparator" w:id="0">
    <w:p w:rsidR="001C6C48" w:rsidRDefault="001C6C48" w:rsidP="00A66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C48" w:rsidRDefault="001C6C48" w:rsidP="00A664AC">
      <w:pPr>
        <w:spacing w:line="240" w:lineRule="auto"/>
      </w:pPr>
      <w:r>
        <w:separator/>
      </w:r>
    </w:p>
  </w:footnote>
  <w:footnote w:type="continuationSeparator" w:id="0">
    <w:p w:rsidR="001C6C48" w:rsidRDefault="001C6C48" w:rsidP="00A664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6448232"/>
      <w:docPartObj>
        <w:docPartGallery w:val="Page Numbers (Top of Page)"/>
        <w:docPartUnique/>
      </w:docPartObj>
    </w:sdtPr>
    <w:sdtContent>
      <w:p w:rsidR="00833507" w:rsidRDefault="0083350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33507">
          <w:rPr>
            <w:noProof/>
            <w:lang w:val="ru-RU"/>
          </w:rPr>
          <w:t>2</w:t>
        </w:r>
        <w:r>
          <w:fldChar w:fldCharType="end"/>
        </w:r>
      </w:p>
    </w:sdtContent>
  </w:sdt>
  <w:p w:rsidR="00833507" w:rsidRDefault="0083350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3F1"/>
    <w:multiLevelType w:val="hybridMultilevel"/>
    <w:tmpl w:val="CCF447D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893"/>
    <w:multiLevelType w:val="hybridMultilevel"/>
    <w:tmpl w:val="99D63142"/>
    <w:lvl w:ilvl="0" w:tplc="C48A661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1E9C02CF"/>
    <w:multiLevelType w:val="hybridMultilevel"/>
    <w:tmpl w:val="958809F6"/>
    <w:lvl w:ilvl="0" w:tplc="0548193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3">
    <w:nsid w:val="3CD73912"/>
    <w:multiLevelType w:val="hybridMultilevel"/>
    <w:tmpl w:val="19005996"/>
    <w:lvl w:ilvl="0" w:tplc="2B82970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513C52"/>
    <w:multiLevelType w:val="hybridMultilevel"/>
    <w:tmpl w:val="167E688A"/>
    <w:lvl w:ilvl="0" w:tplc="5EA2EE50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8EA011B"/>
    <w:multiLevelType w:val="hybridMultilevel"/>
    <w:tmpl w:val="14F8B7CC"/>
    <w:lvl w:ilvl="0" w:tplc="9236AE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0B"/>
    <w:rsid w:val="000012FE"/>
    <w:rsid w:val="0000256F"/>
    <w:rsid w:val="000043DC"/>
    <w:rsid w:val="0000460F"/>
    <w:rsid w:val="0002222D"/>
    <w:rsid w:val="00024121"/>
    <w:rsid w:val="000262C7"/>
    <w:rsid w:val="00031929"/>
    <w:rsid w:val="00035647"/>
    <w:rsid w:val="00035A26"/>
    <w:rsid w:val="000449DC"/>
    <w:rsid w:val="00057046"/>
    <w:rsid w:val="00062D0D"/>
    <w:rsid w:val="00064727"/>
    <w:rsid w:val="00064D65"/>
    <w:rsid w:val="00065AF0"/>
    <w:rsid w:val="00066D1C"/>
    <w:rsid w:val="00083338"/>
    <w:rsid w:val="0009013C"/>
    <w:rsid w:val="00092DED"/>
    <w:rsid w:val="000979B0"/>
    <w:rsid w:val="000A01A7"/>
    <w:rsid w:val="000A15C1"/>
    <w:rsid w:val="000A1856"/>
    <w:rsid w:val="000A1D50"/>
    <w:rsid w:val="000A267C"/>
    <w:rsid w:val="000A28E9"/>
    <w:rsid w:val="000A56C9"/>
    <w:rsid w:val="000A65F9"/>
    <w:rsid w:val="000C2B59"/>
    <w:rsid w:val="000C2E6E"/>
    <w:rsid w:val="000C35B5"/>
    <w:rsid w:val="000C469F"/>
    <w:rsid w:val="000C72EB"/>
    <w:rsid w:val="000D0425"/>
    <w:rsid w:val="000D464C"/>
    <w:rsid w:val="000D5438"/>
    <w:rsid w:val="000D54D9"/>
    <w:rsid w:val="000D5D8A"/>
    <w:rsid w:val="000E12C8"/>
    <w:rsid w:val="000E1347"/>
    <w:rsid w:val="000E3F57"/>
    <w:rsid w:val="000E4560"/>
    <w:rsid w:val="000F26D9"/>
    <w:rsid w:val="000F5269"/>
    <w:rsid w:val="000F5369"/>
    <w:rsid w:val="00104325"/>
    <w:rsid w:val="001152E5"/>
    <w:rsid w:val="00117D16"/>
    <w:rsid w:val="00117EA2"/>
    <w:rsid w:val="00120E85"/>
    <w:rsid w:val="001322F9"/>
    <w:rsid w:val="00132C84"/>
    <w:rsid w:val="0013762E"/>
    <w:rsid w:val="00140FB6"/>
    <w:rsid w:val="001414C6"/>
    <w:rsid w:val="00141557"/>
    <w:rsid w:val="00142519"/>
    <w:rsid w:val="001442AF"/>
    <w:rsid w:val="00144503"/>
    <w:rsid w:val="001458F7"/>
    <w:rsid w:val="00145C22"/>
    <w:rsid w:val="00145EFB"/>
    <w:rsid w:val="001555F3"/>
    <w:rsid w:val="00161075"/>
    <w:rsid w:val="00165669"/>
    <w:rsid w:val="001664AA"/>
    <w:rsid w:val="00166E9D"/>
    <w:rsid w:val="00167A73"/>
    <w:rsid w:val="0017288C"/>
    <w:rsid w:val="00172891"/>
    <w:rsid w:val="00173BBF"/>
    <w:rsid w:val="00180B38"/>
    <w:rsid w:val="00180FF9"/>
    <w:rsid w:val="0018113E"/>
    <w:rsid w:val="001952ED"/>
    <w:rsid w:val="001979D6"/>
    <w:rsid w:val="001A0B49"/>
    <w:rsid w:val="001A225F"/>
    <w:rsid w:val="001A30EC"/>
    <w:rsid w:val="001A3354"/>
    <w:rsid w:val="001B117C"/>
    <w:rsid w:val="001B13A6"/>
    <w:rsid w:val="001B2906"/>
    <w:rsid w:val="001B4B3F"/>
    <w:rsid w:val="001C0FAB"/>
    <w:rsid w:val="001C109F"/>
    <w:rsid w:val="001C4BFF"/>
    <w:rsid w:val="001C69EF"/>
    <w:rsid w:val="001C6C48"/>
    <w:rsid w:val="001D210F"/>
    <w:rsid w:val="001D258A"/>
    <w:rsid w:val="001D411C"/>
    <w:rsid w:val="001D5284"/>
    <w:rsid w:val="001D5F23"/>
    <w:rsid w:val="001D68ED"/>
    <w:rsid w:val="001D6CD5"/>
    <w:rsid w:val="001E3DFC"/>
    <w:rsid w:val="001F2ABB"/>
    <w:rsid w:val="00200EFB"/>
    <w:rsid w:val="00201152"/>
    <w:rsid w:val="002015FA"/>
    <w:rsid w:val="002041A9"/>
    <w:rsid w:val="00206AE6"/>
    <w:rsid w:val="00210E3C"/>
    <w:rsid w:val="002169E5"/>
    <w:rsid w:val="00217F0E"/>
    <w:rsid w:val="00222526"/>
    <w:rsid w:val="00225429"/>
    <w:rsid w:val="00230224"/>
    <w:rsid w:val="0023308E"/>
    <w:rsid w:val="0023522C"/>
    <w:rsid w:val="00236BB4"/>
    <w:rsid w:val="00241D33"/>
    <w:rsid w:val="00243E54"/>
    <w:rsid w:val="00245A6A"/>
    <w:rsid w:val="00245B87"/>
    <w:rsid w:val="00250D6D"/>
    <w:rsid w:val="00252F8F"/>
    <w:rsid w:val="002538A7"/>
    <w:rsid w:val="00255E2B"/>
    <w:rsid w:val="002566CB"/>
    <w:rsid w:val="002568B1"/>
    <w:rsid w:val="00256D0D"/>
    <w:rsid w:val="00261BF1"/>
    <w:rsid w:val="0026211C"/>
    <w:rsid w:val="002645C0"/>
    <w:rsid w:val="002665FC"/>
    <w:rsid w:val="00266767"/>
    <w:rsid w:val="002718E6"/>
    <w:rsid w:val="0027429A"/>
    <w:rsid w:val="00281176"/>
    <w:rsid w:val="002827A7"/>
    <w:rsid w:val="00283CE2"/>
    <w:rsid w:val="00287507"/>
    <w:rsid w:val="00287837"/>
    <w:rsid w:val="00291B63"/>
    <w:rsid w:val="002945D9"/>
    <w:rsid w:val="00295E5D"/>
    <w:rsid w:val="002A119B"/>
    <w:rsid w:val="002A6369"/>
    <w:rsid w:val="002B14BC"/>
    <w:rsid w:val="002B299D"/>
    <w:rsid w:val="002B3BF9"/>
    <w:rsid w:val="002B4F08"/>
    <w:rsid w:val="002B54FD"/>
    <w:rsid w:val="002C0577"/>
    <w:rsid w:val="002C1298"/>
    <w:rsid w:val="002C1DA0"/>
    <w:rsid w:val="002C37F4"/>
    <w:rsid w:val="002C71B1"/>
    <w:rsid w:val="002D2B8A"/>
    <w:rsid w:val="002E22D4"/>
    <w:rsid w:val="002E3848"/>
    <w:rsid w:val="002E6ED0"/>
    <w:rsid w:val="002E73EC"/>
    <w:rsid w:val="002F039E"/>
    <w:rsid w:val="002F0B48"/>
    <w:rsid w:val="002F3694"/>
    <w:rsid w:val="002F3E5E"/>
    <w:rsid w:val="002F4DD5"/>
    <w:rsid w:val="002F5593"/>
    <w:rsid w:val="002F7984"/>
    <w:rsid w:val="00300207"/>
    <w:rsid w:val="00301038"/>
    <w:rsid w:val="0030214D"/>
    <w:rsid w:val="0030224D"/>
    <w:rsid w:val="0030349B"/>
    <w:rsid w:val="00305BB0"/>
    <w:rsid w:val="003060AA"/>
    <w:rsid w:val="00306B91"/>
    <w:rsid w:val="0030795B"/>
    <w:rsid w:val="003124A6"/>
    <w:rsid w:val="0031522C"/>
    <w:rsid w:val="003322DC"/>
    <w:rsid w:val="0033479C"/>
    <w:rsid w:val="00335A18"/>
    <w:rsid w:val="00335CF5"/>
    <w:rsid w:val="00340624"/>
    <w:rsid w:val="00341617"/>
    <w:rsid w:val="00347E8A"/>
    <w:rsid w:val="00350D2C"/>
    <w:rsid w:val="003521DF"/>
    <w:rsid w:val="0035242B"/>
    <w:rsid w:val="00353AC8"/>
    <w:rsid w:val="00353B74"/>
    <w:rsid w:val="003556E4"/>
    <w:rsid w:val="0035631A"/>
    <w:rsid w:val="00363B07"/>
    <w:rsid w:val="00366C5D"/>
    <w:rsid w:val="00374786"/>
    <w:rsid w:val="00380BD0"/>
    <w:rsid w:val="00384808"/>
    <w:rsid w:val="00384F26"/>
    <w:rsid w:val="00387C48"/>
    <w:rsid w:val="003933E0"/>
    <w:rsid w:val="00397BAA"/>
    <w:rsid w:val="003A133A"/>
    <w:rsid w:val="003A4F93"/>
    <w:rsid w:val="003A535C"/>
    <w:rsid w:val="003B2347"/>
    <w:rsid w:val="003B2C43"/>
    <w:rsid w:val="003B39A4"/>
    <w:rsid w:val="003B4910"/>
    <w:rsid w:val="003C238F"/>
    <w:rsid w:val="003C31CA"/>
    <w:rsid w:val="003C516C"/>
    <w:rsid w:val="003C5421"/>
    <w:rsid w:val="003D2D72"/>
    <w:rsid w:val="003D36A2"/>
    <w:rsid w:val="003D5358"/>
    <w:rsid w:val="003E073F"/>
    <w:rsid w:val="003E0CDF"/>
    <w:rsid w:val="003E164F"/>
    <w:rsid w:val="003F02D0"/>
    <w:rsid w:val="003F2231"/>
    <w:rsid w:val="003F6A4A"/>
    <w:rsid w:val="00404485"/>
    <w:rsid w:val="0040491F"/>
    <w:rsid w:val="00406023"/>
    <w:rsid w:val="00406A05"/>
    <w:rsid w:val="00407184"/>
    <w:rsid w:val="00411ECE"/>
    <w:rsid w:val="00412CC3"/>
    <w:rsid w:val="004145CE"/>
    <w:rsid w:val="00416494"/>
    <w:rsid w:val="00421579"/>
    <w:rsid w:val="00424D3E"/>
    <w:rsid w:val="0042609A"/>
    <w:rsid w:val="0042774D"/>
    <w:rsid w:val="004304C5"/>
    <w:rsid w:val="00431590"/>
    <w:rsid w:val="0043278B"/>
    <w:rsid w:val="00432837"/>
    <w:rsid w:val="00441E1C"/>
    <w:rsid w:val="00442893"/>
    <w:rsid w:val="00450308"/>
    <w:rsid w:val="00450972"/>
    <w:rsid w:val="00451869"/>
    <w:rsid w:val="0045243C"/>
    <w:rsid w:val="00452BD4"/>
    <w:rsid w:val="00454072"/>
    <w:rsid w:val="004612CA"/>
    <w:rsid w:val="00462FAF"/>
    <w:rsid w:val="004666E3"/>
    <w:rsid w:val="00467870"/>
    <w:rsid w:val="00471FF3"/>
    <w:rsid w:val="00472404"/>
    <w:rsid w:val="00474861"/>
    <w:rsid w:val="0047683B"/>
    <w:rsid w:val="00476B2E"/>
    <w:rsid w:val="00476BC0"/>
    <w:rsid w:val="00477BF8"/>
    <w:rsid w:val="004817C1"/>
    <w:rsid w:val="004838F4"/>
    <w:rsid w:val="00486216"/>
    <w:rsid w:val="004917EB"/>
    <w:rsid w:val="00496390"/>
    <w:rsid w:val="004978C3"/>
    <w:rsid w:val="004A0372"/>
    <w:rsid w:val="004A0500"/>
    <w:rsid w:val="004A0F22"/>
    <w:rsid w:val="004A16B5"/>
    <w:rsid w:val="004A200F"/>
    <w:rsid w:val="004A2F0B"/>
    <w:rsid w:val="004A30AD"/>
    <w:rsid w:val="004A4C0C"/>
    <w:rsid w:val="004A5984"/>
    <w:rsid w:val="004B4B25"/>
    <w:rsid w:val="004B5A03"/>
    <w:rsid w:val="004B5C73"/>
    <w:rsid w:val="004B5F6C"/>
    <w:rsid w:val="004B7637"/>
    <w:rsid w:val="004C1F18"/>
    <w:rsid w:val="004C529B"/>
    <w:rsid w:val="004C6195"/>
    <w:rsid w:val="004C74EB"/>
    <w:rsid w:val="004D0FA6"/>
    <w:rsid w:val="004D2CB3"/>
    <w:rsid w:val="004E40C9"/>
    <w:rsid w:val="004F0780"/>
    <w:rsid w:val="004F498B"/>
    <w:rsid w:val="004F55E7"/>
    <w:rsid w:val="005026FB"/>
    <w:rsid w:val="0050384C"/>
    <w:rsid w:val="00503B1F"/>
    <w:rsid w:val="00504F22"/>
    <w:rsid w:val="0050629D"/>
    <w:rsid w:val="00511174"/>
    <w:rsid w:val="0051128C"/>
    <w:rsid w:val="00512D22"/>
    <w:rsid w:val="00513985"/>
    <w:rsid w:val="00514B6D"/>
    <w:rsid w:val="00517064"/>
    <w:rsid w:val="0052264E"/>
    <w:rsid w:val="00530BF1"/>
    <w:rsid w:val="005373D9"/>
    <w:rsid w:val="00540052"/>
    <w:rsid w:val="00540802"/>
    <w:rsid w:val="005409D6"/>
    <w:rsid w:val="00547893"/>
    <w:rsid w:val="00550616"/>
    <w:rsid w:val="00552165"/>
    <w:rsid w:val="00553021"/>
    <w:rsid w:val="00557B9E"/>
    <w:rsid w:val="00560AFE"/>
    <w:rsid w:val="00561EB5"/>
    <w:rsid w:val="005659CB"/>
    <w:rsid w:val="005676A7"/>
    <w:rsid w:val="005703A1"/>
    <w:rsid w:val="00574807"/>
    <w:rsid w:val="00576D38"/>
    <w:rsid w:val="005776ED"/>
    <w:rsid w:val="0058363A"/>
    <w:rsid w:val="005836FF"/>
    <w:rsid w:val="0059155E"/>
    <w:rsid w:val="00593AA3"/>
    <w:rsid w:val="0059473E"/>
    <w:rsid w:val="00595ED8"/>
    <w:rsid w:val="0059733F"/>
    <w:rsid w:val="005973C3"/>
    <w:rsid w:val="005A146F"/>
    <w:rsid w:val="005A2D7F"/>
    <w:rsid w:val="005A7195"/>
    <w:rsid w:val="005B1F3E"/>
    <w:rsid w:val="005B7240"/>
    <w:rsid w:val="005B78F0"/>
    <w:rsid w:val="005C33B0"/>
    <w:rsid w:val="005D0B33"/>
    <w:rsid w:val="005D391E"/>
    <w:rsid w:val="005D46A0"/>
    <w:rsid w:val="005D48D7"/>
    <w:rsid w:val="005D5DB6"/>
    <w:rsid w:val="005D7498"/>
    <w:rsid w:val="005D7EBF"/>
    <w:rsid w:val="005E35C4"/>
    <w:rsid w:val="005E4EBA"/>
    <w:rsid w:val="005E5060"/>
    <w:rsid w:val="005F4A4A"/>
    <w:rsid w:val="005F5282"/>
    <w:rsid w:val="005F611D"/>
    <w:rsid w:val="006029E6"/>
    <w:rsid w:val="00604383"/>
    <w:rsid w:val="00604925"/>
    <w:rsid w:val="00606880"/>
    <w:rsid w:val="006079FF"/>
    <w:rsid w:val="006103AF"/>
    <w:rsid w:val="00610671"/>
    <w:rsid w:val="00613E91"/>
    <w:rsid w:val="00615B19"/>
    <w:rsid w:val="00621054"/>
    <w:rsid w:val="00621576"/>
    <w:rsid w:val="00621AD8"/>
    <w:rsid w:val="00624CAD"/>
    <w:rsid w:val="0063344A"/>
    <w:rsid w:val="006343AD"/>
    <w:rsid w:val="00641671"/>
    <w:rsid w:val="006422C7"/>
    <w:rsid w:val="00643B1D"/>
    <w:rsid w:val="006445C9"/>
    <w:rsid w:val="00656818"/>
    <w:rsid w:val="00660213"/>
    <w:rsid w:val="006615D6"/>
    <w:rsid w:val="00662DFE"/>
    <w:rsid w:val="00664351"/>
    <w:rsid w:val="0066623E"/>
    <w:rsid w:val="00666906"/>
    <w:rsid w:val="00670742"/>
    <w:rsid w:val="00677DF7"/>
    <w:rsid w:val="00677F65"/>
    <w:rsid w:val="00680445"/>
    <w:rsid w:val="006818B0"/>
    <w:rsid w:val="0068256A"/>
    <w:rsid w:val="00682FE4"/>
    <w:rsid w:val="00695135"/>
    <w:rsid w:val="00696997"/>
    <w:rsid w:val="006A149E"/>
    <w:rsid w:val="006A1D37"/>
    <w:rsid w:val="006A3154"/>
    <w:rsid w:val="006A3FC5"/>
    <w:rsid w:val="006A5234"/>
    <w:rsid w:val="006A60C2"/>
    <w:rsid w:val="006A62F6"/>
    <w:rsid w:val="006B56F7"/>
    <w:rsid w:val="006B68E8"/>
    <w:rsid w:val="006B75AE"/>
    <w:rsid w:val="006C0C1F"/>
    <w:rsid w:val="006C1FA9"/>
    <w:rsid w:val="006C3950"/>
    <w:rsid w:val="006C39D0"/>
    <w:rsid w:val="006C3E84"/>
    <w:rsid w:val="006D2259"/>
    <w:rsid w:val="006D6690"/>
    <w:rsid w:val="006D6DDE"/>
    <w:rsid w:val="006D6FD3"/>
    <w:rsid w:val="006E1D15"/>
    <w:rsid w:val="006E6090"/>
    <w:rsid w:val="006F05D8"/>
    <w:rsid w:val="006F175B"/>
    <w:rsid w:val="006F6472"/>
    <w:rsid w:val="006F6645"/>
    <w:rsid w:val="0070213C"/>
    <w:rsid w:val="00703364"/>
    <w:rsid w:val="00704CB2"/>
    <w:rsid w:val="00705D77"/>
    <w:rsid w:val="00712085"/>
    <w:rsid w:val="00720A27"/>
    <w:rsid w:val="007211AC"/>
    <w:rsid w:val="007239DE"/>
    <w:rsid w:val="00730B68"/>
    <w:rsid w:val="00731B32"/>
    <w:rsid w:val="00735916"/>
    <w:rsid w:val="00736903"/>
    <w:rsid w:val="00736D8D"/>
    <w:rsid w:val="00740C9A"/>
    <w:rsid w:val="00746252"/>
    <w:rsid w:val="00747B41"/>
    <w:rsid w:val="007512A1"/>
    <w:rsid w:val="0075293E"/>
    <w:rsid w:val="007534A5"/>
    <w:rsid w:val="00754112"/>
    <w:rsid w:val="00760418"/>
    <w:rsid w:val="00762EED"/>
    <w:rsid w:val="0076386F"/>
    <w:rsid w:val="00764A3C"/>
    <w:rsid w:val="00765EE7"/>
    <w:rsid w:val="007675C3"/>
    <w:rsid w:val="00767A3C"/>
    <w:rsid w:val="00772033"/>
    <w:rsid w:val="00773618"/>
    <w:rsid w:val="00776848"/>
    <w:rsid w:val="00780FD5"/>
    <w:rsid w:val="00784D0D"/>
    <w:rsid w:val="00791EA5"/>
    <w:rsid w:val="00792E20"/>
    <w:rsid w:val="007A0471"/>
    <w:rsid w:val="007A0495"/>
    <w:rsid w:val="007A0B35"/>
    <w:rsid w:val="007A3403"/>
    <w:rsid w:val="007A5C0C"/>
    <w:rsid w:val="007B1153"/>
    <w:rsid w:val="007B5D18"/>
    <w:rsid w:val="007C1858"/>
    <w:rsid w:val="007D00BA"/>
    <w:rsid w:val="007D4DBE"/>
    <w:rsid w:val="007D52DD"/>
    <w:rsid w:val="007D5468"/>
    <w:rsid w:val="007D5559"/>
    <w:rsid w:val="007E0AB2"/>
    <w:rsid w:val="007E148A"/>
    <w:rsid w:val="007E18A4"/>
    <w:rsid w:val="007E2D51"/>
    <w:rsid w:val="007E3939"/>
    <w:rsid w:val="007E5B27"/>
    <w:rsid w:val="007F04BC"/>
    <w:rsid w:val="007F456E"/>
    <w:rsid w:val="007F6A5F"/>
    <w:rsid w:val="00801B73"/>
    <w:rsid w:val="00805C6B"/>
    <w:rsid w:val="008062EE"/>
    <w:rsid w:val="0081308F"/>
    <w:rsid w:val="008158B5"/>
    <w:rsid w:val="0082138B"/>
    <w:rsid w:val="00823364"/>
    <w:rsid w:val="00827D04"/>
    <w:rsid w:val="00831494"/>
    <w:rsid w:val="00831C23"/>
    <w:rsid w:val="00831E59"/>
    <w:rsid w:val="00833507"/>
    <w:rsid w:val="00834BB0"/>
    <w:rsid w:val="008350B5"/>
    <w:rsid w:val="00835B16"/>
    <w:rsid w:val="00836734"/>
    <w:rsid w:val="008407DB"/>
    <w:rsid w:val="0084104E"/>
    <w:rsid w:val="00841487"/>
    <w:rsid w:val="008441DF"/>
    <w:rsid w:val="00850527"/>
    <w:rsid w:val="008510D7"/>
    <w:rsid w:val="00857CA9"/>
    <w:rsid w:val="00857F63"/>
    <w:rsid w:val="00862728"/>
    <w:rsid w:val="00865AD6"/>
    <w:rsid w:val="00866F57"/>
    <w:rsid w:val="00867368"/>
    <w:rsid w:val="008705D1"/>
    <w:rsid w:val="0087531C"/>
    <w:rsid w:val="00877CC7"/>
    <w:rsid w:val="00882985"/>
    <w:rsid w:val="00882F4A"/>
    <w:rsid w:val="00884EB8"/>
    <w:rsid w:val="008864CA"/>
    <w:rsid w:val="00891066"/>
    <w:rsid w:val="008940BB"/>
    <w:rsid w:val="00895502"/>
    <w:rsid w:val="008A4FD7"/>
    <w:rsid w:val="008A56F6"/>
    <w:rsid w:val="008A5956"/>
    <w:rsid w:val="008A7785"/>
    <w:rsid w:val="008A793F"/>
    <w:rsid w:val="008B1724"/>
    <w:rsid w:val="008B1C4A"/>
    <w:rsid w:val="008B228C"/>
    <w:rsid w:val="008B572B"/>
    <w:rsid w:val="008B5B5F"/>
    <w:rsid w:val="008C2BD2"/>
    <w:rsid w:val="008C376B"/>
    <w:rsid w:val="008C4067"/>
    <w:rsid w:val="008C42E1"/>
    <w:rsid w:val="008D3336"/>
    <w:rsid w:val="008D4740"/>
    <w:rsid w:val="008D5652"/>
    <w:rsid w:val="008D6BCB"/>
    <w:rsid w:val="008D7467"/>
    <w:rsid w:val="008D7B3C"/>
    <w:rsid w:val="008E1B50"/>
    <w:rsid w:val="008E4BF3"/>
    <w:rsid w:val="008F13DC"/>
    <w:rsid w:val="008F3344"/>
    <w:rsid w:val="008F4C87"/>
    <w:rsid w:val="008F6111"/>
    <w:rsid w:val="0091416B"/>
    <w:rsid w:val="00916988"/>
    <w:rsid w:val="00916CE0"/>
    <w:rsid w:val="009222AA"/>
    <w:rsid w:val="00924D1C"/>
    <w:rsid w:val="009350D4"/>
    <w:rsid w:val="00937CC4"/>
    <w:rsid w:val="00941B2E"/>
    <w:rsid w:val="009424A1"/>
    <w:rsid w:val="009425C4"/>
    <w:rsid w:val="00943F0B"/>
    <w:rsid w:val="009443FE"/>
    <w:rsid w:val="009449F0"/>
    <w:rsid w:val="00947454"/>
    <w:rsid w:val="00947D4C"/>
    <w:rsid w:val="009508B1"/>
    <w:rsid w:val="0095193B"/>
    <w:rsid w:val="00951AA5"/>
    <w:rsid w:val="00953F81"/>
    <w:rsid w:val="0097311C"/>
    <w:rsid w:val="00975288"/>
    <w:rsid w:val="009769BC"/>
    <w:rsid w:val="009770D7"/>
    <w:rsid w:val="009779AA"/>
    <w:rsid w:val="0098367F"/>
    <w:rsid w:val="00983F08"/>
    <w:rsid w:val="0098453F"/>
    <w:rsid w:val="00991FEA"/>
    <w:rsid w:val="0099244F"/>
    <w:rsid w:val="00992A4F"/>
    <w:rsid w:val="009933FC"/>
    <w:rsid w:val="00995B3E"/>
    <w:rsid w:val="00997275"/>
    <w:rsid w:val="0099782A"/>
    <w:rsid w:val="009A090A"/>
    <w:rsid w:val="009A36EF"/>
    <w:rsid w:val="009A47B2"/>
    <w:rsid w:val="009A48D8"/>
    <w:rsid w:val="009B20DA"/>
    <w:rsid w:val="009B3537"/>
    <w:rsid w:val="009B4508"/>
    <w:rsid w:val="009B5938"/>
    <w:rsid w:val="009B6696"/>
    <w:rsid w:val="009C5295"/>
    <w:rsid w:val="009D7938"/>
    <w:rsid w:val="009E002F"/>
    <w:rsid w:val="009E4FAD"/>
    <w:rsid w:val="009F20CE"/>
    <w:rsid w:val="009F5F60"/>
    <w:rsid w:val="009F680F"/>
    <w:rsid w:val="009F6FF1"/>
    <w:rsid w:val="00A03084"/>
    <w:rsid w:val="00A06AFB"/>
    <w:rsid w:val="00A07C4F"/>
    <w:rsid w:val="00A157BE"/>
    <w:rsid w:val="00A22141"/>
    <w:rsid w:val="00A278B0"/>
    <w:rsid w:val="00A30280"/>
    <w:rsid w:val="00A36508"/>
    <w:rsid w:val="00A40B9E"/>
    <w:rsid w:val="00A4306B"/>
    <w:rsid w:val="00A446C4"/>
    <w:rsid w:val="00A51A38"/>
    <w:rsid w:val="00A52171"/>
    <w:rsid w:val="00A601E6"/>
    <w:rsid w:val="00A61491"/>
    <w:rsid w:val="00A61F12"/>
    <w:rsid w:val="00A664AC"/>
    <w:rsid w:val="00A70D44"/>
    <w:rsid w:val="00A72B09"/>
    <w:rsid w:val="00A81AE5"/>
    <w:rsid w:val="00A82013"/>
    <w:rsid w:val="00A86DA0"/>
    <w:rsid w:val="00A90760"/>
    <w:rsid w:val="00A91A0A"/>
    <w:rsid w:val="00A963E5"/>
    <w:rsid w:val="00A97AE9"/>
    <w:rsid w:val="00AA0DE2"/>
    <w:rsid w:val="00AA0F2D"/>
    <w:rsid w:val="00AA262F"/>
    <w:rsid w:val="00AA327D"/>
    <w:rsid w:val="00AA33EE"/>
    <w:rsid w:val="00AA44EE"/>
    <w:rsid w:val="00AA639E"/>
    <w:rsid w:val="00AB01D2"/>
    <w:rsid w:val="00AB0B46"/>
    <w:rsid w:val="00AB0ED0"/>
    <w:rsid w:val="00AB0EDB"/>
    <w:rsid w:val="00AB495A"/>
    <w:rsid w:val="00AC0677"/>
    <w:rsid w:val="00AC29B1"/>
    <w:rsid w:val="00AC33F2"/>
    <w:rsid w:val="00AC787E"/>
    <w:rsid w:val="00AD2DC4"/>
    <w:rsid w:val="00AD4D37"/>
    <w:rsid w:val="00AD5533"/>
    <w:rsid w:val="00AD5AB9"/>
    <w:rsid w:val="00AE2940"/>
    <w:rsid w:val="00AE4B84"/>
    <w:rsid w:val="00AE7A2D"/>
    <w:rsid w:val="00AE7F91"/>
    <w:rsid w:val="00AF2627"/>
    <w:rsid w:val="00AF69F3"/>
    <w:rsid w:val="00B03052"/>
    <w:rsid w:val="00B04F54"/>
    <w:rsid w:val="00B07B3A"/>
    <w:rsid w:val="00B07BE3"/>
    <w:rsid w:val="00B07FA1"/>
    <w:rsid w:val="00B10368"/>
    <w:rsid w:val="00B10B73"/>
    <w:rsid w:val="00B119FA"/>
    <w:rsid w:val="00B11DE1"/>
    <w:rsid w:val="00B132B0"/>
    <w:rsid w:val="00B14ED9"/>
    <w:rsid w:val="00B247C4"/>
    <w:rsid w:val="00B2591A"/>
    <w:rsid w:val="00B278FB"/>
    <w:rsid w:val="00B348A7"/>
    <w:rsid w:val="00B349C2"/>
    <w:rsid w:val="00B375A2"/>
    <w:rsid w:val="00B37F6E"/>
    <w:rsid w:val="00B4542C"/>
    <w:rsid w:val="00B47D6D"/>
    <w:rsid w:val="00B52113"/>
    <w:rsid w:val="00B5522D"/>
    <w:rsid w:val="00B568F0"/>
    <w:rsid w:val="00B579AC"/>
    <w:rsid w:val="00B6247A"/>
    <w:rsid w:val="00B6370F"/>
    <w:rsid w:val="00B664E4"/>
    <w:rsid w:val="00B66C9A"/>
    <w:rsid w:val="00B716B7"/>
    <w:rsid w:val="00B741E2"/>
    <w:rsid w:val="00B751DD"/>
    <w:rsid w:val="00B761B5"/>
    <w:rsid w:val="00B805E6"/>
    <w:rsid w:val="00B81F5B"/>
    <w:rsid w:val="00B91661"/>
    <w:rsid w:val="00B91A68"/>
    <w:rsid w:val="00BA3160"/>
    <w:rsid w:val="00BA415D"/>
    <w:rsid w:val="00BA4ED7"/>
    <w:rsid w:val="00BA5CB3"/>
    <w:rsid w:val="00BA5D5D"/>
    <w:rsid w:val="00BB0BCB"/>
    <w:rsid w:val="00BB2054"/>
    <w:rsid w:val="00BB63AC"/>
    <w:rsid w:val="00BB656B"/>
    <w:rsid w:val="00BB7748"/>
    <w:rsid w:val="00BC08A4"/>
    <w:rsid w:val="00BC1148"/>
    <w:rsid w:val="00BC19A2"/>
    <w:rsid w:val="00BC1EA2"/>
    <w:rsid w:val="00BC2C18"/>
    <w:rsid w:val="00BD2500"/>
    <w:rsid w:val="00BE39E8"/>
    <w:rsid w:val="00BE416A"/>
    <w:rsid w:val="00BF2037"/>
    <w:rsid w:val="00BF4707"/>
    <w:rsid w:val="00BF577A"/>
    <w:rsid w:val="00BF7557"/>
    <w:rsid w:val="00C0012C"/>
    <w:rsid w:val="00C003BD"/>
    <w:rsid w:val="00C0077A"/>
    <w:rsid w:val="00C00B65"/>
    <w:rsid w:val="00C023E7"/>
    <w:rsid w:val="00C04654"/>
    <w:rsid w:val="00C067A5"/>
    <w:rsid w:val="00C07020"/>
    <w:rsid w:val="00C10155"/>
    <w:rsid w:val="00C13922"/>
    <w:rsid w:val="00C20A26"/>
    <w:rsid w:val="00C224CA"/>
    <w:rsid w:val="00C2367E"/>
    <w:rsid w:val="00C24D2D"/>
    <w:rsid w:val="00C252DF"/>
    <w:rsid w:val="00C27DE4"/>
    <w:rsid w:val="00C33842"/>
    <w:rsid w:val="00C35FE0"/>
    <w:rsid w:val="00C37810"/>
    <w:rsid w:val="00C40FCD"/>
    <w:rsid w:val="00C5090F"/>
    <w:rsid w:val="00C51CC1"/>
    <w:rsid w:val="00C53415"/>
    <w:rsid w:val="00C54BA5"/>
    <w:rsid w:val="00C55860"/>
    <w:rsid w:val="00C56C6C"/>
    <w:rsid w:val="00C56E31"/>
    <w:rsid w:val="00C61ACF"/>
    <w:rsid w:val="00C70B7D"/>
    <w:rsid w:val="00C72447"/>
    <w:rsid w:val="00C75BD2"/>
    <w:rsid w:val="00C7617F"/>
    <w:rsid w:val="00C80F8A"/>
    <w:rsid w:val="00C82A8E"/>
    <w:rsid w:val="00C84834"/>
    <w:rsid w:val="00C8602A"/>
    <w:rsid w:val="00C87723"/>
    <w:rsid w:val="00C912AA"/>
    <w:rsid w:val="00C93C64"/>
    <w:rsid w:val="00C95D90"/>
    <w:rsid w:val="00C9691C"/>
    <w:rsid w:val="00CA0175"/>
    <w:rsid w:val="00CA2C1D"/>
    <w:rsid w:val="00CA4F41"/>
    <w:rsid w:val="00CB46FC"/>
    <w:rsid w:val="00CB5FB3"/>
    <w:rsid w:val="00CC3E6F"/>
    <w:rsid w:val="00CC3EB3"/>
    <w:rsid w:val="00CC4213"/>
    <w:rsid w:val="00CD14AB"/>
    <w:rsid w:val="00CD4C20"/>
    <w:rsid w:val="00CD5B55"/>
    <w:rsid w:val="00CD7439"/>
    <w:rsid w:val="00CD7F1D"/>
    <w:rsid w:val="00CE0213"/>
    <w:rsid w:val="00CE0749"/>
    <w:rsid w:val="00CE1EBC"/>
    <w:rsid w:val="00CE29E0"/>
    <w:rsid w:val="00CE4463"/>
    <w:rsid w:val="00CE7A5E"/>
    <w:rsid w:val="00CE7AD8"/>
    <w:rsid w:val="00CF4CCF"/>
    <w:rsid w:val="00CF4F72"/>
    <w:rsid w:val="00CF5DAA"/>
    <w:rsid w:val="00CF74B0"/>
    <w:rsid w:val="00CF7AFA"/>
    <w:rsid w:val="00D00BFB"/>
    <w:rsid w:val="00D01596"/>
    <w:rsid w:val="00D036E8"/>
    <w:rsid w:val="00D041BB"/>
    <w:rsid w:val="00D042C0"/>
    <w:rsid w:val="00D059DE"/>
    <w:rsid w:val="00D0633C"/>
    <w:rsid w:val="00D102ED"/>
    <w:rsid w:val="00D104C3"/>
    <w:rsid w:val="00D12996"/>
    <w:rsid w:val="00D12F5C"/>
    <w:rsid w:val="00D137E4"/>
    <w:rsid w:val="00D150B7"/>
    <w:rsid w:val="00D168A6"/>
    <w:rsid w:val="00D250CB"/>
    <w:rsid w:val="00D25D32"/>
    <w:rsid w:val="00D2781E"/>
    <w:rsid w:val="00D323B7"/>
    <w:rsid w:val="00D36AB4"/>
    <w:rsid w:val="00D36B46"/>
    <w:rsid w:val="00D40F4E"/>
    <w:rsid w:val="00D410B6"/>
    <w:rsid w:val="00D4197E"/>
    <w:rsid w:val="00D43BAB"/>
    <w:rsid w:val="00D46ED4"/>
    <w:rsid w:val="00D52C00"/>
    <w:rsid w:val="00D52DA0"/>
    <w:rsid w:val="00D541F1"/>
    <w:rsid w:val="00D5652F"/>
    <w:rsid w:val="00D60764"/>
    <w:rsid w:val="00D62F0F"/>
    <w:rsid w:val="00D63ED1"/>
    <w:rsid w:val="00D66C4B"/>
    <w:rsid w:val="00D725F6"/>
    <w:rsid w:val="00D75D6C"/>
    <w:rsid w:val="00D7784D"/>
    <w:rsid w:val="00D80F27"/>
    <w:rsid w:val="00D81B3B"/>
    <w:rsid w:val="00D86642"/>
    <w:rsid w:val="00D91C7E"/>
    <w:rsid w:val="00D92A0B"/>
    <w:rsid w:val="00D93682"/>
    <w:rsid w:val="00D951DE"/>
    <w:rsid w:val="00D953F7"/>
    <w:rsid w:val="00DA0C4A"/>
    <w:rsid w:val="00DA4678"/>
    <w:rsid w:val="00DB55CB"/>
    <w:rsid w:val="00DB5835"/>
    <w:rsid w:val="00DC5B84"/>
    <w:rsid w:val="00DC7538"/>
    <w:rsid w:val="00DD08C4"/>
    <w:rsid w:val="00DD5085"/>
    <w:rsid w:val="00DD5421"/>
    <w:rsid w:val="00DE1FD1"/>
    <w:rsid w:val="00DE477B"/>
    <w:rsid w:val="00DE48D5"/>
    <w:rsid w:val="00DE6780"/>
    <w:rsid w:val="00DE6C97"/>
    <w:rsid w:val="00DE7871"/>
    <w:rsid w:val="00DF03A1"/>
    <w:rsid w:val="00E013DE"/>
    <w:rsid w:val="00E01CCA"/>
    <w:rsid w:val="00E04061"/>
    <w:rsid w:val="00E04398"/>
    <w:rsid w:val="00E061ED"/>
    <w:rsid w:val="00E10342"/>
    <w:rsid w:val="00E104A2"/>
    <w:rsid w:val="00E10D6E"/>
    <w:rsid w:val="00E12CEA"/>
    <w:rsid w:val="00E1389B"/>
    <w:rsid w:val="00E13AFC"/>
    <w:rsid w:val="00E16B6F"/>
    <w:rsid w:val="00E224E4"/>
    <w:rsid w:val="00E27791"/>
    <w:rsid w:val="00E310C9"/>
    <w:rsid w:val="00E3366E"/>
    <w:rsid w:val="00E37792"/>
    <w:rsid w:val="00E41DA8"/>
    <w:rsid w:val="00E425E0"/>
    <w:rsid w:val="00E432F7"/>
    <w:rsid w:val="00E45B4D"/>
    <w:rsid w:val="00E47BB3"/>
    <w:rsid w:val="00E501A3"/>
    <w:rsid w:val="00E5059F"/>
    <w:rsid w:val="00E53369"/>
    <w:rsid w:val="00E53905"/>
    <w:rsid w:val="00E54BD3"/>
    <w:rsid w:val="00E55E0C"/>
    <w:rsid w:val="00E62E6F"/>
    <w:rsid w:val="00E65922"/>
    <w:rsid w:val="00E668BA"/>
    <w:rsid w:val="00E70AC6"/>
    <w:rsid w:val="00E71822"/>
    <w:rsid w:val="00E75DC4"/>
    <w:rsid w:val="00E82463"/>
    <w:rsid w:val="00E83460"/>
    <w:rsid w:val="00E848D5"/>
    <w:rsid w:val="00E84FF6"/>
    <w:rsid w:val="00E865C1"/>
    <w:rsid w:val="00E87A23"/>
    <w:rsid w:val="00E916AB"/>
    <w:rsid w:val="00E93989"/>
    <w:rsid w:val="00E96A88"/>
    <w:rsid w:val="00EA67B9"/>
    <w:rsid w:val="00EB0DC3"/>
    <w:rsid w:val="00EB15F8"/>
    <w:rsid w:val="00EC43C3"/>
    <w:rsid w:val="00EC4B96"/>
    <w:rsid w:val="00EC541D"/>
    <w:rsid w:val="00EC59DB"/>
    <w:rsid w:val="00ED1E24"/>
    <w:rsid w:val="00EE0BF3"/>
    <w:rsid w:val="00EE0CCF"/>
    <w:rsid w:val="00EE1896"/>
    <w:rsid w:val="00EE5CEA"/>
    <w:rsid w:val="00EE7283"/>
    <w:rsid w:val="00EE7B68"/>
    <w:rsid w:val="00EF5ADA"/>
    <w:rsid w:val="00EF6375"/>
    <w:rsid w:val="00EF7FE1"/>
    <w:rsid w:val="00F0015A"/>
    <w:rsid w:val="00F02FD5"/>
    <w:rsid w:val="00F04352"/>
    <w:rsid w:val="00F0582D"/>
    <w:rsid w:val="00F06468"/>
    <w:rsid w:val="00F076E3"/>
    <w:rsid w:val="00F1103B"/>
    <w:rsid w:val="00F11D79"/>
    <w:rsid w:val="00F14BF9"/>
    <w:rsid w:val="00F14CA9"/>
    <w:rsid w:val="00F17F93"/>
    <w:rsid w:val="00F2470A"/>
    <w:rsid w:val="00F26AB3"/>
    <w:rsid w:val="00F26B0E"/>
    <w:rsid w:val="00F30582"/>
    <w:rsid w:val="00F30D9C"/>
    <w:rsid w:val="00F31134"/>
    <w:rsid w:val="00F31CDF"/>
    <w:rsid w:val="00F37546"/>
    <w:rsid w:val="00F37995"/>
    <w:rsid w:val="00F47B5B"/>
    <w:rsid w:val="00F60A23"/>
    <w:rsid w:val="00F60B55"/>
    <w:rsid w:val="00F67140"/>
    <w:rsid w:val="00F675D7"/>
    <w:rsid w:val="00F70BAD"/>
    <w:rsid w:val="00F71C47"/>
    <w:rsid w:val="00F749DE"/>
    <w:rsid w:val="00F750BD"/>
    <w:rsid w:val="00F7560E"/>
    <w:rsid w:val="00F76FBD"/>
    <w:rsid w:val="00F85EC3"/>
    <w:rsid w:val="00F871BC"/>
    <w:rsid w:val="00F90249"/>
    <w:rsid w:val="00F903D8"/>
    <w:rsid w:val="00F9426C"/>
    <w:rsid w:val="00F96F00"/>
    <w:rsid w:val="00FA0010"/>
    <w:rsid w:val="00FA05E8"/>
    <w:rsid w:val="00FA06EB"/>
    <w:rsid w:val="00FA1A58"/>
    <w:rsid w:val="00FA2423"/>
    <w:rsid w:val="00FA324F"/>
    <w:rsid w:val="00FA55D3"/>
    <w:rsid w:val="00FB20BC"/>
    <w:rsid w:val="00FB30A3"/>
    <w:rsid w:val="00FB642B"/>
    <w:rsid w:val="00FC287B"/>
    <w:rsid w:val="00FC3BB8"/>
    <w:rsid w:val="00FC40D0"/>
    <w:rsid w:val="00FC4791"/>
    <w:rsid w:val="00FC5156"/>
    <w:rsid w:val="00FC5A3D"/>
    <w:rsid w:val="00FC6937"/>
    <w:rsid w:val="00FD3482"/>
    <w:rsid w:val="00FD4D8E"/>
    <w:rsid w:val="00FD5EB2"/>
    <w:rsid w:val="00FE0020"/>
    <w:rsid w:val="00FE0062"/>
    <w:rsid w:val="00FE074D"/>
    <w:rsid w:val="00FE18B0"/>
    <w:rsid w:val="00FE1D5F"/>
    <w:rsid w:val="00FE3ABF"/>
    <w:rsid w:val="00FE46DA"/>
    <w:rsid w:val="00FE654D"/>
    <w:rsid w:val="00FE721D"/>
    <w:rsid w:val="00FE7F8C"/>
    <w:rsid w:val="00FF14A7"/>
    <w:rsid w:val="00FF3FD8"/>
    <w:rsid w:val="00FF4072"/>
    <w:rsid w:val="00FF4985"/>
    <w:rsid w:val="00FF4C9C"/>
    <w:rsid w:val="00FF540A"/>
    <w:rsid w:val="00FF59AA"/>
    <w:rsid w:val="00FF5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96;&#1072;\Desktop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D8948-EF18-4ABD-97FE-7443A700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5536</TotalTime>
  <Pages>2</Pages>
  <Words>3189</Words>
  <Characters>1818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I</cp:lastModifiedBy>
  <cp:revision>442</cp:revision>
  <cp:lastPrinted>2026-08-10T11:21:00Z</cp:lastPrinted>
  <dcterms:created xsi:type="dcterms:W3CDTF">2022-02-14T15:26:00Z</dcterms:created>
  <dcterms:modified xsi:type="dcterms:W3CDTF">2026-08-12T07:27:00Z</dcterms:modified>
</cp:coreProperties>
</file>