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6A2CA77D" wp14:editId="4E224F7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862"/>
        <w:gridCol w:w="1550"/>
        <w:gridCol w:w="1427"/>
        <w:gridCol w:w="1275"/>
      </w:tblGrid>
      <w:tr w:rsidR="003556E4" w:rsidRPr="00A6282C" w:rsidTr="002C450B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337B9C" w:rsidRDefault="002F578A" w:rsidP="00A6282C">
            <w:pPr>
              <w:pStyle w:val="10"/>
              <w:spacing w:after="100"/>
              <w:ind w:right="102"/>
              <w:jc w:val="center"/>
            </w:pPr>
            <w:r w:rsidRPr="00337B9C">
              <w:t>вул. Святкова, 20, селище Петрове, Олександрійський р-н, Кіровоградська обл., 28300,</w:t>
            </w:r>
            <w:r w:rsidRPr="00337B9C">
              <w:br/>
              <w:t xml:space="preserve"> тел. 067 817 68 40, е-mail: </w:t>
            </w:r>
            <w:proofErr w:type="spellStart"/>
            <w:r w:rsidRPr="00337B9C">
              <w:t>sel.rada.petrovo</w:t>
            </w:r>
            <w:proofErr w:type="spellEnd"/>
            <w:r w:rsidRPr="00337B9C">
              <w:t>@ukr.net, код згідно з ЄДРПОУ 04364199</w:t>
            </w:r>
          </w:p>
        </w:tc>
      </w:tr>
      <w:tr w:rsidR="003556E4" w:rsidRPr="00A6282C" w:rsidTr="002C450B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2C450B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8E020C" w:rsidP="008E020C">
            <w:pPr>
              <w:pStyle w:val="10"/>
            </w:pPr>
            <w:r>
              <w:t>1</w:t>
            </w:r>
            <w:r w:rsidR="00254224">
              <w:t>2</w:t>
            </w:r>
            <w:r w:rsidR="00B43D4E">
              <w:t xml:space="preserve"> </w:t>
            </w:r>
            <w:r w:rsidR="002F578A">
              <w:t>т</w:t>
            </w:r>
            <w:r>
              <w:t>рав</w:t>
            </w:r>
            <w:r w:rsidR="002F578A">
              <w:t>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4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014B61" w:rsidP="002C450B">
            <w:pPr>
              <w:pStyle w:val="10"/>
            </w:pPr>
            <w:r>
              <w:t xml:space="preserve">    </w:t>
            </w:r>
            <w:r w:rsidR="00D636CD">
              <w:t xml:space="preserve">№ </w:t>
            </w:r>
            <w:r w:rsidR="00254224">
              <w:t>6</w:t>
            </w:r>
            <w:r w:rsidR="00824862">
              <w:t>7</w:t>
            </w:r>
            <w:r w:rsidR="002C450B">
              <w:t>4</w:t>
            </w:r>
          </w:p>
        </w:tc>
      </w:tr>
      <w:tr w:rsidR="003556E4" w:rsidRPr="00443E92" w:rsidTr="002C450B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2C450B">
        <w:trPr>
          <w:trHeight w:val="1140"/>
        </w:trPr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1411E3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2C450B" w:rsidRPr="002C450B">
              <w:rPr>
                <w:b/>
              </w:rPr>
              <w:t>здійснення державної реєстрації права комунальної власності та внесення змін до Договору оренди землі від 22.11.2017 року (без номера), з урахуванням додаткової угоди від 25.07.2025 року (без номера), на земельну ділянку з кадастровим номером 3524983700:51:000:0774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5634B4">
        <w:t xml:space="preserve"> та розглянувши </w:t>
      </w:r>
      <w:r w:rsidR="00C14C3A" w:rsidRPr="00643694">
        <w:rPr>
          <w:rFonts w:cs="Times New Roman"/>
          <w:szCs w:val="24"/>
        </w:rPr>
        <w:t xml:space="preserve">заяву </w:t>
      </w:r>
      <w:r w:rsidR="00C14C3A">
        <w:rPr>
          <w:rFonts w:cs="Times New Roman"/>
          <w:szCs w:val="24"/>
        </w:rPr>
        <w:t xml:space="preserve">керівника ТОВ «ЗЕРНО-ДВІР СТАРОДУБ» </w:t>
      </w:r>
      <w:proofErr w:type="spellStart"/>
      <w:r w:rsidR="00C14C3A">
        <w:rPr>
          <w:rFonts w:cs="Times New Roman"/>
          <w:szCs w:val="24"/>
        </w:rPr>
        <w:t>Семененко</w:t>
      </w:r>
      <w:proofErr w:type="spellEnd"/>
      <w:r w:rsidR="00C14C3A">
        <w:rPr>
          <w:rFonts w:cs="Times New Roman"/>
          <w:szCs w:val="24"/>
        </w:rPr>
        <w:t xml:space="preserve"> Любов Іванівни </w:t>
      </w:r>
      <w:r w:rsidR="00C14C3A" w:rsidRPr="00643694">
        <w:rPr>
          <w:rFonts w:cs="Times New Roman"/>
          <w:szCs w:val="24"/>
        </w:rPr>
        <w:t xml:space="preserve">від </w:t>
      </w:r>
      <w:r w:rsidR="00C14C3A">
        <w:rPr>
          <w:rFonts w:cs="Times New Roman"/>
          <w:szCs w:val="24"/>
        </w:rPr>
        <w:t>08.04.2026</w:t>
      </w:r>
      <w:r w:rsidR="00C14C3A" w:rsidRPr="00643694">
        <w:rPr>
          <w:rFonts w:cs="Times New Roman"/>
          <w:szCs w:val="24"/>
        </w:rPr>
        <w:t xml:space="preserve"> року</w:t>
      </w:r>
      <w:bookmarkStart w:id="2" w:name="_GoBack"/>
      <w:bookmarkEnd w:id="2"/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C14C3A" w:rsidRPr="00D37794">
        <w:t>здійснення державної реєстрації права комунальної власності та внесення змін до Договору оренди землі від 22.11.2017 року (без номера), з урахуванням додаткової угоди від 25.07.2025 року (без номера), на земельну ділянку з кадастровим номером 3524983700:51:000:0774</w:t>
      </w:r>
      <w:r w:rsidR="00C14C3A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C14C3A" w:rsidRPr="00D37794">
        <w:t>здійснення державної реєстрації права комунальної власності та внесення змін до Договору оренди землі від 22.11.2017 року (без номера), з урахуванням додаткової угоди від 25.07.2025 року (без номера), на земельну ділянку з кадастровим номером 3524983700:51:000:0774</w:t>
      </w:r>
      <w:r w:rsidR="00F077B6">
        <w:rPr>
          <w:rFonts w:eastAsia="Times New Roman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5E7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B61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71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3C0C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11E3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623"/>
    <w:rsid w:val="001A3823"/>
    <w:rsid w:val="001A4A31"/>
    <w:rsid w:val="001A5EF4"/>
    <w:rsid w:val="001A680C"/>
    <w:rsid w:val="001A6E80"/>
    <w:rsid w:val="001A7318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41E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B7DE0"/>
    <w:rsid w:val="002C02B5"/>
    <w:rsid w:val="002C0FF1"/>
    <w:rsid w:val="002C171B"/>
    <w:rsid w:val="002C26F2"/>
    <w:rsid w:val="002C31B6"/>
    <w:rsid w:val="002C450B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3D01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B9C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7CD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3A3B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4C40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03CD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1E0C"/>
    <w:rsid w:val="00513335"/>
    <w:rsid w:val="00517879"/>
    <w:rsid w:val="0052096D"/>
    <w:rsid w:val="00521616"/>
    <w:rsid w:val="005217AA"/>
    <w:rsid w:val="00522012"/>
    <w:rsid w:val="005227E2"/>
    <w:rsid w:val="005239CA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B2D"/>
    <w:rsid w:val="00560EEE"/>
    <w:rsid w:val="00561909"/>
    <w:rsid w:val="00561E8C"/>
    <w:rsid w:val="0056259B"/>
    <w:rsid w:val="005634B4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565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1A59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4B7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03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4862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891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0C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17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6DC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13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20D7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6AE"/>
    <w:rsid w:val="00A64876"/>
    <w:rsid w:val="00A64D38"/>
    <w:rsid w:val="00A65329"/>
    <w:rsid w:val="00A658EA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CD0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9AE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121D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123C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85A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C3A"/>
    <w:rsid w:val="00C14E56"/>
    <w:rsid w:val="00C1596F"/>
    <w:rsid w:val="00C16109"/>
    <w:rsid w:val="00C16611"/>
    <w:rsid w:val="00C16EAF"/>
    <w:rsid w:val="00C17992"/>
    <w:rsid w:val="00C17C13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3E40"/>
    <w:rsid w:val="00C355CB"/>
    <w:rsid w:val="00C35DE9"/>
    <w:rsid w:val="00C35ECC"/>
    <w:rsid w:val="00C3684D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0F7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61F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465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9E9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2DB2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7B6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5B3F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FB2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911D0-5B6C-43E3-AD36-06D654398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3</cp:revision>
  <cp:lastPrinted>2021-01-18T12:22:00Z</cp:lastPrinted>
  <dcterms:created xsi:type="dcterms:W3CDTF">2026-05-11T06:28:00Z</dcterms:created>
  <dcterms:modified xsi:type="dcterms:W3CDTF">2026-05-11T06:30:00Z</dcterms:modified>
</cp:coreProperties>
</file>