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720"/>
        <w:gridCol w:w="1550"/>
        <w:gridCol w:w="1427"/>
        <w:gridCol w:w="1417"/>
      </w:tblGrid>
      <w:tr w:rsidR="003556E4" w:rsidRPr="00A6282C" w:rsidTr="001411E3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1411E3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411E3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14B61" w:rsidP="00E77465">
            <w:pPr>
              <w:pStyle w:val="10"/>
            </w:pPr>
            <w:r>
              <w:t xml:space="preserve">    </w:t>
            </w:r>
            <w:r w:rsidR="00D636CD">
              <w:t xml:space="preserve">№ </w:t>
            </w:r>
            <w:r w:rsidR="00254224">
              <w:t>6</w:t>
            </w:r>
            <w:r w:rsidR="00824862">
              <w:t>7</w:t>
            </w:r>
            <w:r w:rsidR="00E77465">
              <w:t>2</w:t>
            </w:r>
          </w:p>
        </w:tc>
      </w:tr>
      <w:tr w:rsidR="003556E4" w:rsidRPr="00443E92" w:rsidTr="001411E3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411E3">
        <w:trPr>
          <w:trHeight w:val="114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1411E3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77465" w:rsidRPr="00E77465">
              <w:rPr>
                <w:b/>
              </w:rPr>
              <w:t>затвердження проекту землеустрою щодо відведення земельної ділянки, цільове призначення якої змінюється, з кадастровим номером 3524983700:51:000:0409, НОВОСТАРОДУБСЬКОМУ ЛІЦЕЮ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E77465" w:rsidRPr="001F29F8">
        <w:rPr>
          <w:rFonts w:cs="Times New Roman"/>
          <w:szCs w:val="24"/>
        </w:rPr>
        <w:t xml:space="preserve">заяву </w:t>
      </w:r>
      <w:r w:rsidR="00E77465">
        <w:rPr>
          <w:rFonts w:cs="Times New Roman"/>
          <w:szCs w:val="24"/>
        </w:rPr>
        <w:t xml:space="preserve">керівника </w:t>
      </w:r>
      <w:proofErr w:type="spellStart"/>
      <w:r w:rsidR="00E77465">
        <w:rPr>
          <w:rFonts w:cs="Times New Roman"/>
          <w:szCs w:val="24"/>
        </w:rPr>
        <w:t>Новостародубського</w:t>
      </w:r>
      <w:proofErr w:type="spellEnd"/>
      <w:r w:rsidR="00E77465">
        <w:rPr>
          <w:rFonts w:cs="Times New Roman"/>
          <w:szCs w:val="24"/>
        </w:rPr>
        <w:t xml:space="preserve"> ліцею Петрівської селищної ради Бурлак Лариси Георгіївни</w:t>
      </w:r>
      <w:r w:rsidR="00E77465">
        <w:rPr>
          <w:b/>
          <w:szCs w:val="24"/>
        </w:rPr>
        <w:t xml:space="preserve"> </w:t>
      </w:r>
      <w:r w:rsidR="00E77465" w:rsidRPr="001F29F8">
        <w:rPr>
          <w:rFonts w:cs="Times New Roman"/>
          <w:szCs w:val="24"/>
        </w:rPr>
        <w:t xml:space="preserve">від </w:t>
      </w:r>
      <w:r w:rsidR="00E77465">
        <w:rPr>
          <w:rFonts w:cs="Times New Roman"/>
          <w:szCs w:val="24"/>
        </w:rPr>
        <w:t>10.04.2026</w:t>
      </w:r>
      <w:r w:rsidR="00E77465" w:rsidRPr="001F29F8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77465" w:rsidRPr="00612BC2">
        <w:t>затвердження проекту землеустрою щодо відведення земельної ділянки, цільове призначення якої змінюється,</w:t>
      </w:r>
      <w:r w:rsidR="00E77465" w:rsidRPr="00650D76">
        <w:t xml:space="preserve"> </w:t>
      </w:r>
      <w:r w:rsidR="00E77465" w:rsidRPr="00612BC2">
        <w:t>з кадастровим номером 3524983700:51:000:0409,</w:t>
      </w:r>
      <w:r w:rsidR="00E77465" w:rsidRPr="00650D76">
        <w:t xml:space="preserve"> </w:t>
      </w:r>
      <w:r w:rsidR="00E77465" w:rsidRPr="00612BC2">
        <w:t>НОВОСТАРОДУБСЬКОМУ ЛІЦЕЮ</w:t>
      </w:r>
      <w:r w:rsidR="00E77465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E77465" w:rsidRPr="00612BC2">
        <w:t>затвердження проекту землеустрою щодо відведення земельної ділянки, цільове призначення якої змінюється,</w:t>
      </w:r>
      <w:r w:rsidR="00E77465" w:rsidRPr="00650D76">
        <w:t xml:space="preserve"> </w:t>
      </w:r>
      <w:r w:rsidR="00E77465" w:rsidRPr="00612BC2">
        <w:t>з кадастровим номером 3524983700:51:000:0409,</w:t>
      </w:r>
      <w:r w:rsidR="00E77465" w:rsidRPr="00650D76">
        <w:t xml:space="preserve"> </w:t>
      </w:r>
      <w:r w:rsidR="00E77465" w:rsidRPr="00612BC2">
        <w:t>НОВОСТАРОДУБСЬКОМУ ЛІЦЕЮ</w:t>
      </w:r>
      <w:r w:rsidR="00F077B6">
        <w:rPr>
          <w:rFonts w:eastAsia="Times New Roman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5E7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B61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71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11E3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3A3B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03CD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4862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891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6DC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13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20D7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17C13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3E40"/>
    <w:rsid w:val="00C355CB"/>
    <w:rsid w:val="00C35DE9"/>
    <w:rsid w:val="00C35ECC"/>
    <w:rsid w:val="00C3684D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0F7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61F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465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2DB2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7B6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DB644-D71E-4922-85EF-F61201A5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2026-05-11T06:13:00Z</dcterms:created>
  <dcterms:modified xsi:type="dcterms:W3CDTF">2026-05-11T06:14:00Z</dcterms:modified>
</cp:coreProperties>
</file>