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403A3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403A3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03A3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F077B6">
            <w:pPr>
              <w:pStyle w:val="10"/>
            </w:pPr>
            <w:r>
              <w:t xml:space="preserve">            </w:t>
            </w:r>
            <w:r w:rsidR="00D636CD">
              <w:t xml:space="preserve">№ </w:t>
            </w:r>
            <w:r w:rsidR="00254224">
              <w:t>6</w:t>
            </w:r>
            <w:r w:rsidR="000F3C0C">
              <w:t>6</w:t>
            </w:r>
            <w:r w:rsidR="00F077B6">
              <w:t>9</w:t>
            </w:r>
          </w:p>
        </w:tc>
      </w:tr>
      <w:tr w:rsidR="003556E4" w:rsidRPr="00443E92" w:rsidTr="00403A3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03A3B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C33E40" w:rsidRPr="00C33E40">
              <w:rPr>
                <w:b/>
              </w:rPr>
              <w:t>затвердження проекту землеустрою щодо відведення земельної ділянки та передачу у власність земельної ділянки громадянці Поляковій Тетяні Василівні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C33E40" w:rsidRPr="00643694">
        <w:rPr>
          <w:rFonts w:cs="Times New Roman"/>
          <w:szCs w:val="24"/>
        </w:rPr>
        <w:t xml:space="preserve">заяву </w:t>
      </w:r>
      <w:r w:rsidR="00C33E40">
        <w:rPr>
          <w:rFonts w:cs="Times New Roman"/>
          <w:szCs w:val="24"/>
        </w:rPr>
        <w:t xml:space="preserve">громадянки Полякової Тетяни Василівни </w:t>
      </w:r>
      <w:r w:rsidR="00C33E40" w:rsidRPr="00643694">
        <w:rPr>
          <w:rFonts w:cs="Times New Roman"/>
          <w:szCs w:val="24"/>
        </w:rPr>
        <w:t xml:space="preserve">від </w:t>
      </w:r>
      <w:r w:rsidR="00C33E40">
        <w:rPr>
          <w:rFonts w:cs="Times New Roman"/>
          <w:szCs w:val="24"/>
        </w:rPr>
        <w:t>09.04.2026</w:t>
      </w:r>
      <w:r w:rsidR="00C33E40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33E40" w:rsidRPr="00793339">
        <w:t>затвердження проекту землеустрою щодо відведення земельної ділянки та передачу у власність земельної ділянки громадянці Поляковій Тетяні Василівні</w:t>
      </w:r>
      <w:r w:rsidR="00014B61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C33E40" w:rsidRPr="00793339">
        <w:t>затвердження проекту землеустрою щодо відведення земельної ділянки та передачу у власність земельної ділянки громадянці Поляковій Тетяні Василівні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9580-A6BD-4599-9E0F-27E9A36A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2026-05-08T08:09:00Z</dcterms:created>
  <dcterms:modified xsi:type="dcterms:W3CDTF">2026-05-11T05:36:00Z</dcterms:modified>
</cp:coreProperties>
</file>