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E929E9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E929E9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929E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560B2D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</w:t>
            </w:r>
            <w:r w:rsidR="00560B2D">
              <w:t>6</w:t>
            </w:r>
          </w:p>
        </w:tc>
      </w:tr>
      <w:tr w:rsidR="003556E4" w:rsidRPr="00443E92" w:rsidTr="00E929E9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929E9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560B2D" w:rsidRPr="00560B2D">
              <w:rPr>
                <w:b/>
              </w:rPr>
              <w:t xml:space="preserve">надання дозволу на розроблення проекту землеустрою щодо відведення земельної ділянки в оренду для іншого сільськогосподарського призначення громадянину </w:t>
            </w:r>
            <w:proofErr w:type="spellStart"/>
            <w:r w:rsidR="00560B2D" w:rsidRPr="00560B2D">
              <w:rPr>
                <w:b/>
              </w:rPr>
              <w:t>Шавкуну</w:t>
            </w:r>
            <w:proofErr w:type="spellEnd"/>
            <w:r w:rsidR="00560B2D" w:rsidRPr="00560B2D">
              <w:rPr>
                <w:b/>
              </w:rPr>
              <w:t xml:space="preserve"> Ігорю Анатолійовичу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560B2D">
        <w:rPr>
          <w:rFonts w:cs="Times New Roman"/>
          <w:color w:val="auto"/>
          <w:szCs w:val="24"/>
        </w:rPr>
        <w:t xml:space="preserve">заяву громадянина </w:t>
      </w:r>
      <w:proofErr w:type="spellStart"/>
      <w:r w:rsidR="00560B2D">
        <w:rPr>
          <w:rFonts w:cs="Times New Roman"/>
          <w:color w:val="auto"/>
          <w:szCs w:val="24"/>
        </w:rPr>
        <w:t>Шавкуна</w:t>
      </w:r>
      <w:proofErr w:type="spellEnd"/>
      <w:r w:rsidR="00560B2D">
        <w:rPr>
          <w:rFonts w:cs="Times New Roman"/>
          <w:color w:val="auto"/>
          <w:szCs w:val="24"/>
        </w:rPr>
        <w:t xml:space="preserve"> Ігоря Анатолійовича від 24.04.2026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560B2D" w:rsidRPr="001014E7">
        <w:t xml:space="preserve">надання дозволу на розроблення проекту землеустрою щодо відведення земельної ділянки в оренду для іншого сільськогосподарського призначення громадянину </w:t>
      </w:r>
      <w:proofErr w:type="spellStart"/>
      <w:r w:rsidR="00560B2D" w:rsidRPr="001014E7">
        <w:t>Шавкуну</w:t>
      </w:r>
      <w:proofErr w:type="spellEnd"/>
      <w:r w:rsidR="00560B2D" w:rsidRPr="001014E7">
        <w:t xml:space="preserve"> Ігорю Анатолійовичу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560B2D" w:rsidRPr="001014E7">
        <w:t xml:space="preserve">надання дозволу на розроблення проекту землеустрою щодо відведення земельної ділянки в оренду для іншого сільськогосподарського призначення громадянину </w:t>
      </w:r>
      <w:proofErr w:type="spellStart"/>
      <w:r w:rsidR="00560B2D" w:rsidRPr="001014E7">
        <w:t>Шавкуну</w:t>
      </w:r>
      <w:proofErr w:type="spellEnd"/>
      <w:r w:rsidR="00560B2D" w:rsidRPr="001014E7">
        <w:t xml:space="preserve"> Ігорю Анатолійовичу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4C536-2D70-4558-BE8D-2118167A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2026-05-08T07:59:00Z</dcterms:created>
  <dcterms:modified xsi:type="dcterms:W3CDTF">2026-05-08T08:00:00Z</dcterms:modified>
</cp:coreProperties>
</file>