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6A2CA77D" wp14:editId="4E224F7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2985"/>
        <w:gridCol w:w="2004"/>
        <w:gridCol w:w="1550"/>
        <w:gridCol w:w="1427"/>
        <w:gridCol w:w="1133"/>
      </w:tblGrid>
      <w:tr w:rsidR="003556E4" w:rsidRPr="00A6282C" w:rsidTr="00E929E9">
        <w:tc>
          <w:tcPr>
            <w:tcW w:w="9639" w:type="dxa"/>
            <w:gridSpan w:val="6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337B9C" w:rsidRDefault="002F578A" w:rsidP="00A6282C">
            <w:pPr>
              <w:pStyle w:val="10"/>
              <w:spacing w:after="100"/>
              <w:ind w:right="102"/>
              <w:jc w:val="center"/>
            </w:pPr>
            <w:r w:rsidRPr="00337B9C">
              <w:t>вул. Святкова, 20, селище Петрове, Олександрійський р-н, Кіровоградська обл., 28300,</w:t>
            </w:r>
            <w:r w:rsidRPr="00337B9C">
              <w:br/>
              <w:t xml:space="preserve"> тел. 067 817 68 40, е-mail: </w:t>
            </w:r>
            <w:proofErr w:type="spellStart"/>
            <w:r w:rsidRPr="00337B9C">
              <w:t>sel.rada.petrovo</w:t>
            </w:r>
            <w:proofErr w:type="spellEnd"/>
            <w:r w:rsidRPr="00337B9C">
              <w:t>@ukr.net, код згідно з ЄДРПОУ 04364199</w:t>
            </w:r>
          </w:p>
        </w:tc>
      </w:tr>
      <w:tr w:rsidR="003556E4" w:rsidRPr="00A6282C" w:rsidTr="00E929E9">
        <w:trPr>
          <w:trHeight w:val="580"/>
        </w:trPr>
        <w:tc>
          <w:tcPr>
            <w:tcW w:w="9639" w:type="dxa"/>
            <w:gridSpan w:val="6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E929E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8E020C" w:rsidP="008E020C">
            <w:pPr>
              <w:pStyle w:val="10"/>
            </w:pPr>
            <w:r>
              <w:t>1</w:t>
            </w:r>
            <w:r w:rsidR="00254224">
              <w:t>2</w:t>
            </w:r>
            <w:r w:rsidR="00B43D4E">
              <w:t xml:space="preserve"> </w:t>
            </w:r>
            <w:r w:rsidR="002F578A">
              <w:t>т</w:t>
            </w:r>
            <w:r>
              <w:t>рав</w:t>
            </w:r>
            <w:r w:rsidR="002F578A">
              <w:t>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35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4172D9" w:rsidP="00D636CD">
            <w:pPr>
              <w:pStyle w:val="10"/>
              <w:jc w:val="right"/>
            </w:pPr>
            <w:r>
              <w:t xml:space="preserve">          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D636CD" w:rsidP="003A67CD">
            <w:pPr>
              <w:pStyle w:val="10"/>
            </w:pPr>
            <w:r>
              <w:t xml:space="preserve">№ </w:t>
            </w:r>
            <w:r w:rsidR="00254224">
              <w:t>6</w:t>
            </w:r>
            <w:r w:rsidR="000F3C0C">
              <w:t>6</w:t>
            </w:r>
            <w:r w:rsidR="003A67CD">
              <w:t>2</w:t>
            </w:r>
          </w:p>
        </w:tc>
      </w:tr>
      <w:tr w:rsidR="003556E4" w:rsidRPr="00443E92" w:rsidTr="00E929E9">
        <w:trPr>
          <w:trHeight w:val="545"/>
        </w:trPr>
        <w:tc>
          <w:tcPr>
            <w:tcW w:w="9639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E929E9">
        <w:trPr>
          <w:trHeight w:val="1140"/>
        </w:trPr>
        <w:tc>
          <w:tcPr>
            <w:tcW w:w="552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FE7BB2" w:rsidRDefault="00A74D2D" w:rsidP="00254224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>
              <w:rPr>
                <w:b/>
                <w:szCs w:val="24"/>
              </w:rPr>
              <w:t>Про</w:t>
            </w:r>
            <w:r w:rsidR="00727CFD">
              <w:rPr>
                <w:b/>
                <w:szCs w:val="24"/>
              </w:rPr>
              <w:t xml:space="preserve"> </w:t>
            </w:r>
            <w:r w:rsidR="003A67CD" w:rsidRPr="003A67CD">
              <w:rPr>
                <w:b/>
              </w:rPr>
              <w:t xml:space="preserve">передачу у власність земельної ділянки громадянці </w:t>
            </w:r>
            <w:proofErr w:type="spellStart"/>
            <w:r w:rsidR="003A67CD" w:rsidRPr="003A67CD">
              <w:rPr>
                <w:b/>
              </w:rPr>
              <w:t>Дмитриєнко</w:t>
            </w:r>
            <w:proofErr w:type="spellEnd"/>
            <w:r w:rsidR="003A67CD" w:rsidRPr="003A67CD">
              <w:rPr>
                <w:b/>
              </w:rPr>
              <w:t xml:space="preserve"> Ірині Володимирівні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FF1655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5634B4">
        <w:t xml:space="preserve"> та розглянувши </w:t>
      </w:r>
      <w:r w:rsidR="003A67CD" w:rsidRPr="00643694">
        <w:rPr>
          <w:rFonts w:cs="Times New Roman"/>
          <w:szCs w:val="24"/>
        </w:rPr>
        <w:t xml:space="preserve">заяву </w:t>
      </w:r>
      <w:r w:rsidR="003A67CD">
        <w:rPr>
          <w:rFonts w:cs="Times New Roman"/>
          <w:szCs w:val="24"/>
        </w:rPr>
        <w:t xml:space="preserve">громадянки </w:t>
      </w:r>
      <w:proofErr w:type="spellStart"/>
      <w:r w:rsidR="003A67CD">
        <w:rPr>
          <w:rFonts w:cs="Times New Roman"/>
          <w:szCs w:val="24"/>
        </w:rPr>
        <w:t>Дмитриєнко</w:t>
      </w:r>
      <w:proofErr w:type="spellEnd"/>
      <w:r w:rsidR="003A67CD">
        <w:rPr>
          <w:rFonts w:cs="Times New Roman"/>
          <w:szCs w:val="24"/>
        </w:rPr>
        <w:t xml:space="preserve"> Ірини Володимирівни </w:t>
      </w:r>
      <w:r w:rsidR="003A67CD" w:rsidRPr="00643694">
        <w:rPr>
          <w:rFonts w:cs="Times New Roman"/>
          <w:szCs w:val="24"/>
        </w:rPr>
        <w:t>від</w:t>
      </w:r>
      <w:r w:rsidR="003A67CD">
        <w:rPr>
          <w:rFonts w:cs="Times New Roman"/>
          <w:szCs w:val="24"/>
        </w:rPr>
        <w:t xml:space="preserve"> 15.04.2026</w:t>
      </w:r>
      <w:r w:rsidR="003A67CD" w:rsidRPr="00643694">
        <w:rPr>
          <w:rFonts w:cs="Times New Roman"/>
          <w:szCs w:val="24"/>
        </w:rPr>
        <w:t xml:space="preserve"> року</w:t>
      </w:r>
      <w:bookmarkStart w:id="2" w:name="_GoBack"/>
      <w:bookmarkEnd w:id="2"/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3" w:name="h.p273me72x9e0" w:colFirst="0" w:colLast="0"/>
      <w:bookmarkEnd w:id="3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896966">
        <w:t>Іри</w:t>
      </w:r>
      <w:r w:rsidR="00DB5820">
        <w:t xml:space="preserve">ни </w:t>
      </w:r>
      <w:r w:rsidR="00896966">
        <w:t>ШТАНЬКО</w:t>
      </w:r>
      <w:r w:rsidR="00C84268">
        <w:t xml:space="preserve">, </w:t>
      </w:r>
      <w:r w:rsidR="00896966">
        <w:t xml:space="preserve">начальника </w:t>
      </w:r>
      <w:proofErr w:type="spellStart"/>
      <w:r w:rsidR="00896966">
        <w:t>земельно</w:t>
      </w:r>
      <w:proofErr w:type="spellEnd"/>
      <w:r w:rsidR="00896966">
        <w:t xml:space="preserve"> – комунального відділу</w:t>
      </w:r>
      <w:r w:rsidR="00D034CF">
        <w:t xml:space="preserve">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3A67CD" w:rsidRPr="001011B0">
        <w:t>передачу у власність</w:t>
      </w:r>
      <w:r w:rsidR="003A67CD" w:rsidRPr="00FF5AA6">
        <w:t xml:space="preserve"> </w:t>
      </w:r>
      <w:r w:rsidR="003A67CD" w:rsidRPr="001011B0">
        <w:t>земельної ділянки громадянці</w:t>
      </w:r>
      <w:r w:rsidR="003A67CD" w:rsidRPr="00FF5AA6">
        <w:t xml:space="preserve"> </w:t>
      </w:r>
      <w:proofErr w:type="spellStart"/>
      <w:r w:rsidR="003A67CD" w:rsidRPr="001011B0">
        <w:t>Дмитриєнко</w:t>
      </w:r>
      <w:proofErr w:type="spellEnd"/>
      <w:r w:rsidR="003A67CD" w:rsidRPr="001011B0">
        <w:t xml:space="preserve"> Ірині Володимирівні</w:t>
      </w:r>
      <w:r w:rsidR="000F3C0C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445BFA" w:rsidRPr="00F6602C" w:rsidRDefault="00E261FA" w:rsidP="00F6602C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8C25CC">
        <w:t xml:space="preserve">Про </w:t>
      </w:r>
      <w:r w:rsidR="003A67CD" w:rsidRPr="001011B0">
        <w:t>передачу у власність</w:t>
      </w:r>
      <w:r w:rsidR="003A67CD" w:rsidRPr="00FF5AA6">
        <w:t xml:space="preserve"> </w:t>
      </w:r>
      <w:r w:rsidR="003A67CD" w:rsidRPr="001011B0">
        <w:t>земельної ділянки громадянці</w:t>
      </w:r>
      <w:r w:rsidR="003A67CD" w:rsidRPr="00FF5AA6">
        <w:t xml:space="preserve"> </w:t>
      </w:r>
      <w:proofErr w:type="spellStart"/>
      <w:r w:rsidR="003A67CD" w:rsidRPr="001011B0">
        <w:t>Дмитриєнко</w:t>
      </w:r>
      <w:proofErr w:type="spellEnd"/>
      <w:r w:rsidR="003A67CD" w:rsidRPr="001011B0">
        <w:t xml:space="preserve"> Ірині Володимирівні</w:t>
      </w:r>
      <w:r w:rsidR="004B0D41">
        <w:rPr>
          <w:rFonts w:eastAsia="MS Mincho"/>
          <w:lang w:eastAsia="ru-RU"/>
        </w:rPr>
        <w:t>»</w:t>
      </w:r>
      <w:r w:rsidR="0099272A"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BA0D73" w:rsidRDefault="00BA0D73" w:rsidP="002E7BC9">
      <w:pPr>
        <w:spacing w:line="240" w:lineRule="auto"/>
        <w:outlineLvl w:val="0"/>
        <w:rPr>
          <w:rFonts w:eastAsia="Calibri" w:cs="Times New Roman"/>
          <w:color w:val="auto"/>
          <w:szCs w:val="24"/>
          <w:lang w:eastAsia="en-US"/>
        </w:rPr>
      </w:pPr>
    </w:p>
    <w:p w:rsidR="00D27D5D" w:rsidRDefault="00D27D5D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3E12EC">
        <w:rPr>
          <w:rFonts w:eastAsia="Arial" w:cs="Arial"/>
          <w:b/>
        </w:rPr>
        <w:t>Олександр ПОВОРОЗНЮК</w:t>
      </w:r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49A1"/>
    <w:rsid w:val="00025953"/>
    <w:rsid w:val="00025BE4"/>
    <w:rsid w:val="00026512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57F1"/>
    <w:rsid w:val="00065DCD"/>
    <w:rsid w:val="000668E2"/>
    <w:rsid w:val="00066BB0"/>
    <w:rsid w:val="000675FC"/>
    <w:rsid w:val="000705BE"/>
    <w:rsid w:val="000709BA"/>
    <w:rsid w:val="00071088"/>
    <w:rsid w:val="0007189F"/>
    <w:rsid w:val="0007216F"/>
    <w:rsid w:val="0007277B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278E"/>
    <w:rsid w:val="00092DC7"/>
    <w:rsid w:val="000934ED"/>
    <w:rsid w:val="00093B21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3C0C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5F86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4696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10CE"/>
    <w:rsid w:val="00182D82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318"/>
    <w:rsid w:val="001A77FE"/>
    <w:rsid w:val="001B066A"/>
    <w:rsid w:val="001B0B94"/>
    <w:rsid w:val="001B0BA3"/>
    <w:rsid w:val="001B2D0D"/>
    <w:rsid w:val="001B39BD"/>
    <w:rsid w:val="001B41AC"/>
    <w:rsid w:val="001B4419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224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6CB0"/>
    <w:rsid w:val="002806CC"/>
    <w:rsid w:val="0028079D"/>
    <w:rsid w:val="0028125F"/>
    <w:rsid w:val="00281FBE"/>
    <w:rsid w:val="00282105"/>
    <w:rsid w:val="00283679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A70CB"/>
    <w:rsid w:val="002B011C"/>
    <w:rsid w:val="002B1654"/>
    <w:rsid w:val="002B1689"/>
    <w:rsid w:val="002B241E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B7DE0"/>
    <w:rsid w:val="002C02B5"/>
    <w:rsid w:val="002C0FF1"/>
    <w:rsid w:val="002C171B"/>
    <w:rsid w:val="002C26F2"/>
    <w:rsid w:val="002C31B6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3D01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E7BC9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18A"/>
    <w:rsid w:val="0031630F"/>
    <w:rsid w:val="0031657D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5E5C"/>
    <w:rsid w:val="003366A2"/>
    <w:rsid w:val="00336940"/>
    <w:rsid w:val="00336975"/>
    <w:rsid w:val="00337B54"/>
    <w:rsid w:val="00337B9C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123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41A"/>
    <w:rsid w:val="003A4F41"/>
    <w:rsid w:val="003A5323"/>
    <w:rsid w:val="003A6000"/>
    <w:rsid w:val="003A67CD"/>
    <w:rsid w:val="003A6F37"/>
    <w:rsid w:val="003A7145"/>
    <w:rsid w:val="003A7298"/>
    <w:rsid w:val="003A7C27"/>
    <w:rsid w:val="003A7C53"/>
    <w:rsid w:val="003B0376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2EC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49DA"/>
    <w:rsid w:val="004358EB"/>
    <w:rsid w:val="004359CF"/>
    <w:rsid w:val="00435B07"/>
    <w:rsid w:val="00437D15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0D41"/>
    <w:rsid w:val="004B16FE"/>
    <w:rsid w:val="004B1D20"/>
    <w:rsid w:val="004B21A1"/>
    <w:rsid w:val="004B3437"/>
    <w:rsid w:val="004B41FF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16"/>
    <w:rsid w:val="005217AA"/>
    <w:rsid w:val="00522012"/>
    <w:rsid w:val="005227E2"/>
    <w:rsid w:val="005239CA"/>
    <w:rsid w:val="00523C30"/>
    <w:rsid w:val="0052565C"/>
    <w:rsid w:val="00525768"/>
    <w:rsid w:val="00525913"/>
    <w:rsid w:val="00525935"/>
    <w:rsid w:val="00526A89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4B4"/>
    <w:rsid w:val="00563BC9"/>
    <w:rsid w:val="00564585"/>
    <w:rsid w:val="00564985"/>
    <w:rsid w:val="005651B0"/>
    <w:rsid w:val="00566681"/>
    <w:rsid w:val="00566FE9"/>
    <w:rsid w:val="00567360"/>
    <w:rsid w:val="005703DE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59EF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72C4"/>
    <w:rsid w:val="005A75F9"/>
    <w:rsid w:val="005A7728"/>
    <w:rsid w:val="005A78A5"/>
    <w:rsid w:val="005A7BED"/>
    <w:rsid w:val="005B1442"/>
    <w:rsid w:val="005B1FE4"/>
    <w:rsid w:val="005B2A46"/>
    <w:rsid w:val="005B2ECC"/>
    <w:rsid w:val="005B409B"/>
    <w:rsid w:val="005B626B"/>
    <w:rsid w:val="005B7E24"/>
    <w:rsid w:val="005C0CA2"/>
    <w:rsid w:val="005C0D4E"/>
    <w:rsid w:val="005C1200"/>
    <w:rsid w:val="005C1663"/>
    <w:rsid w:val="005C1FD5"/>
    <w:rsid w:val="005C2060"/>
    <w:rsid w:val="005C3534"/>
    <w:rsid w:val="005C3B24"/>
    <w:rsid w:val="005C4C5D"/>
    <w:rsid w:val="005C4E23"/>
    <w:rsid w:val="005C5175"/>
    <w:rsid w:val="005C545C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1A59"/>
    <w:rsid w:val="006522FB"/>
    <w:rsid w:val="00652881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7606D"/>
    <w:rsid w:val="00780317"/>
    <w:rsid w:val="00780727"/>
    <w:rsid w:val="007809FC"/>
    <w:rsid w:val="00780C05"/>
    <w:rsid w:val="00781B1B"/>
    <w:rsid w:val="00782568"/>
    <w:rsid w:val="007827B4"/>
    <w:rsid w:val="00782E6A"/>
    <w:rsid w:val="007843D1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3E1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573B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217"/>
    <w:rsid w:val="008062EE"/>
    <w:rsid w:val="00806340"/>
    <w:rsid w:val="008105B9"/>
    <w:rsid w:val="0081163C"/>
    <w:rsid w:val="00812300"/>
    <w:rsid w:val="00812F39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69B7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6966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5CC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0C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17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2A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05D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5D0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C37"/>
    <w:rsid w:val="00B4018F"/>
    <w:rsid w:val="00B404B4"/>
    <w:rsid w:val="00B4123C"/>
    <w:rsid w:val="00B42472"/>
    <w:rsid w:val="00B43297"/>
    <w:rsid w:val="00B43659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856"/>
    <w:rsid w:val="00B519A6"/>
    <w:rsid w:val="00B51AB7"/>
    <w:rsid w:val="00B51AE4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326B"/>
    <w:rsid w:val="00C23505"/>
    <w:rsid w:val="00C25BCD"/>
    <w:rsid w:val="00C26A70"/>
    <w:rsid w:val="00C31186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32D1"/>
    <w:rsid w:val="00C55D4D"/>
    <w:rsid w:val="00C565AF"/>
    <w:rsid w:val="00C5688B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13C"/>
    <w:rsid w:val="00CB04CD"/>
    <w:rsid w:val="00CB087F"/>
    <w:rsid w:val="00CB089F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B8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031B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9BF"/>
    <w:rsid w:val="00DA5FCF"/>
    <w:rsid w:val="00DA60B4"/>
    <w:rsid w:val="00DB00C6"/>
    <w:rsid w:val="00DB023D"/>
    <w:rsid w:val="00DB246F"/>
    <w:rsid w:val="00DB3351"/>
    <w:rsid w:val="00DB4230"/>
    <w:rsid w:val="00DB5820"/>
    <w:rsid w:val="00DB79A5"/>
    <w:rsid w:val="00DB79D6"/>
    <w:rsid w:val="00DC0358"/>
    <w:rsid w:val="00DC3BCC"/>
    <w:rsid w:val="00DC5269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2162"/>
    <w:rsid w:val="00DE23E3"/>
    <w:rsid w:val="00DE386D"/>
    <w:rsid w:val="00DE4007"/>
    <w:rsid w:val="00DE4CFB"/>
    <w:rsid w:val="00DE544A"/>
    <w:rsid w:val="00DE7548"/>
    <w:rsid w:val="00DF07FE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4150"/>
    <w:rsid w:val="00E56824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B44"/>
    <w:rsid w:val="00E76BFB"/>
    <w:rsid w:val="00E7772D"/>
    <w:rsid w:val="00E80938"/>
    <w:rsid w:val="00E8098B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2C5"/>
    <w:rsid w:val="00E929E9"/>
    <w:rsid w:val="00E92B1A"/>
    <w:rsid w:val="00E93A2F"/>
    <w:rsid w:val="00E943F5"/>
    <w:rsid w:val="00E94CC8"/>
    <w:rsid w:val="00E94DF8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6B4A"/>
    <w:rsid w:val="00EF76BC"/>
    <w:rsid w:val="00F0075D"/>
    <w:rsid w:val="00F01120"/>
    <w:rsid w:val="00F011AB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7C5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FB2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BE9E-680E-423F-88CE-77EFEDB24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1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3</cp:revision>
  <cp:lastPrinted>2021-01-18T12:22:00Z</cp:lastPrinted>
  <dcterms:created xsi:type="dcterms:W3CDTF">2026-05-08T07:42:00Z</dcterms:created>
  <dcterms:modified xsi:type="dcterms:W3CDTF">2026-05-08T07:44:00Z</dcterms:modified>
</cp:coreProperties>
</file>