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0F3C0C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60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0F3C0C" w:rsidRPr="000F3C0C">
              <w:rPr>
                <w:b/>
              </w:rPr>
              <w:t xml:space="preserve">затвердження технічної документації із землеустрою та передачу у власність земельної ділянки громадянці </w:t>
            </w:r>
            <w:proofErr w:type="spellStart"/>
            <w:r w:rsidR="000F3C0C" w:rsidRPr="000F3C0C">
              <w:rPr>
                <w:b/>
              </w:rPr>
              <w:t>Шарко</w:t>
            </w:r>
            <w:proofErr w:type="spellEnd"/>
            <w:r w:rsidR="000F3C0C" w:rsidRPr="000F3C0C">
              <w:rPr>
                <w:b/>
              </w:rPr>
              <w:t xml:space="preserve"> Наталії Миколаївні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0F3C0C" w:rsidRPr="00643694">
        <w:rPr>
          <w:rFonts w:cs="Times New Roman"/>
          <w:szCs w:val="24"/>
        </w:rPr>
        <w:t>заяву</w:t>
      </w:r>
      <w:r w:rsidR="000F3C0C">
        <w:rPr>
          <w:rFonts w:cs="Times New Roman"/>
          <w:szCs w:val="24"/>
        </w:rPr>
        <w:t xml:space="preserve"> громадянки </w:t>
      </w:r>
      <w:proofErr w:type="spellStart"/>
      <w:r w:rsidR="000F3C0C">
        <w:rPr>
          <w:rFonts w:cs="Times New Roman"/>
          <w:szCs w:val="24"/>
        </w:rPr>
        <w:t>Шарко</w:t>
      </w:r>
      <w:proofErr w:type="spellEnd"/>
      <w:r w:rsidR="000F3C0C">
        <w:rPr>
          <w:rFonts w:cs="Times New Roman"/>
          <w:szCs w:val="24"/>
        </w:rPr>
        <w:t xml:space="preserve"> Наталії Миколаївни </w:t>
      </w:r>
      <w:r w:rsidR="000F3C0C" w:rsidRPr="00643694">
        <w:rPr>
          <w:rFonts w:cs="Times New Roman"/>
          <w:szCs w:val="24"/>
        </w:rPr>
        <w:t xml:space="preserve">від </w:t>
      </w:r>
      <w:r w:rsidR="000F3C0C">
        <w:rPr>
          <w:rFonts w:cs="Times New Roman"/>
          <w:szCs w:val="24"/>
        </w:rPr>
        <w:t>17.04.2026</w:t>
      </w:r>
      <w:r w:rsidR="000F3C0C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0F3C0C" w:rsidRPr="004457E5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0F3C0C" w:rsidRPr="004457E5">
        <w:t>Шарко</w:t>
      </w:r>
      <w:proofErr w:type="spellEnd"/>
      <w:r w:rsidR="000F3C0C" w:rsidRPr="004457E5">
        <w:t xml:space="preserve"> Наталії Миколаївні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0F3C0C" w:rsidRPr="004457E5"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0F3C0C" w:rsidRPr="004457E5">
        <w:t>Шарко</w:t>
      </w:r>
      <w:proofErr w:type="spellEnd"/>
      <w:r w:rsidR="000F3C0C" w:rsidRPr="004457E5">
        <w:t xml:space="preserve"> Наталії Миколаївні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C027-4AA1-4A3E-8981-438131D6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2026-05-08T07:36:00Z</dcterms:created>
  <dcterms:modified xsi:type="dcterms:W3CDTF">2026-05-08T07:37:00Z</dcterms:modified>
</cp:coreProperties>
</file>