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2D3D01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8E020C">
              <w:t>5</w:t>
            </w:r>
            <w:r w:rsidR="002D3D01">
              <w:t>9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2D3D01" w:rsidRPr="002D3D01">
              <w:rPr>
                <w:b/>
              </w:rPr>
              <w:t xml:space="preserve">затвердження технічної документації із землеустрою та передачу у власність земельної ділянки громадянці </w:t>
            </w:r>
            <w:proofErr w:type="spellStart"/>
            <w:r w:rsidR="002D3D01" w:rsidRPr="002D3D01">
              <w:rPr>
                <w:b/>
              </w:rPr>
              <w:t>Мирошник</w:t>
            </w:r>
            <w:proofErr w:type="spellEnd"/>
            <w:r w:rsidR="002D3D01" w:rsidRPr="002D3D01">
              <w:rPr>
                <w:b/>
              </w:rPr>
              <w:t xml:space="preserve"> Наталії Володимирівні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98517E" w:rsidRPr="00643694">
        <w:rPr>
          <w:rFonts w:cs="Times New Roman"/>
          <w:szCs w:val="24"/>
        </w:rPr>
        <w:t>заяву</w:t>
      </w:r>
      <w:r w:rsidR="0098517E">
        <w:rPr>
          <w:rFonts w:cs="Times New Roman"/>
          <w:szCs w:val="24"/>
        </w:rPr>
        <w:t xml:space="preserve"> громадянки </w:t>
      </w:r>
      <w:proofErr w:type="spellStart"/>
      <w:r w:rsidR="0098517E">
        <w:rPr>
          <w:rFonts w:cs="Times New Roman"/>
          <w:szCs w:val="24"/>
        </w:rPr>
        <w:t>Мирошник</w:t>
      </w:r>
      <w:proofErr w:type="spellEnd"/>
      <w:r w:rsidR="0098517E">
        <w:rPr>
          <w:rFonts w:cs="Times New Roman"/>
          <w:szCs w:val="24"/>
        </w:rPr>
        <w:t xml:space="preserve"> Наталії Володимирівни </w:t>
      </w:r>
      <w:r w:rsidR="0098517E" w:rsidRPr="00643694">
        <w:rPr>
          <w:rFonts w:cs="Times New Roman"/>
          <w:szCs w:val="24"/>
        </w:rPr>
        <w:t xml:space="preserve">від </w:t>
      </w:r>
      <w:r w:rsidR="0098517E">
        <w:rPr>
          <w:rFonts w:cs="Times New Roman"/>
          <w:szCs w:val="24"/>
        </w:rPr>
        <w:t>16.04.2026</w:t>
      </w:r>
      <w:r w:rsidR="0098517E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98517E" w:rsidRPr="001E6A5E"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98517E" w:rsidRPr="001E6A5E">
        <w:t>Мирошник</w:t>
      </w:r>
      <w:proofErr w:type="spellEnd"/>
      <w:r w:rsidR="0098517E" w:rsidRPr="001E6A5E">
        <w:t xml:space="preserve"> Наталії Володимирівні</w:t>
      </w:r>
      <w:r w:rsidR="008E02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98517E" w:rsidRPr="001E6A5E"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98517E" w:rsidRPr="001E6A5E">
        <w:t>Мирошник</w:t>
      </w:r>
      <w:proofErr w:type="spellEnd"/>
      <w:r w:rsidR="0098517E" w:rsidRPr="001E6A5E">
        <w:t xml:space="preserve"> Наталії Володимирівні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3B75-4B76-4121-BBA4-E7E7E555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2026-05-08T07:25:00Z</dcterms:created>
  <dcterms:modified xsi:type="dcterms:W3CDTF">2026-05-08T07:27:00Z</dcterms:modified>
</cp:coreProperties>
</file>