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bookmarkStart w:id="0" w:name="_GoBack"/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  <w:bookmarkEnd w:id="0"/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1" w:name="h.i68xqmo55chl" w:colFirst="0" w:colLast="0"/>
            <w:bookmarkEnd w:id="1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8E020C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8E020C">
              <w:t>57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2" w:name="h.r9t4piv2fh37" w:colFirst="0" w:colLast="0"/>
            <w:bookmarkEnd w:id="2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8E020C" w:rsidRPr="008E020C">
              <w:rPr>
                <w:b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8E020C" w:rsidRPr="008E020C">
              <w:rPr>
                <w:b/>
              </w:rPr>
              <w:t>Овсянніковій</w:t>
            </w:r>
            <w:proofErr w:type="spellEnd"/>
            <w:r w:rsidR="008E020C" w:rsidRPr="008E020C">
              <w:rPr>
                <w:b/>
              </w:rPr>
              <w:t xml:space="preserve"> Вірі Антонівні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5634B4" w:rsidRPr="00643694">
        <w:rPr>
          <w:rFonts w:cs="Times New Roman"/>
          <w:szCs w:val="24"/>
        </w:rPr>
        <w:t>заяву</w:t>
      </w:r>
      <w:r w:rsidR="005634B4">
        <w:rPr>
          <w:rFonts w:cs="Times New Roman"/>
          <w:szCs w:val="24"/>
        </w:rPr>
        <w:t xml:space="preserve"> громадянки </w:t>
      </w:r>
      <w:proofErr w:type="spellStart"/>
      <w:r w:rsidR="008E020C">
        <w:rPr>
          <w:szCs w:val="24"/>
        </w:rPr>
        <w:t>Овсяннікової</w:t>
      </w:r>
      <w:proofErr w:type="spellEnd"/>
      <w:r w:rsidR="008E020C">
        <w:rPr>
          <w:szCs w:val="24"/>
        </w:rPr>
        <w:t xml:space="preserve"> Віри Антонівни </w:t>
      </w:r>
      <w:r w:rsidR="008E020C" w:rsidRPr="00491F3F">
        <w:rPr>
          <w:rFonts w:cs="Times New Roman"/>
          <w:szCs w:val="24"/>
        </w:rPr>
        <w:t>від</w:t>
      </w:r>
      <w:r w:rsidR="008E020C">
        <w:rPr>
          <w:rFonts w:cs="Times New Roman"/>
          <w:szCs w:val="24"/>
        </w:rPr>
        <w:t xml:space="preserve"> 21.04.202</w:t>
      </w:r>
      <w:r w:rsidR="00337B9C">
        <w:rPr>
          <w:rFonts w:cs="Times New Roman"/>
          <w:szCs w:val="24"/>
        </w:rPr>
        <w:t xml:space="preserve">6 </w:t>
      </w:r>
      <w:r w:rsidR="005634B4" w:rsidRPr="00643694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8E020C" w:rsidRPr="0002070B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8E020C" w:rsidRPr="0002070B">
        <w:t>Овсянніковій</w:t>
      </w:r>
      <w:proofErr w:type="spellEnd"/>
      <w:r w:rsidR="008E020C" w:rsidRPr="0002070B">
        <w:t xml:space="preserve"> Вірі Антонівні</w:t>
      </w:r>
      <w:r w:rsidR="008E02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8E020C" w:rsidRPr="0002070B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8E020C" w:rsidRPr="0002070B">
        <w:t>Овсянніковій</w:t>
      </w:r>
      <w:proofErr w:type="spellEnd"/>
      <w:r w:rsidR="008E020C" w:rsidRPr="0002070B">
        <w:t xml:space="preserve"> Вірі Антонівні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C60B8-B173-4AE8-B447-6D774919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2026-04-17T09:36:00Z</dcterms:created>
  <dcterms:modified xsi:type="dcterms:W3CDTF">2026-05-07T13:31:00Z</dcterms:modified>
</cp:coreProperties>
</file>