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3E2A096" wp14:editId="0837742F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CB483A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1573BC" w:rsidRDefault="002F578A" w:rsidP="00A6282C">
            <w:pPr>
              <w:pStyle w:val="10"/>
              <w:spacing w:after="100"/>
              <w:ind w:right="102"/>
              <w:jc w:val="center"/>
            </w:pPr>
            <w:r w:rsidRPr="001573BC">
              <w:t>вул. Святкова, 20, селище Петрове, Олександрійський р-н, Кіровоградська обл., 28300,</w:t>
            </w:r>
            <w:r w:rsidRPr="001573BC">
              <w:br/>
              <w:t xml:space="preserve"> тел. 067 817 68 40, е-mail: </w:t>
            </w:r>
            <w:proofErr w:type="spellStart"/>
            <w:r w:rsidRPr="001573BC">
              <w:t>sel.rada.petrovo</w:t>
            </w:r>
            <w:proofErr w:type="spellEnd"/>
            <w:r w:rsidRPr="001573BC">
              <w:t>@ukr.net, код згідно з ЄДРПОУ 04364199</w:t>
            </w:r>
          </w:p>
        </w:tc>
      </w:tr>
      <w:tr w:rsidR="003556E4" w:rsidRPr="00A6282C" w:rsidTr="00CB483A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B483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E56CFA">
            <w:pPr>
              <w:pStyle w:val="10"/>
            </w:pPr>
            <w:r>
              <w:t>1</w:t>
            </w:r>
            <w:r w:rsidR="00E56CFA">
              <w:t>2</w:t>
            </w:r>
            <w:r w:rsidR="00B43D4E">
              <w:t xml:space="preserve"> </w:t>
            </w:r>
            <w:r w:rsidR="002F578A">
              <w:t>т</w:t>
            </w:r>
            <w:r w:rsidR="00E56CFA"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E56CFA">
            <w:pPr>
              <w:pStyle w:val="10"/>
            </w:pPr>
            <w:r>
              <w:t xml:space="preserve">       </w:t>
            </w:r>
            <w:r w:rsidR="00CB483A">
              <w:t xml:space="preserve">      </w:t>
            </w:r>
            <w:r w:rsidR="00E43BF5">
              <w:t xml:space="preserve"> </w:t>
            </w:r>
            <w:r>
              <w:t xml:space="preserve">№ </w:t>
            </w:r>
            <w:r w:rsidR="00254224">
              <w:t>6</w:t>
            </w:r>
            <w:r w:rsidR="00F365DF">
              <w:t>48</w:t>
            </w:r>
          </w:p>
        </w:tc>
      </w:tr>
      <w:tr w:rsidR="003556E4" w:rsidRPr="00443E92" w:rsidTr="00CB483A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B483A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7F5345" w:rsidRPr="007F5345">
              <w:rPr>
                <w:b/>
              </w:rPr>
              <w:t>державну реєстрацію права комунальної власності Петрівської селищної територіальної громади в особі Петрівської селищної ради квартири №7 будинку № 1 по вулиці Шкільна в селищі Інгулецьке  Олександрійського району Кіровоградської області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CB483A">
        <w:t xml:space="preserve">Андрія СИДОРЕНКА, </w:t>
      </w:r>
      <w:r w:rsidR="00CB483A" w:rsidRPr="00CB5D53">
        <w:t>заступник</w:t>
      </w:r>
      <w:r w:rsidR="00CB483A">
        <w:t>а</w:t>
      </w:r>
      <w:r w:rsidR="00CB483A" w:rsidRPr="00CB5D53">
        <w:t xml:space="preserve"> селищного голови з питань діяльності виконавчих органів ради</w:t>
      </w:r>
      <w:r w:rsidR="00CB483A">
        <w:t>,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7F5345" w:rsidRPr="00CC3AA2">
        <w:t>державну реєстрацію права комунальної власності Петрівської селищної територіальної громади в особі Петрівської селищної ради квартири №7 будинку № 1 по вулиці Шкільна в селищі Інгулецьке  Олександрійського району Кіровоградської області</w:t>
      </w:r>
      <w:r w:rsidR="00CB483A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324CE3" w:rsidRDefault="00E261FA" w:rsidP="00324CE3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7F5345" w:rsidRPr="00CC3AA2">
        <w:t>державну реєстрацію права комунальної власності Петрівської селищної територіальної громади в особі Петрівської селищної ради квартири №7 будинку № 1 по вулиці Шкільна в селищі Інгулецьке  Олександрійського району Кіровоградської області</w:t>
      </w:r>
      <w:bookmarkStart w:id="3" w:name="_GoBack"/>
      <w:bookmarkEnd w:id="3"/>
      <w:r w:rsidR="00433170" w:rsidRPr="00FC22B7">
        <w:rPr>
          <w:rStyle w:val="Bodytext6"/>
          <w:rFonts w:ascii="Times New Roman" w:hAnsi="Times New Roman" w:cs="Times New Roman"/>
          <w:b w:val="0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EF47FD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3BC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3DC1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4CE3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21F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345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6F2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15EB"/>
    <w:rsid w:val="00CB33E9"/>
    <w:rsid w:val="00CB3E48"/>
    <w:rsid w:val="00CB3F68"/>
    <w:rsid w:val="00CB45AF"/>
    <w:rsid w:val="00CB483A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6CFA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7FD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65DF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44F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6759-DBAA-4A33-92D9-E95FB5C5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2026-05-07T12:31:00Z</dcterms:created>
  <dcterms:modified xsi:type="dcterms:W3CDTF">2026-05-07T12:33:00Z</dcterms:modified>
</cp:coreProperties>
</file>