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2985"/>
        <w:gridCol w:w="2004"/>
        <w:gridCol w:w="1550"/>
        <w:gridCol w:w="1427"/>
        <w:gridCol w:w="1133"/>
      </w:tblGrid>
      <w:tr w:rsidR="003556E4" w:rsidRPr="00A6282C" w:rsidTr="00A01C7E">
        <w:tc>
          <w:tcPr>
            <w:tcW w:w="9639" w:type="dxa"/>
            <w:gridSpan w:val="6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A01C7E">
        <w:trPr>
          <w:trHeight w:val="580"/>
        </w:trPr>
        <w:tc>
          <w:tcPr>
            <w:tcW w:w="9639" w:type="dxa"/>
            <w:gridSpan w:val="6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A01C7E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254224" w:rsidP="00DA031B">
            <w:pPr>
              <w:pStyle w:val="10"/>
            </w:pPr>
            <w:r>
              <w:t>21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35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4172D9" w:rsidP="00D636CD">
            <w:pPr>
              <w:pStyle w:val="10"/>
              <w:jc w:val="right"/>
            </w:pPr>
            <w:r>
              <w:t xml:space="preserve">         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D636CD" w:rsidP="00E84C8D">
            <w:pPr>
              <w:pStyle w:val="10"/>
            </w:pPr>
            <w:r>
              <w:t xml:space="preserve">№ </w:t>
            </w:r>
            <w:r w:rsidR="00254224">
              <w:t>6</w:t>
            </w:r>
            <w:r w:rsidR="005341A0">
              <w:t>4</w:t>
            </w:r>
            <w:r w:rsidR="00647ECD">
              <w:t>5</w:t>
            </w:r>
          </w:p>
        </w:tc>
      </w:tr>
      <w:tr w:rsidR="003556E4" w:rsidRPr="00443E92" w:rsidTr="00A01C7E">
        <w:trPr>
          <w:trHeight w:val="545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A01C7E">
        <w:trPr>
          <w:trHeight w:val="1140"/>
        </w:trPr>
        <w:tc>
          <w:tcPr>
            <w:tcW w:w="552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254224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E84C8D" w:rsidRPr="00E84C8D">
              <w:rPr>
                <w:rFonts w:cs="Times New Roman"/>
                <w:b/>
                <w:bCs/>
                <w:szCs w:val="24"/>
              </w:rPr>
              <w:t>внесення змін до Договору оренди землі від 18.12.2009 року (без номера),на земельну ділянку з кадастровим номером 3524986600:02:000:9102</w:t>
            </w:r>
            <w:r w:rsidR="00E84C8D" w:rsidRPr="00E84C8D">
              <w:rPr>
                <w:rFonts w:cs="Times New Roman"/>
                <w:b/>
                <w:bCs/>
              </w:rPr>
              <w:t xml:space="preserve"> </w:t>
            </w:r>
            <w:r w:rsidR="00E84C8D" w:rsidRPr="00E84C8D">
              <w:rPr>
                <w:rFonts w:cs="Times New Roman"/>
                <w:b/>
                <w:bCs/>
                <w:szCs w:val="24"/>
              </w:rPr>
              <w:t>ТОВ «ЧЕЧЕЛІЇВСЬКЕ»</w:t>
            </w: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647ECD">
        <w:t xml:space="preserve"> та розглянувши </w:t>
      </w:r>
      <w:r w:rsidR="00647ECD">
        <w:rPr>
          <w:rFonts w:eastAsia="Sylfaen" w:cs="Times New Roman"/>
          <w:color w:val="auto"/>
          <w:szCs w:val="24"/>
          <w:lang w:bidi="uk-UA"/>
        </w:rPr>
        <w:t xml:space="preserve">лист-повідомлення директора ТОВ «ЧЕЧЕЛІЇВСЬКЕ» Сергія Даценка </w:t>
      </w:r>
      <w:r w:rsidR="00647ECD" w:rsidRPr="001D2ACB">
        <w:rPr>
          <w:rFonts w:eastAsia="Sylfaen" w:cs="Times New Roman"/>
          <w:color w:val="auto"/>
          <w:szCs w:val="24"/>
          <w:lang w:bidi="uk-UA"/>
        </w:rPr>
        <w:t xml:space="preserve">від </w:t>
      </w:r>
      <w:r w:rsidR="00647ECD">
        <w:rPr>
          <w:rFonts w:eastAsia="Sylfaen" w:cs="Times New Roman"/>
          <w:color w:val="auto"/>
          <w:szCs w:val="24"/>
          <w:lang w:bidi="uk-UA"/>
        </w:rPr>
        <w:t>31.03.2026</w:t>
      </w:r>
      <w:r w:rsidR="00647ECD" w:rsidRPr="001D2ACB">
        <w:rPr>
          <w:rFonts w:eastAsia="Sylfaen" w:cs="Times New Roman"/>
          <w:color w:val="auto"/>
          <w:szCs w:val="24"/>
          <w:lang w:bidi="uk-UA"/>
        </w:rPr>
        <w:t xml:space="preserve"> року</w:t>
      </w:r>
      <w:r w:rsidR="00D41FB8">
        <w:rPr>
          <w:rFonts w:eastAsia="Sylfaen" w:cs="Times New Roman"/>
          <w:color w:val="auto"/>
          <w:szCs w:val="24"/>
          <w:lang w:bidi="uk-UA"/>
        </w:rPr>
        <w:t xml:space="preserve"> № 11</w:t>
      </w:r>
      <w:bookmarkStart w:id="2" w:name="_GoBack"/>
      <w:bookmarkEnd w:id="2"/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3" w:name="h.p273me72x9e0" w:colFirst="0" w:colLast="0"/>
      <w:bookmarkEnd w:id="3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896966">
        <w:t>Іри</w:t>
      </w:r>
      <w:r w:rsidR="00DB5820">
        <w:t xml:space="preserve">ни </w:t>
      </w:r>
      <w:r w:rsidR="00896966">
        <w:t>ШТАНЬКО</w:t>
      </w:r>
      <w:r w:rsidR="00C84268">
        <w:t xml:space="preserve">, </w:t>
      </w:r>
      <w:r w:rsidR="00896966">
        <w:t xml:space="preserve">начальника </w:t>
      </w:r>
      <w:proofErr w:type="spellStart"/>
      <w:r w:rsidR="00896966">
        <w:t>земельно</w:t>
      </w:r>
      <w:proofErr w:type="spellEnd"/>
      <w:r w:rsidR="00896966">
        <w:t xml:space="preserve"> – комунального відділу</w:t>
      </w:r>
      <w:r w:rsidR="00D034CF">
        <w:t xml:space="preserve">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E84C8D" w:rsidRPr="00EA3615">
        <w:rPr>
          <w:rFonts w:cs="Times New Roman"/>
          <w:bCs/>
          <w:szCs w:val="24"/>
        </w:rPr>
        <w:t>внесення змін до Договору оренди землі від 18.12.2009 року (без номера),на земельну ділянку з кадастровим номером 3524986600:02:000:9102</w:t>
      </w:r>
      <w:r w:rsidR="00E84C8D">
        <w:rPr>
          <w:rFonts w:cs="Times New Roman"/>
          <w:bCs/>
        </w:rPr>
        <w:t xml:space="preserve"> </w:t>
      </w:r>
      <w:r w:rsidR="001F756E">
        <w:rPr>
          <w:rFonts w:cs="Times New Roman"/>
          <w:bCs/>
        </w:rPr>
        <w:t xml:space="preserve">             </w:t>
      </w:r>
      <w:r w:rsidR="00E84C8D" w:rsidRPr="00EA3615">
        <w:rPr>
          <w:rFonts w:cs="Times New Roman"/>
          <w:bCs/>
          <w:szCs w:val="24"/>
        </w:rPr>
        <w:t>ТОВ «ЧЕЧЕЛІЇВСЬКЕ»</w:t>
      </w:r>
      <w:r w:rsidR="00056465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445BFA" w:rsidRPr="00F6602C" w:rsidRDefault="00E261FA" w:rsidP="00F6602C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8C25CC">
        <w:t xml:space="preserve">Про </w:t>
      </w:r>
      <w:r w:rsidR="001F756E" w:rsidRPr="00EA3615">
        <w:rPr>
          <w:rFonts w:cs="Times New Roman"/>
          <w:bCs/>
          <w:szCs w:val="24"/>
        </w:rPr>
        <w:t>внесення змін до Договору оренди землі від 18.12.2009 року (без номера),на земельну ділянку з кадастровим номером 3524986600:02:000:9102</w:t>
      </w:r>
      <w:r w:rsidR="001F756E">
        <w:rPr>
          <w:rFonts w:cs="Times New Roman"/>
          <w:bCs/>
        </w:rPr>
        <w:t xml:space="preserve"> </w:t>
      </w:r>
      <w:r w:rsidR="001F756E" w:rsidRPr="00EA3615">
        <w:rPr>
          <w:rFonts w:cs="Times New Roman"/>
          <w:bCs/>
          <w:szCs w:val="24"/>
        </w:rPr>
        <w:t>ТОВ «ЧЕЧЕЛІЇВСЬКЕ»</w:t>
      </w:r>
      <w:r w:rsidR="0099272A"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BA0D73" w:rsidRDefault="00BA0D73" w:rsidP="002E7BC9">
      <w:pPr>
        <w:spacing w:line="240" w:lineRule="auto"/>
        <w:outlineLvl w:val="0"/>
        <w:rPr>
          <w:rFonts w:eastAsia="Calibri" w:cs="Times New Roman"/>
          <w:color w:val="auto"/>
          <w:szCs w:val="24"/>
          <w:lang w:eastAsia="en-US"/>
        </w:rPr>
      </w:pPr>
    </w:p>
    <w:p w:rsidR="00D27D5D" w:rsidRDefault="00D27D5D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3E12EC">
        <w:rPr>
          <w:rFonts w:eastAsia="Arial" w:cs="Arial"/>
          <w:b/>
        </w:rPr>
        <w:t>Олександр ПОВОРОЗНЮК</w:t>
      </w:r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465"/>
    <w:rsid w:val="00056755"/>
    <w:rsid w:val="00056850"/>
    <w:rsid w:val="00057B04"/>
    <w:rsid w:val="00060AF2"/>
    <w:rsid w:val="00061BCC"/>
    <w:rsid w:val="0006278F"/>
    <w:rsid w:val="00062ADB"/>
    <w:rsid w:val="00063965"/>
    <w:rsid w:val="000657F1"/>
    <w:rsid w:val="00065DCD"/>
    <w:rsid w:val="000668E2"/>
    <w:rsid w:val="00066BB0"/>
    <w:rsid w:val="000675FC"/>
    <w:rsid w:val="000705BE"/>
    <w:rsid w:val="000709BA"/>
    <w:rsid w:val="00071088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278E"/>
    <w:rsid w:val="00092DC7"/>
    <w:rsid w:val="000934ED"/>
    <w:rsid w:val="00093B21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5F86"/>
    <w:rsid w:val="00127C74"/>
    <w:rsid w:val="001321B6"/>
    <w:rsid w:val="001324EA"/>
    <w:rsid w:val="00132713"/>
    <w:rsid w:val="00133148"/>
    <w:rsid w:val="0013319E"/>
    <w:rsid w:val="001335B6"/>
    <w:rsid w:val="00133A5A"/>
    <w:rsid w:val="00136DC2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42A6"/>
    <w:rsid w:val="00164696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10CE"/>
    <w:rsid w:val="00182D82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7A6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34B"/>
    <w:rsid w:val="001B4419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59C"/>
    <w:rsid w:val="001F574F"/>
    <w:rsid w:val="001F67ED"/>
    <w:rsid w:val="001F756E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224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B08"/>
    <w:rsid w:val="00274E5D"/>
    <w:rsid w:val="00276CB0"/>
    <w:rsid w:val="002806CC"/>
    <w:rsid w:val="0028079D"/>
    <w:rsid w:val="0028125F"/>
    <w:rsid w:val="00281FBE"/>
    <w:rsid w:val="00282105"/>
    <w:rsid w:val="00283679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A70CB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E7BC9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18A"/>
    <w:rsid w:val="0031630F"/>
    <w:rsid w:val="0031657D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5E5C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123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41A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BC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383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2EC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6ADD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49DA"/>
    <w:rsid w:val="004358EB"/>
    <w:rsid w:val="004359CF"/>
    <w:rsid w:val="00435B07"/>
    <w:rsid w:val="00437D15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0D41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1FAB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200D"/>
    <w:rsid w:val="00513335"/>
    <w:rsid w:val="00517879"/>
    <w:rsid w:val="0052096D"/>
    <w:rsid w:val="005211A8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0470"/>
    <w:rsid w:val="005318EB"/>
    <w:rsid w:val="0053197E"/>
    <w:rsid w:val="00531A3C"/>
    <w:rsid w:val="00532B51"/>
    <w:rsid w:val="00532BBB"/>
    <w:rsid w:val="005341A0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859EF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FD5"/>
    <w:rsid w:val="005C2060"/>
    <w:rsid w:val="005C3534"/>
    <w:rsid w:val="005C3B24"/>
    <w:rsid w:val="005C4C5D"/>
    <w:rsid w:val="005C4E23"/>
    <w:rsid w:val="005C5175"/>
    <w:rsid w:val="005C545C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47ECD"/>
    <w:rsid w:val="0065188F"/>
    <w:rsid w:val="006522FB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851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6F9B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3F71"/>
    <w:rsid w:val="006E447F"/>
    <w:rsid w:val="006E4684"/>
    <w:rsid w:val="006E4808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5A2C"/>
    <w:rsid w:val="007363C0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457"/>
    <w:rsid w:val="00753649"/>
    <w:rsid w:val="00753D48"/>
    <w:rsid w:val="00754EE8"/>
    <w:rsid w:val="00760395"/>
    <w:rsid w:val="00760F74"/>
    <w:rsid w:val="00762E41"/>
    <w:rsid w:val="00763494"/>
    <w:rsid w:val="0076392D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7606D"/>
    <w:rsid w:val="00780317"/>
    <w:rsid w:val="00780727"/>
    <w:rsid w:val="007809FC"/>
    <w:rsid w:val="00780C05"/>
    <w:rsid w:val="00781B1B"/>
    <w:rsid w:val="00782568"/>
    <w:rsid w:val="007827B4"/>
    <w:rsid w:val="00782E6A"/>
    <w:rsid w:val="007843D1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3E1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3CA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573B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217"/>
    <w:rsid w:val="008062EE"/>
    <w:rsid w:val="00806340"/>
    <w:rsid w:val="008105B9"/>
    <w:rsid w:val="00810BD0"/>
    <w:rsid w:val="0081163C"/>
    <w:rsid w:val="00812300"/>
    <w:rsid w:val="00812F39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DDB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1A71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69B7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22AB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6966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5CC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2A"/>
    <w:rsid w:val="00992743"/>
    <w:rsid w:val="00992E6E"/>
    <w:rsid w:val="009935A7"/>
    <w:rsid w:val="00993E7F"/>
    <w:rsid w:val="00995060"/>
    <w:rsid w:val="00997B52"/>
    <w:rsid w:val="00997E68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665"/>
    <w:rsid w:val="009B5E36"/>
    <w:rsid w:val="009B706C"/>
    <w:rsid w:val="009C10C0"/>
    <w:rsid w:val="009C110A"/>
    <w:rsid w:val="009C11B4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1C7E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05D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5D0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2"/>
    <w:rsid w:val="00B22A99"/>
    <w:rsid w:val="00B26013"/>
    <w:rsid w:val="00B26336"/>
    <w:rsid w:val="00B266A5"/>
    <w:rsid w:val="00B269FB"/>
    <w:rsid w:val="00B26F84"/>
    <w:rsid w:val="00B27A0E"/>
    <w:rsid w:val="00B302B3"/>
    <w:rsid w:val="00B30F97"/>
    <w:rsid w:val="00B313B1"/>
    <w:rsid w:val="00B32B1E"/>
    <w:rsid w:val="00B32C20"/>
    <w:rsid w:val="00B32C9A"/>
    <w:rsid w:val="00B32FD1"/>
    <w:rsid w:val="00B35022"/>
    <w:rsid w:val="00B35032"/>
    <w:rsid w:val="00B3678D"/>
    <w:rsid w:val="00B37C37"/>
    <w:rsid w:val="00B4018F"/>
    <w:rsid w:val="00B404B4"/>
    <w:rsid w:val="00B42472"/>
    <w:rsid w:val="00B43297"/>
    <w:rsid w:val="00B43659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856"/>
    <w:rsid w:val="00B519A6"/>
    <w:rsid w:val="00B51AB7"/>
    <w:rsid w:val="00B51AE4"/>
    <w:rsid w:val="00B528C0"/>
    <w:rsid w:val="00B53264"/>
    <w:rsid w:val="00B534FA"/>
    <w:rsid w:val="00B53CC2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05F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875"/>
    <w:rsid w:val="00C22D1F"/>
    <w:rsid w:val="00C2326B"/>
    <w:rsid w:val="00C23505"/>
    <w:rsid w:val="00C25BCD"/>
    <w:rsid w:val="00C26A70"/>
    <w:rsid w:val="00C31186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633"/>
    <w:rsid w:val="00C4475B"/>
    <w:rsid w:val="00C453F7"/>
    <w:rsid w:val="00C45D27"/>
    <w:rsid w:val="00C45DBD"/>
    <w:rsid w:val="00C46782"/>
    <w:rsid w:val="00C467A3"/>
    <w:rsid w:val="00C468ED"/>
    <w:rsid w:val="00C46CE7"/>
    <w:rsid w:val="00C46DB5"/>
    <w:rsid w:val="00C506CD"/>
    <w:rsid w:val="00C50768"/>
    <w:rsid w:val="00C5112B"/>
    <w:rsid w:val="00C532D1"/>
    <w:rsid w:val="00C55D4D"/>
    <w:rsid w:val="00C5621E"/>
    <w:rsid w:val="00C565AF"/>
    <w:rsid w:val="00C5688B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A4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13C"/>
    <w:rsid w:val="00CB04CD"/>
    <w:rsid w:val="00CB087F"/>
    <w:rsid w:val="00CB089F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B8D"/>
    <w:rsid w:val="00CF1D76"/>
    <w:rsid w:val="00CF44F0"/>
    <w:rsid w:val="00CF4AF6"/>
    <w:rsid w:val="00CF7A6B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1FB8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031B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9BF"/>
    <w:rsid w:val="00DA5FCF"/>
    <w:rsid w:val="00DA60B4"/>
    <w:rsid w:val="00DB00C6"/>
    <w:rsid w:val="00DB023D"/>
    <w:rsid w:val="00DB246F"/>
    <w:rsid w:val="00DB3351"/>
    <w:rsid w:val="00DB4230"/>
    <w:rsid w:val="00DB5820"/>
    <w:rsid w:val="00DB79A5"/>
    <w:rsid w:val="00DB79D6"/>
    <w:rsid w:val="00DC0358"/>
    <w:rsid w:val="00DC3BCC"/>
    <w:rsid w:val="00DC5269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2162"/>
    <w:rsid w:val="00DE23E3"/>
    <w:rsid w:val="00DE386D"/>
    <w:rsid w:val="00DE4007"/>
    <w:rsid w:val="00DE4CFB"/>
    <w:rsid w:val="00DE544A"/>
    <w:rsid w:val="00DE7548"/>
    <w:rsid w:val="00DF07FE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4150"/>
    <w:rsid w:val="00E56824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69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C8D"/>
    <w:rsid w:val="00E84E7D"/>
    <w:rsid w:val="00E86E7F"/>
    <w:rsid w:val="00E87238"/>
    <w:rsid w:val="00E91003"/>
    <w:rsid w:val="00E9102D"/>
    <w:rsid w:val="00E91AEB"/>
    <w:rsid w:val="00E91B41"/>
    <w:rsid w:val="00E922C5"/>
    <w:rsid w:val="00E92B1A"/>
    <w:rsid w:val="00E93A2F"/>
    <w:rsid w:val="00E943F5"/>
    <w:rsid w:val="00E94CC8"/>
    <w:rsid w:val="00E94DF8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6B4A"/>
    <w:rsid w:val="00EF76BC"/>
    <w:rsid w:val="00F0075D"/>
    <w:rsid w:val="00F01120"/>
    <w:rsid w:val="00F011AB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7C5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87181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3D1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00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9BD09-71D2-4C86-AFEA-D1280A1E3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6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6</cp:revision>
  <cp:lastPrinted>2021-01-18T12:22:00Z</cp:lastPrinted>
  <dcterms:created xsi:type="dcterms:W3CDTF">2026-04-17T10:34:00Z</dcterms:created>
  <dcterms:modified xsi:type="dcterms:W3CDTF">2026-04-20T08:43:00Z</dcterms:modified>
</cp:coreProperties>
</file>