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2004"/>
        <w:gridCol w:w="1550"/>
        <w:gridCol w:w="1427"/>
        <w:gridCol w:w="1133"/>
      </w:tblGrid>
      <w:tr w:rsidR="003556E4" w:rsidRPr="00A6282C" w:rsidTr="00A01C7E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A01C7E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A01C7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DA031B">
            <w:pPr>
              <w:pStyle w:val="10"/>
            </w:pPr>
            <w:r>
              <w:t>21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3345CD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5341A0">
              <w:t>4</w:t>
            </w:r>
            <w:r w:rsidR="003345CD">
              <w:t>1</w:t>
            </w:r>
          </w:p>
        </w:tc>
      </w:tr>
      <w:tr w:rsidR="003556E4" w:rsidRPr="00443E92" w:rsidTr="00A01C7E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A01C7E">
        <w:trPr>
          <w:trHeight w:val="1140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E67769" w:rsidRPr="00E67769">
              <w:rPr>
                <w:rFonts w:cs="Times New Roman"/>
                <w:b/>
                <w:bCs/>
                <w:szCs w:val="24"/>
              </w:rPr>
              <w:t>внесення змін до Договору оренди земельної ділянки від 25.02.2005 року (без номера), на земельну ділянку з кадастровим номером 3524986600:02:000:9217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3345CD">
        <w:t xml:space="preserve"> та розглянувши </w:t>
      </w:r>
      <w:r w:rsidR="003345CD" w:rsidRPr="00643694">
        <w:rPr>
          <w:rFonts w:cs="Times New Roman"/>
          <w:szCs w:val="24"/>
        </w:rPr>
        <w:t xml:space="preserve">заяву </w:t>
      </w:r>
      <w:r w:rsidR="003345CD">
        <w:rPr>
          <w:rFonts w:cs="Times New Roman"/>
          <w:szCs w:val="24"/>
        </w:rPr>
        <w:t xml:space="preserve">громадянина Кривенка Миколи Миколайовича  </w:t>
      </w:r>
      <w:r w:rsidR="003345CD" w:rsidRPr="00643694">
        <w:rPr>
          <w:rFonts w:cs="Times New Roman"/>
          <w:szCs w:val="24"/>
        </w:rPr>
        <w:t xml:space="preserve">від </w:t>
      </w:r>
      <w:r w:rsidR="003345CD">
        <w:rPr>
          <w:rFonts w:cs="Times New Roman"/>
          <w:szCs w:val="24"/>
        </w:rPr>
        <w:t>30.03.2026</w:t>
      </w:r>
      <w:r w:rsidR="003345CD" w:rsidRPr="00643694">
        <w:rPr>
          <w:rFonts w:cs="Times New Roman"/>
          <w:szCs w:val="24"/>
        </w:rPr>
        <w:t xml:space="preserve">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E67769" w:rsidRPr="00EA3615">
        <w:rPr>
          <w:rFonts w:cs="Times New Roman"/>
          <w:bCs/>
          <w:szCs w:val="24"/>
        </w:rPr>
        <w:t>внесення змін до Договору оренди земельної ділянки від 25.02.2005 року (без номера), на земельну ділянку з кадастровим номером 3524986600:02:000:9217</w:t>
      </w:r>
      <w:r w:rsidR="00E67769">
        <w:rPr>
          <w:rFonts w:cs="Times New Roman"/>
          <w:bCs/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E67769" w:rsidRPr="00EA3615">
        <w:rPr>
          <w:rFonts w:cs="Times New Roman"/>
          <w:bCs/>
          <w:szCs w:val="24"/>
        </w:rPr>
        <w:t>внесення змін до Договору оренди земельної ділянки від 25.02.2005 року (без номера), на земельну ділянку з кадастровим номером 3524986600:02:000:9217</w:t>
      </w:r>
      <w:r w:rsidR="00A01C7E" w:rsidRPr="00EA3615">
        <w:rPr>
          <w:rFonts w:eastAsia="Times New Roman" w:cs="Times New Roman"/>
          <w:bCs/>
          <w:szCs w:val="24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DC2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7A6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B08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5CD"/>
    <w:rsid w:val="00334845"/>
    <w:rsid w:val="00334FC7"/>
    <w:rsid w:val="00335C7D"/>
    <w:rsid w:val="00335E5C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383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6ADD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1FAB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200D"/>
    <w:rsid w:val="00513335"/>
    <w:rsid w:val="00517879"/>
    <w:rsid w:val="0052096D"/>
    <w:rsid w:val="005211A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0470"/>
    <w:rsid w:val="005318EB"/>
    <w:rsid w:val="0053197E"/>
    <w:rsid w:val="00531A3C"/>
    <w:rsid w:val="00532B51"/>
    <w:rsid w:val="00532BBB"/>
    <w:rsid w:val="005341A0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6F9B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3F71"/>
    <w:rsid w:val="006E447F"/>
    <w:rsid w:val="006E4684"/>
    <w:rsid w:val="006E4808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457"/>
    <w:rsid w:val="00753649"/>
    <w:rsid w:val="00753D48"/>
    <w:rsid w:val="00754EE8"/>
    <w:rsid w:val="00760395"/>
    <w:rsid w:val="00760F74"/>
    <w:rsid w:val="00762E41"/>
    <w:rsid w:val="00763494"/>
    <w:rsid w:val="0076392D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3CA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0BD0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DDB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1A71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22AB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1B4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1C7E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2"/>
    <w:rsid w:val="00B22A99"/>
    <w:rsid w:val="00B26013"/>
    <w:rsid w:val="00B26336"/>
    <w:rsid w:val="00B266A5"/>
    <w:rsid w:val="00B269FB"/>
    <w:rsid w:val="00B26F84"/>
    <w:rsid w:val="00B27A0E"/>
    <w:rsid w:val="00B302B3"/>
    <w:rsid w:val="00B30F97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CC2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875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633"/>
    <w:rsid w:val="00C4475B"/>
    <w:rsid w:val="00C453F7"/>
    <w:rsid w:val="00C45D27"/>
    <w:rsid w:val="00C45DBD"/>
    <w:rsid w:val="00C46782"/>
    <w:rsid w:val="00C467A3"/>
    <w:rsid w:val="00C468ED"/>
    <w:rsid w:val="00C46CE7"/>
    <w:rsid w:val="00C46DB5"/>
    <w:rsid w:val="00C506CD"/>
    <w:rsid w:val="00C50768"/>
    <w:rsid w:val="00C5112B"/>
    <w:rsid w:val="00C532D1"/>
    <w:rsid w:val="00C55D4D"/>
    <w:rsid w:val="00C5621E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A4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A6B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69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00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8E898-43BF-4119-804B-6B6912774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4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2026-04-17T10:16:00Z</dcterms:created>
  <dcterms:modified xsi:type="dcterms:W3CDTF">2026-04-20T08:33:00Z</dcterms:modified>
</cp:coreProperties>
</file>