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295"/>
        <w:gridCol w:w="1550"/>
        <w:gridCol w:w="1427"/>
        <w:gridCol w:w="1842"/>
      </w:tblGrid>
      <w:tr w:rsidR="003556E4" w:rsidRPr="00A6282C" w:rsidTr="00C5621E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5621E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5621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2277B5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7A13E1">
              <w:t>3</w:t>
            </w:r>
            <w:r w:rsidR="002277B5">
              <w:t>5</w:t>
            </w:r>
          </w:p>
        </w:tc>
      </w:tr>
      <w:tr w:rsidR="003556E4" w:rsidRPr="00443E92" w:rsidTr="00C5621E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5621E">
        <w:trPr>
          <w:trHeight w:val="11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C5621E" w:rsidRPr="00C5621E">
              <w:rPr>
                <w:rFonts w:cs="Times New Roman"/>
                <w:b/>
                <w:bCs/>
                <w:szCs w:val="24"/>
              </w:rPr>
              <w:t>надання дозволу на розроблення проекту землеустрою щодо відведення земельної ділянки для городництва в оренду громадянці Кушнір Зої Федорівні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2277B5">
        <w:t xml:space="preserve"> та розглянувши </w:t>
      </w:r>
      <w:r w:rsidR="002277B5">
        <w:rPr>
          <w:rFonts w:cs="Times New Roman"/>
          <w:color w:val="auto"/>
          <w:szCs w:val="24"/>
        </w:rPr>
        <w:t xml:space="preserve">заяву громадянки </w:t>
      </w:r>
      <w:proofErr w:type="spellStart"/>
      <w:r w:rsidR="002277B5">
        <w:rPr>
          <w:rFonts w:cs="Times New Roman"/>
          <w:color w:val="auto"/>
          <w:szCs w:val="24"/>
        </w:rPr>
        <w:t>Чегринець</w:t>
      </w:r>
      <w:proofErr w:type="spellEnd"/>
      <w:r w:rsidR="002277B5">
        <w:rPr>
          <w:rFonts w:cs="Times New Roman"/>
          <w:color w:val="auto"/>
          <w:szCs w:val="24"/>
        </w:rPr>
        <w:t xml:space="preserve"> Тетяни Валентинівни від 20.03.2026 року № 990/3</w:t>
      </w:r>
      <w:r w:rsidR="002277B5" w:rsidRPr="00643694">
        <w:rPr>
          <w:rFonts w:cs="Times New Roman"/>
          <w:szCs w:val="24"/>
        </w:rPr>
        <w:t>,</w:t>
      </w:r>
      <w:r w:rsidR="002277B5">
        <w:rPr>
          <w:rFonts w:cs="Times New Roman"/>
          <w:szCs w:val="24"/>
        </w:rPr>
        <w:t xml:space="preserve"> що діє за довіреністю від 12.12.2025 року №128-3, в інтересах</w:t>
      </w:r>
      <w:r w:rsidR="002277B5" w:rsidRPr="00260188">
        <w:rPr>
          <w:rFonts w:cs="Times New Roman"/>
          <w:color w:val="auto"/>
          <w:szCs w:val="24"/>
        </w:rPr>
        <w:t xml:space="preserve"> </w:t>
      </w:r>
      <w:r w:rsidR="002277B5">
        <w:rPr>
          <w:rFonts w:cs="Times New Roman"/>
          <w:color w:val="auto"/>
          <w:szCs w:val="24"/>
        </w:rPr>
        <w:t>громадянки</w:t>
      </w:r>
      <w:r w:rsidR="002277B5" w:rsidRPr="00643694">
        <w:rPr>
          <w:rFonts w:cs="Times New Roman"/>
          <w:szCs w:val="24"/>
        </w:rPr>
        <w:t xml:space="preserve"> </w:t>
      </w:r>
      <w:r w:rsidR="002277B5">
        <w:rPr>
          <w:rFonts w:cs="Times New Roman"/>
          <w:color w:val="auto"/>
          <w:szCs w:val="24"/>
        </w:rPr>
        <w:t>Кушнір Зої Федорівни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5621E" w:rsidRPr="00EA3615">
        <w:rPr>
          <w:rFonts w:cs="Times New Roman"/>
          <w:bCs/>
          <w:szCs w:val="24"/>
        </w:rPr>
        <w:t>надання дозволу на розроблення проекту землеустрою щодо відведення земельної ділянки для городництва в оренду громадянці Кушнір Зої Федорівні</w:t>
      </w:r>
      <w:r w:rsidR="00C73DA4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C5621E" w:rsidRPr="00EA3615">
        <w:rPr>
          <w:rFonts w:cs="Times New Roman"/>
          <w:bCs/>
          <w:szCs w:val="24"/>
        </w:rPr>
        <w:t>надання дозволу на розроблення проекту землеустрою щодо відведення земельної ділянки для городництва в оренду громадянці Кушнір Зої Федорівні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 xml:space="preserve">, </w:t>
      </w:r>
      <w:r w:rsidR="00D049E6" w:rsidRPr="00443E92">
        <w:t>проект рішення з даного питання прийняти за основу</w:t>
      </w:r>
      <w:r w:rsidR="00F2126C">
        <w:t xml:space="preserve"> та не голосувати в цілому</w:t>
      </w:r>
      <w:bookmarkStart w:id="3" w:name="_GoBack"/>
      <w:bookmarkEnd w:id="3"/>
      <w:r w:rsidR="00D049E6" w:rsidRPr="00443E92">
        <w:t>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7B5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C90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808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92D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DDB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CE7"/>
    <w:rsid w:val="00C46DB5"/>
    <w:rsid w:val="00C506CD"/>
    <w:rsid w:val="00C50768"/>
    <w:rsid w:val="00C5112B"/>
    <w:rsid w:val="00C532D1"/>
    <w:rsid w:val="00C55D4D"/>
    <w:rsid w:val="00C5621E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A4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126C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E5A89-8C68-47EF-9860-A643BC8E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2026-04-17T09:57:00Z</dcterms:created>
  <dcterms:modified xsi:type="dcterms:W3CDTF">2026-04-21T06:44:00Z</dcterms:modified>
</cp:coreProperties>
</file>