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B704BE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7A13E1">
              <w:t>3</w:t>
            </w:r>
            <w:r w:rsidR="00B704BE">
              <w:t>0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B22A92" w:rsidRPr="00B22A92">
              <w:rPr>
                <w:rFonts w:cs="Times New Roman"/>
                <w:b/>
                <w:bCs/>
                <w:szCs w:val="24"/>
              </w:rPr>
              <w:t>затвердження технічної документації із землеустрою та передачу у власність земельної ділянки громадянину Давиденку Юрію Івановичу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B704BE">
        <w:t xml:space="preserve"> та розглянувши </w:t>
      </w:r>
      <w:r w:rsidR="00B704BE" w:rsidRPr="00643694">
        <w:rPr>
          <w:rFonts w:cs="Times New Roman"/>
          <w:szCs w:val="24"/>
        </w:rPr>
        <w:t>заяву</w:t>
      </w:r>
      <w:r w:rsidR="00B704BE">
        <w:rPr>
          <w:rFonts w:cs="Times New Roman"/>
          <w:szCs w:val="24"/>
        </w:rPr>
        <w:t xml:space="preserve"> громадянина Давиденка Юрія Івановича </w:t>
      </w:r>
      <w:r w:rsidR="00B704BE" w:rsidRPr="00643694">
        <w:rPr>
          <w:rFonts w:cs="Times New Roman"/>
          <w:szCs w:val="24"/>
        </w:rPr>
        <w:t xml:space="preserve">від </w:t>
      </w:r>
      <w:r w:rsidR="00B704BE">
        <w:rPr>
          <w:rFonts w:cs="Times New Roman"/>
          <w:szCs w:val="24"/>
        </w:rPr>
        <w:t>25.03.2026</w:t>
      </w:r>
      <w:r w:rsidR="00B704BE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B22A92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громадянину Давиденку Юрію Івановичу</w:t>
      </w:r>
      <w:r w:rsidR="00B22A92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B22A92" w:rsidRPr="00EA3615">
        <w:rPr>
          <w:rFonts w:cs="Times New Roman"/>
          <w:bCs/>
          <w:szCs w:val="24"/>
        </w:rPr>
        <w:t>затвердження технічної документації із землеустрою та передачу у власність земельної ділянки громадянину Давиденку Юрію Івановичу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04BE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6CD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A2D3-1624-45BC-8C50-2CECFEC1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2026-04-17T09:42:00Z</dcterms:created>
  <dcterms:modified xsi:type="dcterms:W3CDTF">2026-04-20T08:14:00Z</dcterms:modified>
</cp:coreProperties>
</file>