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3855"/>
        <w:gridCol w:w="1569"/>
        <w:gridCol w:w="1427"/>
        <w:gridCol w:w="2248"/>
      </w:tblGrid>
      <w:tr w:rsidR="003556E4" w:rsidRPr="00A6282C" w:rsidTr="00543F59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543F59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543F59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00E6D" w:rsidP="009F7274">
            <w:pPr>
              <w:pStyle w:val="10"/>
            </w:pPr>
            <w:r>
              <w:t xml:space="preserve">        </w:t>
            </w:r>
            <w:r w:rsidR="00196B16">
              <w:t xml:space="preserve">  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9F7274" w:rsidP="00D05C66">
            <w:pPr>
              <w:pStyle w:val="10"/>
            </w:pPr>
            <w:r>
              <w:t>№ 6</w:t>
            </w:r>
            <w:r w:rsidR="0052381C">
              <w:t>1</w:t>
            </w:r>
            <w:r w:rsidR="00D05C66">
              <w:t>3</w:t>
            </w:r>
          </w:p>
        </w:tc>
      </w:tr>
      <w:tr w:rsidR="003556E4" w:rsidRPr="00443E92" w:rsidTr="00543F59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543F59">
        <w:trPr>
          <w:trHeight w:val="114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D05C66" w:rsidRPr="00D05C66">
              <w:rPr>
                <w:b/>
              </w:rPr>
              <w:t xml:space="preserve">припинення права користування земельною ділянкою громадянкою </w:t>
            </w:r>
            <w:proofErr w:type="spellStart"/>
            <w:r w:rsidR="00D05C66" w:rsidRPr="00D05C66">
              <w:rPr>
                <w:b/>
              </w:rPr>
              <w:t>Щербаковою</w:t>
            </w:r>
            <w:proofErr w:type="spellEnd"/>
            <w:r w:rsidR="00D05C66" w:rsidRPr="00D05C66">
              <w:rPr>
                <w:b/>
              </w:rPr>
              <w:t xml:space="preserve"> Аллою Григорівною</w:t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291EDD" w:rsidRDefault="00E261FA" w:rsidP="000A39A5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543F59">
        <w:t xml:space="preserve">розглянувши </w:t>
      </w:r>
      <w:r w:rsidR="00543F59" w:rsidRPr="00643694">
        <w:rPr>
          <w:rFonts w:cs="Times New Roman"/>
          <w:szCs w:val="24"/>
        </w:rPr>
        <w:t xml:space="preserve">заяву </w:t>
      </w:r>
      <w:r w:rsidR="00543F59">
        <w:rPr>
          <w:rFonts w:cs="Times New Roman"/>
          <w:szCs w:val="24"/>
        </w:rPr>
        <w:t xml:space="preserve">громадянки </w:t>
      </w:r>
      <w:proofErr w:type="spellStart"/>
      <w:r w:rsidR="00543F59">
        <w:rPr>
          <w:rFonts w:cs="Times New Roman"/>
          <w:szCs w:val="24"/>
        </w:rPr>
        <w:t>Щербакової</w:t>
      </w:r>
      <w:proofErr w:type="spellEnd"/>
      <w:r w:rsidR="00543F59">
        <w:rPr>
          <w:rFonts w:cs="Times New Roman"/>
          <w:szCs w:val="24"/>
        </w:rPr>
        <w:t xml:space="preserve"> Алли Григорівни </w:t>
      </w:r>
      <w:r w:rsidR="00543F59" w:rsidRPr="00643694">
        <w:rPr>
          <w:rFonts w:cs="Times New Roman"/>
          <w:szCs w:val="24"/>
        </w:rPr>
        <w:t xml:space="preserve">від </w:t>
      </w:r>
      <w:r w:rsidR="00543F59">
        <w:rPr>
          <w:rFonts w:cs="Times New Roman"/>
          <w:szCs w:val="24"/>
        </w:rPr>
        <w:t>20.02.2026</w:t>
      </w:r>
      <w:r w:rsidR="00543F59" w:rsidRPr="00643694">
        <w:rPr>
          <w:rFonts w:cs="Times New Roman"/>
          <w:szCs w:val="24"/>
        </w:rPr>
        <w:t xml:space="preserve"> року</w:t>
      </w:r>
      <w:r w:rsidR="00420861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706D36" w:rsidRDefault="00706D36" w:rsidP="000A39A5">
      <w:pPr>
        <w:spacing w:line="240" w:lineRule="auto"/>
        <w:ind w:firstLine="567"/>
        <w:outlineLvl w:val="0"/>
      </w:pPr>
    </w:p>
    <w:p w:rsidR="00291EDD" w:rsidRDefault="00055DB7" w:rsidP="009B6B9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543F59" w:rsidRPr="00947FD4" w:rsidRDefault="00543F59" w:rsidP="009B6B9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543F59">
        <w:t xml:space="preserve">припинення права користування земельною ділянкою громадянкою </w:t>
      </w:r>
      <w:proofErr w:type="spellStart"/>
      <w:r w:rsidR="00543F59">
        <w:t>Щербаковою</w:t>
      </w:r>
      <w:proofErr w:type="spellEnd"/>
      <w:r w:rsidR="00543F59">
        <w:t xml:space="preserve"> Аллою Григорівною</w:t>
      </w:r>
      <w:r w:rsidR="00543F59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672F19">
        <w:t xml:space="preserve">Про </w:t>
      </w:r>
      <w:r w:rsidR="00543F59">
        <w:t xml:space="preserve">припинення права користування земельною ділянкою громадянкою </w:t>
      </w:r>
      <w:proofErr w:type="spellStart"/>
      <w:r w:rsidR="00543F59">
        <w:t>Щербаковою</w:t>
      </w:r>
      <w:proofErr w:type="spellEnd"/>
      <w:r w:rsidR="00543F59">
        <w:t xml:space="preserve"> Аллою Григорівною</w:t>
      </w:r>
      <w:r w:rsidR="00215AD7">
        <w:rPr>
          <w:rStyle w:val="aa"/>
          <w:rFonts w:eastAsiaTheme="minorHAnsi"/>
          <w:bCs/>
        </w:rPr>
        <w:t>»</w:t>
      </w:r>
      <w:r w:rsidR="009B6B94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5E2B94" w:rsidRDefault="005E2B94" w:rsidP="00445BFA">
      <w:pPr>
        <w:pStyle w:val="10"/>
      </w:pPr>
    </w:p>
    <w:p w:rsidR="00291EDD" w:rsidRDefault="00291EDD" w:rsidP="00445BFA">
      <w:pPr>
        <w:pStyle w:val="10"/>
      </w:pPr>
    </w:p>
    <w:p w:rsidR="0059725D" w:rsidRDefault="0059725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338C2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0E6D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4C5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39A5"/>
    <w:rsid w:val="000A3B22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5568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46280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33A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6B16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610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0C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AD7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959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55E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567F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95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8C2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976D6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861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448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66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5F21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81C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046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3F59"/>
    <w:rsid w:val="00544111"/>
    <w:rsid w:val="00545A3F"/>
    <w:rsid w:val="00545DE0"/>
    <w:rsid w:val="00546086"/>
    <w:rsid w:val="00546182"/>
    <w:rsid w:val="005462DF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03F7"/>
    <w:rsid w:val="00581D02"/>
    <w:rsid w:val="00582A00"/>
    <w:rsid w:val="0058335D"/>
    <w:rsid w:val="0058340D"/>
    <w:rsid w:val="0058381A"/>
    <w:rsid w:val="00583832"/>
    <w:rsid w:val="00583940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9725D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B94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643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344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E5F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5E5D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543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2F19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2733"/>
    <w:rsid w:val="006A3622"/>
    <w:rsid w:val="006A3DED"/>
    <w:rsid w:val="006A4F9A"/>
    <w:rsid w:val="006A5134"/>
    <w:rsid w:val="006A62F6"/>
    <w:rsid w:val="006A641E"/>
    <w:rsid w:val="006A68FE"/>
    <w:rsid w:val="006B0052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B6FE9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6D36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3D61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3746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121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1B5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281B"/>
    <w:rsid w:val="007F3DA2"/>
    <w:rsid w:val="007F6945"/>
    <w:rsid w:val="007F7648"/>
    <w:rsid w:val="00800A13"/>
    <w:rsid w:val="00801018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1E7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6032"/>
    <w:rsid w:val="008B734A"/>
    <w:rsid w:val="008B7A9C"/>
    <w:rsid w:val="008C00AF"/>
    <w:rsid w:val="008C047B"/>
    <w:rsid w:val="008C0669"/>
    <w:rsid w:val="008C0908"/>
    <w:rsid w:val="008C14F3"/>
    <w:rsid w:val="008C1845"/>
    <w:rsid w:val="008C1CA8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670F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1F4C"/>
    <w:rsid w:val="0090234D"/>
    <w:rsid w:val="00902636"/>
    <w:rsid w:val="0090307A"/>
    <w:rsid w:val="0090314A"/>
    <w:rsid w:val="00903578"/>
    <w:rsid w:val="00903B2F"/>
    <w:rsid w:val="00904EF2"/>
    <w:rsid w:val="0090526B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67C1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3F26"/>
    <w:rsid w:val="009A44AF"/>
    <w:rsid w:val="009A4E9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1D7"/>
    <w:rsid w:val="009B5665"/>
    <w:rsid w:val="009B5E36"/>
    <w:rsid w:val="009B6B94"/>
    <w:rsid w:val="009B706C"/>
    <w:rsid w:val="009B739D"/>
    <w:rsid w:val="009B7E82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274"/>
    <w:rsid w:val="009F7A7C"/>
    <w:rsid w:val="009F7AFF"/>
    <w:rsid w:val="00A01ABF"/>
    <w:rsid w:val="00A01C74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77AB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5A9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5255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4F4D"/>
    <w:rsid w:val="00B7552F"/>
    <w:rsid w:val="00B75D7D"/>
    <w:rsid w:val="00B76209"/>
    <w:rsid w:val="00B76278"/>
    <w:rsid w:val="00B764AE"/>
    <w:rsid w:val="00B76677"/>
    <w:rsid w:val="00B7744D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444C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60A9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0E5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5985"/>
    <w:rsid w:val="00C16109"/>
    <w:rsid w:val="00C16611"/>
    <w:rsid w:val="00C16EAF"/>
    <w:rsid w:val="00C17992"/>
    <w:rsid w:val="00C20DFE"/>
    <w:rsid w:val="00C2190D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3E"/>
    <w:rsid w:val="00C60D88"/>
    <w:rsid w:val="00C616F4"/>
    <w:rsid w:val="00C617F4"/>
    <w:rsid w:val="00C61CDE"/>
    <w:rsid w:val="00C64406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873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477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73E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2CB"/>
    <w:rsid w:val="00CD54ED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011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C66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5E1B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536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580"/>
    <w:rsid w:val="00D95942"/>
    <w:rsid w:val="00D95EA8"/>
    <w:rsid w:val="00D960A0"/>
    <w:rsid w:val="00D960D1"/>
    <w:rsid w:val="00D96372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55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44C1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0A3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5DE6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4EF2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5CC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14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393B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7E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96E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048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a">
    <w:name w:val="Основной текст_"/>
    <w:basedOn w:val="a0"/>
    <w:link w:val="12"/>
    <w:rsid w:val="005462DF"/>
    <w:rPr>
      <w:rFonts w:eastAsia="Times New Roman"/>
      <w:shd w:val="clear" w:color="auto" w:fill="FFFFFF"/>
    </w:rPr>
  </w:style>
  <w:style w:type="paragraph" w:customStyle="1" w:styleId="12">
    <w:name w:val="Основной текст1"/>
    <w:basedOn w:val="a"/>
    <w:link w:val="aa"/>
    <w:rsid w:val="005462DF"/>
    <w:pPr>
      <w:widowControl w:val="0"/>
      <w:shd w:val="clear" w:color="auto" w:fill="FFFFFF"/>
      <w:spacing w:line="240" w:lineRule="auto"/>
      <w:ind w:firstLine="400"/>
      <w:jc w:val="left"/>
    </w:pPr>
    <w:rPr>
      <w:rFonts w:ascii="Arial" w:eastAsia="Times New Roman" w:hAnsi="Arial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a">
    <w:name w:val="Основной текст_"/>
    <w:basedOn w:val="a0"/>
    <w:link w:val="12"/>
    <w:rsid w:val="005462DF"/>
    <w:rPr>
      <w:rFonts w:eastAsia="Times New Roman"/>
      <w:shd w:val="clear" w:color="auto" w:fill="FFFFFF"/>
    </w:rPr>
  </w:style>
  <w:style w:type="paragraph" w:customStyle="1" w:styleId="12">
    <w:name w:val="Основной текст1"/>
    <w:basedOn w:val="a"/>
    <w:link w:val="aa"/>
    <w:rsid w:val="005462DF"/>
    <w:pPr>
      <w:widowControl w:val="0"/>
      <w:shd w:val="clear" w:color="auto" w:fill="FFFFFF"/>
      <w:spacing w:line="240" w:lineRule="auto"/>
      <w:ind w:firstLine="400"/>
      <w:jc w:val="left"/>
    </w:pPr>
    <w:rPr>
      <w:rFonts w:ascii="Arial" w:eastAsia="Times New Roman" w:hAnsi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9E74E-72B6-4A50-A59C-0FA79650F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2026-04-03T11:44:00Z</dcterms:created>
  <dcterms:modified xsi:type="dcterms:W3CDTF">2026-04-08T05:25:00Z</dcterms:modified>
</cp:coreProperties>
</file>