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563"/>
        <w:gridCol w:w="1569"/>
        <w:gridCol w:w="1427"/>
        <w:gridCol w:w="1540"/>
      </w:tblGrid>
      <w:tr w:rsidR="003556E4" w:rsidRPr="00A6282C" w:rsidTr="00196B16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196B16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196B16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00E6D" w:rsidP="009F7274">
            <w:pPr>
              <w:pStyle w:val="10"/>
            </w:pPr>
            <w:r>
              <w:t xml:space="preserve">        </w:t>
            </w:r>
            <w:r w:rsidR="00196B16">
              <w:t xml:space="preserve">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9F7274" w:rsidP="00633E5F">
            <w:pPr>
              <w:pStyle w:val="10"/>
            </w:pPr>
            <w:r>
              <w:t>№ 60</w:t>
            </w:r>
            <w:r w:rsidR="00633E5F">
              <w:t>7</w:t>
            </w:r>
          </w:p>
        </w:tc>
      </w:tr>
      <w:tr w:rsidR="003556E4" w:rsidRPr="00443E92" w:rsidTr="00196B16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196B16">
        <w:trPr>
          <w:trHeight w:val="114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633E5F" w:rsidRPr="00633E5F">
              <w:rPr>
                <w:b/>
              </w:rPr>
              <w:t xml:space="preserve">внесення змін та доповнень до </w:t>
            </w:r>
            <w:r w:rsidR="00633E5F">
              <w:rPr>
                <w:b/>
              </w:rPr>
              <w:t xml:space="preserve">      </w:t>
            </w:r>
            <w:r w:rsidR="00633E5F" w:rsidRPr="00633E5F">
              <w:rPr>
                <w:b/>
              </w:rPr>
              <w:t>рішенн</w:t>
            </w:r>
            <w:r w:rsidR="00633E5F">
              <w:rPr>
                <w:b/>
              </w:rPr>
              <w:t>я Петрівської селищної ради від</w:t>
            </w:r>
            <w:r w:rsidR="00633E5F" w:rsidRPr="00633E5F">
              <w:rPr>
                <w:b/>
              </w:rPr>
              <w:t xml:space="preserve"> </w:t>
            </w:r>
            <w:r w:rsidR="00633E5F">
              <w:rPr>
                <w:b/>
              </w:rPr>
              <w:t xml:space="preserve">         </w:t>
            </w:r>
            <w:r w:rsidR="00633E5F" w:rsidRPr="00633E5F">
              <w:rPr>
                <w:b/>
              </w:rPr>
              <w:t>21 листопада 2025 року № 5810/8 «Про надання дозволу на розроблення проекту землеустрою щодо відведення земельної ділянки в орен</w:t>
            </w:r>
            <w:r w:rsidR="00633E5F">
              <w:rPr>
                <w:b/>
              </w:rPr>
              <w:t>ду за адресою: вул.       Перемоги, 6</w:t>
            </w:r>
            <w:r w:rsidR="00633E5F" w:rsidRPr="00633E5F">
              <w:rPr>
                <w:b/>
              </w:rPr>
              <w:t xml:space="preserve"> с. </w:t>
            </w:r>
            <w:proofErr w:type="spellStart"/>
            <w:r w:rsidR="00633E5F" w:rsidRPr="00633E5F">
              <w:rPr>
                <w:b/>
              </w:rPr>
              <w:t>Червонокостянтинівка</w:t>
            </w:r>
            <w:proofErr w:type="spellEnd"/>
            <w:r w:rsidR="00633E5F" w:rsidRPr="00633E5F">
              <w:rPr>
                <w:b/>
              </w:rPr>
              <w:t xml:space="preserve"> СК «КОСТІВСЬКИЙ»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59725D" w:rsidRPr="00D501BB">
        <w:rPr>
          <w:rFonts w:eastAsia="Sylfaen" w:cs="Times New Roman"/>
          <w:szCs w:val="24"/>
          <w:lang w:bidi="uk-UA"/>
        </w:rPr>
        <w:t xml:space="preserve">заяву </w:t>
      </w:r>
      <w:r w:rsidR="0059725D">
        <w:rPr>
          <w:rFonts w:eastAsia="Sylfaen" w:cs="Times New Roman"/>
          <w:szCs w:val="24"/>
          <w:lang w:bidi="uk-UA"/>
        </w:rPr>
        <w:t xml:space="preserve">керівника </w:t>
      </w:r>
      <w:r w:rsidR="0059725D">
        <w:rPr>
          <w:rFonts w:cs="Times New Roman"/>
          <w:szCs w:val="24"/>
        </w:rPr>
        <w:t>СК</w:t>
      </w:r>
      <w:r w:rsidR="0059725D" w:rsidRPr="00D501BB">
        <w:rPr>
          <w:rFonts w:cs="Times New Roman"/>
          <w:szCs w:val="24"/>
        </w:rPr>
        <w:t xml:space="preserve"> «</w:t>
      </w:r>
      <w:r w:rsidR="0059725D">
        <w:rPr>
          <w:rFonts w:cs="Times New Roman"/>
          <w:szCs w:val="24"/>
        </w:rPr>
        <w:t>КОСТІВСЬКИЙ</w:t>
      </w:r>
      <w:r w:rsidR="0059725D" w:rsidRPr="00D501BB">
        <w:rPr>
          <w:rFonts w:cs="Times New Roman"/>
          <w:szCs w:val="24"/>
        </w:rPr>
        <w:t>»</w:t>
      </w:r>
      <w:r w:rsidR="0059725D">
        <w:rPr>
          <w:rFonts w:cs="Times New Roman"/>
          <w:szCs w:val="24"/>
        </w:rPr>
        <w:t xml:space="preserve"> Олександра </w:t>
      </w:r>
      <w:proofErr w:type="spellStart"/>
      <w:r w:rsidR="0059725D">
        <w:rPr>
          <w:rFonts w:cs="Times New Roman"/>
          <w:szCs w:val="24"/>
        </w:rPr>
        <w:t>Солонька</w:t>
      </w:r>
      <w:proofErr w:type="spellEnd"/>
      <w:r w:rsidR="0059725D">
        <w:rPr>
          <w:rFonts w:cs="Times New Roman"/>
          <w:szCs w:val="24"/>
        </w:rPr>
        <w:t xml:space="preserve"> </w:t>
      </w:r>
      <w:r w:rsidR="0059725D" w:rsidRPr="00D501BB">
        <w:rPr>
          <w:rFonts w:cs="Times New Roman"/>
          <w:szCs w:val="24"/>
        </w:rPr>
        <w:t xml:space="preserve">від </w:t>
      </w:r>
      <w:r w:rsidR="0059725D">
        <w:rPr>
          <w:rFonts w:cs="Times New Roman"/>
          <w:szCs w:val="24"/>
        </w:rPr>
        <w:t>02.03</w:t>
      </w:r>
      <w:r w:rsidR="0059725D" w:rsidRPr="00D501BB">
        <w:rPr>
          <w:rFonts w:cs="Times New Roman"/>
          <w:szCs w:val="24"/>
        </w:rPr>
        <w:t>.202</w:t>
      </w:r>
      <w:r w:rsidR="0059725D">
        <w:rPr>
          <w:rFonts w:cs="Times New Roman"/>
          <w:szCs w:val="24"/>
        </w:rPr>
        <w:t>6</w:t>
      </w:r>
      <w:r w:rsidR="0059725D" w:rsidRPr="00D501BB">
        <w:rPr>
          <w:rFonts w:cs="Times New Roman"/>
          <w:szCs w:val="24"/>
        </w:rPr>
        <w:t xml:space="preserve"> 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472935" w:rsidRPr="00947FD4" w:rsidRDefault="00055DB7" w:rsidP="000E08A5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633E5F">
        <w:t xml:space="preserve">внесення змін та доповнень до рішення Петрівської селищної ради від 21 листопада 2025 року № 5810/8 «Про надання дозволу на розроблення проекту землеустрою щодо відведення земельної ділянки в оренду за адресою:                   вул. Перемоги, 6 с. </w:t>
      </w:r>
      <w:proofErr w:type="spellStart"/>
      <w:r w:rsidR="00633E5F">
        <w:t>Червонокостянтинівка</w:t>
      </w:r>
      <w:proofErr w:type="spellEnd"/>
      <w:r w:rsidR="00633E5F">
        <w:t xml:space="preserve"> СК «КОСТІВСЬКИЙ»</w:t>
      </w:r>
      <w:r w:rsidR="00FF504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59725D">
        <w:t xml:space="preserve">внесення змін та доповнень до рішення Петрівської селищної ради від 21 листопада 2025 року № 5810/8 «Про надання дозволу на розроблення проекту землеустрою щодо відведення земельної ділянки в оренду за адресою: вул. Перемоги, 6 с. </w:t>
      </w:r>
      <w:proofErr w:type="spellStart"/>
      <w:r w:rsidR="0059725D">
        <w:t>Червонокостянтинівка</w:t>
      </w:r>
      <w:proofErr w:type="spellEnd"/>
      <w:r w:rsidR="0059725D">
        <w:t xml:space="preserve"> СК «КОСТІВСЬКИЙ»</w:t>
      </w:r>
      <w:r w:rsidR="009B6B94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59725D" w:rsidRDefault="0059725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F651D3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0E6D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8A5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46280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6B16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0C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567F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95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935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03F7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9725D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643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E5F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2733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1E7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1F4C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67C1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4E9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6B94"/>
    <w:rsid w:val="009B706C"/>
    <w:rsid w:val="009B739D"/>
    <w:rsid w:val="009B7E82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274"/>
    <w:rsid w:val="009F7A7C"/>
    <w:rsid w:val="009F7AFF"/>
    <w:rsid w:val="00A01ABF"/>
    <w:rsid w:val="00A01C74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444C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60A9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011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5DE6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51D3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7E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048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F03E3-3B7F-4E5E-8054-634B0808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2026-04-03T11:18:00Z</dcterms:created>
  <dcterms:modified xsi:type="dcterms:W3CDTF">2026-04-08T05:23:00Z</dcterms:modified>
</cp:coreProperties>
</file>