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563"/>
        <w:gridCol w:w="1569"/>
        <w:gridCol w:w="1427"/>
        <w:gridCol w:w="1540"/>
      </w:tblGrid>
      <w:tr w:rsidR="003556E4" w:rsidRPr="00A6282C" w:rsidTr="00196B16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196B16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196B16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000E6D" w:rsidP="009F7274">
            <w:pPr>
              <w:pStyle w:val="10"/>
            </w:pPr>
            <w:r>
              <w:t xml:space="preserve">        </w:t>
            </w:r>
            <w:r w:rsidR="00196B16">
              <w:t xml:space="preserve"> 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9F7274" w:rsidP="00901F4C">
            <w:pPr>
              <w:pStyle w:val="10"/>
            </w:pPr>
            <w:r>
              <w:t>№ 603</w:t>
            </w:r>
          </w:p>
        </w:tc>
      </w:tr>
      <w:tr w:rsidR="003556E4" w:rsidRPr="00443E92" w:rsidTr="00196B16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196B16">
        <w:trPr>
          <w:trHeight w:val="1140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196B16" w:rsidRPr="00196B16">
              <w:rPr>
                <w:rFonts w:eastAsia="Times New Roman"/>
                <w:b/>
              </w:rPr>
              <w:t>передачу в оренду земельної ділянки з кадастровим номером 3524955100:50:145:0017 громадянину Писаренку Віталію Леонідовичу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291EDD" w:rsidRDefault="00E261FA" w:rsidP="000A39A5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9F7274" w:rsidRPr="00643694">
        <w:rPr>
          <w:rFonts w:cs="Times New Roman"/>
          <w:szCs w:val="24"/>
        </w:rPr>
        <w:t>заяв</w:t>
      </w:r>
      <w:r w:rsidR="009F7274">
        <w:rPr>
          <w:rFonts w:cs="Times New Roman"/>
          <w:szCs w:val="24"/>
        </w:rPr>
        <w:t>у громадянина Писаренка Віталія Леонідовича</w:t>
      </w:r>
      <w:r w:rsidR="009F7274" w:rsidRPr="00643694">
        <w:rPr>
          <w:rFonts w:cs="Times New Roman"/>
          <w:szCs w:val="24"/>
        </w:rPr>
        <w:t xml:space="preserve"> від </w:t>
      </w:r>
      <w:r w:rsidR="009F7274">
        <w:rPr>
          <w:rFonts w:cs="Times New Roman"/>
          <w:szCs w:val="24"/>
        </w:rPr>
        <w:t>25.02.2026 року</w:t>
      </w:r>
      <w:r w:rsidR="00420861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706D36" w:rsidRDefault="00706D36" w:rsidP="000A39A5">
      <w:pPr>
        <w:spacing w:line="240" w:lineRule="auto"/>
        <w:ind w:firstLine="567"/>
        <w:outlineLvl w:val="0"/>
      </w:pPr>
    </w:p>
    <w:p w:rsidR="008A778A" w:rsidRDefault="00055DB7" w:rsidP="00947FD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291EDD" w:rsidRPr="00947FD4" w:rsidRDefault="00291EDD" w:rsidP="00947FD4">
      <w:pPr>
        <w:spacing w:line="240" w:lineRule="auto"/>
        <w:jc w:val="center"/>
        <w:outlineLvl w:val="0"/>
        <w:rPr>
          <w:b/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9F7274">
        <w:rPr>
          <w:rFonts w:eastAsia="Times New Roman"/>
        </w:rPr>
        <w:t>передачу в оренду земельної ділянки з кадастровим номером 3524955100:50:145:0017 громадянину Писаренку Віталію Леонідовичу</w:t>
      </w:r>
      <w:r w:rsidR="00000E6D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9F7274">
        <w:rPr>
          <w:rFonts w:eastAsia="Times New Roman"/>
        </w:rPr>
        <w:t>передачу в оренду земельної ділянки з кадастровим номером 3524955100:50:145:0017 громадянину Писаренку Віталію Леонідовичу</w:t>
      </w:r>
      <w:r w:rsidR="00000E6D">
        <w:t>»</w:t>
      </w:r>
      <w:r w:rsidR="00A01C74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5E2B94" w:rsidRDefault="005E2B94" w:rsidP="00445BFA">
      <w:pPr>
        <w:pStyle w:val="10"/>
      </w:pPr>
    </w:p>
    <w:p w:rsidR="00291EDD" w:rsidRDefault="00291ED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457298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0E6D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10AE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39A5"/>
    <w:rsid w:val="000A3B22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46280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33A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6B16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610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959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55E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567F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95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24F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976D6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861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298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448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66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5F21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046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5DE0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3940"/>
    <w:rsid w:val="00590020"/>
    <w:rsid w:val="005908F1"/>
    <w:rsid w:val="0059227C"/>
    <w:rsid w:val="0059233F"/>
    <w:rsid w:val="00592358"/>
    <w:rsid w:val="0059269B"/>
    <w:rsid w:val="00593119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58D1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B94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643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344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5E5D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543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2733"/>
    <w:rsid w:val="006A3622"/>
    <w:rsid w:val="006A3DED"/>
    <w:rsid w:val="006A4F9A"/>
    <w:rsid w:val="006A5134"/>
    <w:rsid w:val="006A62F6"/>
    <w:rsid w:val="006A641E"/>
    <w:rsid w:val="006A68FE"/>
    <w:rsid w:val="006B0052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B6FE9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027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6D36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3D61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3746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121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1B5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281B"/>
    <w:rsid w:val="007F3DA2"/>
    <w:rsid w:val="007F6945"/>
    <w:rsid w:val="007F7648"/>
    <w:rsid w:val="00800A13"/>
    <w:rsid w:val="00801018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6032"/>
    <w:rsid w:val="008B734A"/>
    <w:rsid w:val="008B7A9C"/>
    <w:rsid w:val="008C00AF"/>
    <w:rsid w:val="008C047B"/>
    <w:rsid w:val="008C0669"/>
    <w:rsid w:val="008C0908"/>
    <w:rsid w:val="008C14F3"/>
    <w:rsid w:val="008C1845"/>
    <w:rsid w:val="008C1CA8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1F4C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3F26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1D7"/>
    <w:rsid w:val="009B5665"/>
    <w:rsid w:val="009B5E36"/>
    <w:rsid w:val="009B706C"/>
    <w:rsid w:val="009B739D"/>
    <w:rsid w:val="009B7E82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274"/>
    <w:rsid w:val="009F7A7C"/>
    <w:rsid w:val="009F7AFF"/>
    <w:rsid w:val="00A01ABF"/>
    <w:rsid w:val="00A01C74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046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5255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4F4D"/>
    <w:rsid w:val="00B7552F"/>
    <w:rsid w:val="00B75D7D"/>
    <w:rsid w:val="00B76209"/>
    <w:rsid w:val="00B76278"/>
    <w:rsid w:val="00B764AE"/>
    <w:rsid w:val="00B76677"/>
    <w:rsid w:val="00B7744D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444C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60A9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0E5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90D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3E"/>
    <w:rsid w:val="00C60D88"/>
    <w:rsid w:val="00C616F4"/>
    <w:rsid w:val="00C617F4"/>
    <w:rsid w:val="00C61CDE"/>
    <w:rsid w:val="00C64406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873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477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73E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2CB"/>
    <w:rsid w:val="00CD54ED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5E1B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536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580"/>
    <w:rsid w:val="00D95942"/>
    <w:rsid w:val="00D95EA8"/>
    <w:rsid w:val="00D960A0"/>
    <w:rsid w:val="00D960D1"/>
    <w:rsid w:val="00D96372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55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44C1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0A3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5DE6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0C88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5CC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393B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A76EC-8515-423D-9144-1EB2039DB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4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2026-04-03T10:56:00Z</dcterms:created>
  <dcterms:modified xsi:type="dcterms:W3CDTF">2026-04-08T05:22:00Z</dcterms:modified>
</cp:coreProperties>
</file>