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847"/>
        <w:gridCol w:w="1569"/>
        <w:gridCol w:w="1427"/>
        <w:gridCol w:w="1256"/>
      </w:tblGrid>
      <w:tr w:rsidR="003556E4" w:rsidRPr="00A6282C" w:rsidTr="00271959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271959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27195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2F4895">
            <w:pPr>
              <w:pStyle w:val="10"/>
            </w:pPr>
            <w:r>
              <w:t xml:space="preserve">№ </w:t>
            </w:r>
            <w:r w:rsidR="00271959">
              <w:t>60</w:t>
            </w:r>
            <w:r w:rsidR="00146280">
              <w:t>1</w:t>
            </w:r>
          </w:p>
        </w:tc>
      </w:tr>
      <w:tr w:rsidR="003556E4" w:rsidRPr="00443E92" w:rsidTr="00271959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271959">
        <w:trPr>
          <w:trHeight w:val="114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2F4895" w:rsidRPr="002F4895">
              <w:rPr>
                <w:b/>
              </w:rPr>
              <w:t>поновлення права оренди та продовження дії договору оренди землі від 23.01.2019 року (без номера), на земельну ділянку з кадастровим номером 3524983400:02:000:9023, гр. Сидоренку Олександру Сергійовичу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E55DE6" w:rsidRPr="0004055E">
        <w:rPr>
          <w:rFonts w:cs="Times New Roman"/>
          <w:szCs w:val="24"/>
        </w:rPr>
        <w:t>лист-повідомлення</w:t>
      </w:r>
      <w:r w:rsidR="00E55DE6">
        <w:rPr>
          <w:rFonts w:cs="Times New Roman"/>
          <w:szCs w:val="24"/>
        </w:rPr>
        <w:t xml:space="preserve"> громадянина Сидоренка Олександра Сергійовича </w:t>
      </w:r>
      <w:r w:rsidR="00E55DE6" w:rsidRPr="00643694">
        <w:rPr>
          <w:rFonts w:cs="Times New Roman"/>
          <w:szCs w:val="24"/>
        </w:rPr>
        <w:t>від</w:t>
      </w:r>
      <w:r w:rsidR="00E55DE6">
        <w:rPr>
          <w:rFonts w:cs="Times New Roman"/>
          <w:szCs w:val="24"/>
        </w:rPr>
        <w:t xml:space="preserve"> 12.01.2026</w:t>
      </w:r>
      <w:r w:rsidR="00E55DE6" w:rsidRPr="001F29F8">
        <w:rPr>
          <w:rFonts w:cs="Times New Roman"/>
          <w:szCs w:val="24"/>
        </w:rPr>
        <w:t xml:space="preserve"> </w:t>
      </w:r>
      <w:r w:rsidR="00E55DE6">
        <w:rPr>
          <w:rFonts w:eastAsia="Sylfaen" w:cs="Times New Roman"/>
          <w:color w:val="auto"/>
          <w:szCs w:val="24"/>
          <w:lang w:bidi="uk-UA"/>
        </w:rPr>
        <w:t>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F4895">
        <w:t>поновлення права оренди та продовження дії договору оренди землі від 23.01.2019 року (без номера), на земельну ділянку з кадастровим номером 3524983400:02:000:9023, гр. Сидоренку Олександру Сергійовичу</w:t>
      </w:r>
      <w:r w:rsidR="00713D61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2F4895">
        <w:t>поновлення права оренди та продовження дії договору оренди землі від 23.01.2019 року (без номера), на земельну ділянку з кадастровим номером 3524983400:02:000:9023, гр. Сидоренку Олександру Сергійовичу»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5B63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46280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567F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95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B63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643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706C"/>
    <w:rsid w:val="009B739D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444C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60A9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5DE6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1ED1F-C6ED-437D-BC18-E986C6CE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2026-04-03T06:43:00Z</dcterms:created>
  <dcterms:modified xsi:type="dcterms:W3CDTF">2026-04-08T05:21:00Z</dcterms:modified>
</cp:coreProperties>
</file>