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847"/>
        <w:gridCol w:w="1569"/>
        <w:gridCol w:w="1427"/>
        <w:gridCol w:w="1256"/>
      </w:tblGrid>
      <w:tr w:rsidR="003556E4" w:rsidRPr="00A6282C" w:rsidTr="00271959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271959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27195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9123E3">
            <w:pPr>
              <w:pStyle w:val="10"/>
            </w:pPr>
            <w:r>
              <w:t xml:space="preserve">№ </w:t>
            </w:r>
            <w:r w:rsidR="00271959">
              <w:t>60</w:t>
            </w:r>
            <w:r w:rsidR="009123E3">
              <w:t>0</w:t>
            </w:r>
          </w:p>
        </w:tc>
      </w:tr>
      <w:tr w:rsidR="003556E4" w:rsidRPr="00443E92" w:rsidTr="00271959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271959">
        <w:trPr>
          <w:trHeight w:val="114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2D567F" w:rsidRPr="002D567F">
              <w:rPr>
                <w:b/>
              </w:rPr>
              <w:t>затвердження проекту землеустрою щодо відведення земельної ділянки, цільове призначення якої змінюється, з кадастровим номером 3524982900:51:000:0149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291EDD" w:rsidRDefault="00E261FA" w:rsidP="000A39A5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BC60A9" w:rsidRPr="001F29F8">
        <w:rPr>
          <w:rFonts w:cs="Times New Roman"/>
          <w:szCs w:val="24"/>
        </w:rPr>
        <w:t xml:space="preserve">заяву </w:t>
      </w:r>
      <w:r w:rsidR="00BC60A9">
        <w:rPr>
          <w:rFonts w:cs="Times New Roman"/>
          <w:szCs w:val="24"/>
        </w:rPr>
        <w:t xml:space="preserve">керівника </w:t>
      </w:r>
      <w:proofErr w:type="spellStart"/>
      <w:r w:rsidR="00BC60A9">
        <w:rPr>
          <w:rFonts w:cs="Times New Roman"/>
          <w:szCs w:val="24"/>
        </w:rPr>
        <w:t>Ганнівського</w:t>
      </w:r>
      <w:proofErr w:type="spellEnd"/>
      <w:r w:rsidR="00BC60A9">
        <w:rPr>
          <w:rFonts w:cs="Times New Roman"/>
          <w:szCs w:val="24"/>
        </w:rPr>
        <w:t xml:space="preserve"> ліцею Петрівської селищної ради  </w:t>
      </w:r>
      <w:r w:rsidR="00BC60A9">
        <w:rPr>
          <w:szCs w:val="24"/>
        </w:rPr>
        <w:t>Олександрійського району Кіровоградської області</w:t>
      </w:r>
      <w:r w:rsidR="00BC60A9">
        <w:rPr>
          <w:rFonts w:cs="Times New Roman"/>
          <w:szCs w:val="24"/>
        </w:rPr>
        <w:t xml:space="preserve"> Ольги </w:t>
      </w:r>
      <w:proofErr w:type="spellStart"/>
      <w:r w:rsidR="00BC60A9">
        <w:rPr>
          <w:rFonts w:cs="Times New Roman"/>
          <w:szCs w:val="24"/>
        </w:rPr>
        <w:t>Канівець</w:t>
      </w:r>
      <w:proofErr w:type="spellEnd"/>
      <w:r w:rsidR="00BC60A9">
        <w:rPr>
          <w:rFonts w:cs="Times New Roman"/>
          <w:szCs w:val="24"/>
        </w:rPr>
        <w:t xml:space="preserve"> </w:t>
      </w:r>
      <w:r w:rsidR="00BC60A9" w:rsidRPr="001F29F8">
        <w:rPr>
          <w:rFonts w:cs="Times New Roman"/>
          <w:szCs w:val="24"/>
        </w:rPr>
        <w:t xml:space="preserve">від </w:t>
      </w:r>
      <w:r w:rsidR="00BC60A9">
        <w:rPr>
          <w:rFonts w:cs="Times New Roman"/>
          <w:szCs w:val="24"/>
        </w:rPr>
        <w:t>03.03.2026</w:t>
      </w:r>
      <w:r w:rsidR="00BC60A9" w:rsidRPr="001F29F8">
        <w:rPr>
          <w:rFonts w:cs="Times New Roman"/>
          <w:szCs w:val="24"/>
        </w:rPr>
        <w:t xml:space="preserve"> </w:t>
      </w:r>
      <w:r w:rsidR="00BC60A9">
        <w:rPr>
          <w:rFonts w:eastAsia="Sylfaen" w:cs="Times New Roman"/>
          <w:color w:val="auto"/>
          <w:szCs w:val="24"/>
          <w:lang w:bidi="uk-UA"/>
        </w:rPr>
        <w:t>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706D36" w:rsidRDefault="00706D36" w:rsidP="000A39A5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2D567F">
        <w:t>затвердження проекту землеустрою щодо відведення земельної ділянки, цільове призначення якої змінюється, з кадастровим номером 3524982900:51:000:0149</w:t>
      </w:r>
      <w:r w:rsidR="00713D61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BC60A9">
        <w:t>затвердження проекту землеустрою щодо відведення земельної ділянки, цільове призначення якої змінюється, з кадастровим номером 3524982900:51:000:0149</w:t>
      </w:r>
      <w:r w:rsidR="00F008F9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5E2B94" w:rsidRDefault="005E2B94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BF1435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39A5"/>
    <w:rsid w:val="000A3B22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610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959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55E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567F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5F21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5DE0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3940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B94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344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5E5D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052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6D36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3D61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3746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281B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1CA8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23E3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3F26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706C"/>
    <w:rsid w:val="009B739D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5255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4F4D"/>
    <w:rsid w:val="00B7552F"/>
    <w:rsid w:val="00B75D7D"/>
    <w:rsid w:val="00B76209"/>
    <w:rsid w:val="00B76278"/>
    <w:rsid w:val="00B764AE"/>
    <w:rsid w:val="00B76677"/>
    <w:rsid w:val="00B7744D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444C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60A9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3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0E5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90D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406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477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2CB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5E1B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536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942"/>
    <w:rsid w:val="00D95EA8"/>
    <w:rsid w:val="00D960A0"/>
    <w:rsid w:val="00D960D1"/>
    <w:rsid w:val="00D96372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55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0A3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08F9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393B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0CE59-DF37-4137-9A57-542BADD04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2026-04-03T06:29:00Z</dcterms:created>
  <dcterms:modified xsi:type="dcterms:W3CDTF">2026-04-08T05:21:00Z</dcterms:modified>
</cp:coreProperties>
</file>