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3855"/>
        <w:gridCol w:w="1569"/>
        <w:gridCol w:w="1427"/>
        <w:gridCol w:w="2248"/>
      </w:tblGrid>
      <w:tr w:rsidR="003556E4" w:rsidRPr="00A6282C" w:rsidTr="00C60D3E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C60D3E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C60D3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C60D3E" w:rsidP="009B51D7">
            <w:pPr>
              <w:pStyle w:val="10"/>
            </w:pPr>
            <w:r>
              <w:t xml:space="preserve">                   </w:t>
            </w:r>
            <w:r w:rsidR="00C9173E">
              <w:t xml:space="preserve"> </w:t>
            </w:r>
            <w:r w:rsidR="007D2406">
              <w:t>№ 5</w:t>
            </w:r>
            <w:r w:rsidR="00D26868">
              <w:t>8</w:t>
            </w:r>
            <w:r w:rsidR="000172EC">
              <w:t>8</w:t>
            </w:r>
          </w:p>
        </w:tc>
      </w:tr>
      <w:tr w:rsidR="003556E4" w:rsidRPr="00443E92" w:rsidTr="00C60D3E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C60D3E">
        <w:trPr>
          <w:trHeight w:val="114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9B51D7" w:rsidRPr="009B51D7">
              <w:rPr>
                <w:b/>
              </w:rPr>
              <w:t xml:space="preserve">надання дозволів на розроблення проектів землеустрою щодо відведення земельних ділянок для городництва в оренду громадянину </w:t>
            </w:r>
            <w:proofErr w:type="spellStart"/>
            <w:r w:rsidR="009B51D7" w:rsidRPr="009B51D7">
              <w:rPr>
                <w:b/>
              </w:rPr>
              <w:t>Хемію</w:t>
            </w:r>
            <w:proofErr w:type="spellEnd"/>
            <w:r w:rsidR="009B51D7" w:rsidRPr="009B51D7">
              <w:rPr>
                <w:b/>
              </w:rPr>
              <w:t xml:space="preserve"> </w:t>
            </w:r>
            <w:proofErr w:type="spellStart"/>
            <w:r w:rsidR="009B51D7" w:rsidRPr="009B51D7">
              <w:rPr>
                <w:b/>
              </w:rPr>
              <w:t>Вячеславу</w:t>
            </w:r>
            <w:proofErr w:type="spellEnd"/>
            <w:r w:rsidR="009B51D7" w:rsidRPr="009B51D7">
              <w:rPr>
                <w:b/>
              </w:rPr>
              <w:t xml:space="preserve"> Любомировичу</w:t>
            </w:r>
          </w:p>
        </w:tc>
        <w:tc>
          <w:tcPr>
            <w:tcW w:w="5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8A778A" w:rsidRDefault="00E261FA" w:rsidP="00947FD4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</w:t>
      </w:r>
      <w:r w:rsidR="00667762">
        <w:t xml:space="preserve">розглянувши </w:t>
      </w:r>
      <w:r w:rsidR="00473448">
        <w:rPr>
          <w:rFonts w:cs="Times New Roman"/>
          <w:color w:val="auto"/>
          <w:szCs w:val="24"/>
        </w:rPr>
        <w:t xml:space="preserve">заяву громадянина </w:t>
      </w:r>
      <w:proofErr w:type="spellStart"/>
      <w:r w:rsidR="00473448">
        <w:rPr>
          <w:rFonts w:cs="Times New Roman"/>
          <w:color w:val="auto"/>
          <w:szCs w:val="24"/>
        </w:rPr>
        <w:t>Хемія</w:t>
      </w:r>
      <w:proofErr w:type="spellEnd"/>
      <w:r w:rsidR="00473448">
        <w:rPr>
          <w:rFonts w:cs="Times New Roman"/>
          <w:color w:val="auto"/>
          <w:szCs w:val="24"/>
        </w:rPr>
        <w:t xml:space="preserve"> </w:t>
      </w:r>
      <w:proofErr w:type="spellStart"/>
      <w:r w:rsidR="00473448">
        <w:rPr>
          <w:rFonts w:cs="Times New Roman"/>
          <w:color w:val="auto"/>
          <w:szCs w:val="24"/>
        </w:rPr>
        <w:t>Вячеслава</w:t>
      </w:r>
      <w:proofErr w:type="spellEnd"/>
      <w:r w:rsidR="00473448">
        <w:rPr>
          <w:rFonts w:cs="Times New Roman"/>
          <w:color w:val="auto"/>
          <w:szCs w:val="24"/>
        </w:rPr>
        <w:t xml:space="preserve"> Любомировича від 30.10.2024 </w:t>
      </w:r>
      <w:r w:rsidR="00473448">
        <w:rPr>
          <w:rFonts w:cs="Times New Roman"/>
          <w:szCs w:val="24"/>
        </w:rPr>
        <w:t>року</w:t>
      </w:r>
      <w:r w:rsidR="00420861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291EDD" w:rsidRDefault="00291EDD" w:rsidP="00947FD4">
      <w:pPr>
        <w:spacing w:line="240" w:lineRule="auto"/>
        <w:ind w:firstLine="567"/>
        <w:outlineLvl w:val="0"/>
      </w:pPr>
    </w:p>
    <w:p w:rsidR="008A778A" w:rsidRDefault="00055DB7" w:rsidP="00947FD4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291EDD" w:rsidRPr="00947FD4" w:rsidRDefault="00291EDD" w:rsidP="00947FD4">
      <w:pPr>
        <w:spacing w:line="240" w:lineRule="auto"/>
        <w:jc w:val="center"/>
        <w:outlineLvl w:val="0"/>
        <w:rPr>
          <w:b/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9B51D7">
        <w:t xml:space="preserve">надання дозволів на розроблення проектів землеустрою щодо відведення земельних ділянок для городництва в оренду громадянину </w:t>
      </w:r>
      <w:proofErr w:type="spellStart"/>
      <w:r w:rsidR="009B51D7">
        <w:t>Хемію</w:t>
      </w:r>
      <w:proofErr w:type="spellEnd"/>
      <w:r w:rsidR="009B51D7">
        <w:t xml:space="preserve"> </w:t>
      </w:r>
      <w:proofErr w:type="spellStart"/>
      <w:r w:rsidR="009B51D7">
        <w:t>Вячеславу</w:t>
      </w:r>
      <w:proofErr w:type="spellEnd"/>
      <w:r w:rsidR="009B51D7">
        <w:t xml:space="preserve"> Любомировичу</w:t>
      </w:r>
      <w:r w:rsidR="009B51D7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9B51D7">
        <w:t xml:space="preserve">надання дозволів на розроблення проектів землеустрою щодо відведення земельних ділянок для городництва в оренду громадянину </w:t>
      </w:r>
      <w:proofErr w:type="spellStart"/>
      <w:r w:rsidR="009B51D7">
        <w:t>Хемію</w:t>
      </w:r>
      <w:proofErr w:type="spellEnd"/>
      <w:r w:rsidR="009B51D7">
        <w:t xml:space="preserve"> </w:t>
      </w:r>
      <w:proofErr w:type="spellStart"/>
      <w:r w:rsidR="009B51D7">
        <w:t>Вячеславу</w:t>
      </w:r>
      <w:proofErr w:type="spellEnd"/>
      <w:r w:rsidR="009B51D7">
        <w:t xml:space="preserve"> Любомировичу</w:t>
      </w:r>
      <w:r w:rsidR="00443ED6"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291EDD" w:rsidRDefault="00291EDD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793BD6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10AE"/>
    <w:rsid w:val="000120D5"/>
    <w:rsid w:val="0001226F"/>
    <w:rsid w:val="0001283C"/>
    <w:rsid w:val="00013721"/>
    <w:rsid w:val="000139C9"/>
    <w:rsid w:val="000144F7"/>
    <w:rsid w:val="00014CE5"/>
    <w:rsid w:val="000150B3"/>
    <w:rsid w:val="00015388"/>
    <w:rsid w:val="000155BC"/>
    <w:rsid w:val="00015816"/>
    <w:rsid w:val="00015DB0"/>
    <w:rsid w:val="000172EC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381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C8D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17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33A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485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1EDD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24F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976D6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861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448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338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66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046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5DE0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269B"/>
    <w:rsid w:val="00593119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96E"/>
    <w:rsid w:val="005A2B95"/>
    <w:rsid w:val="005A2F2D"/>
    <w:rsid w:val="005A344A"/>
    <w:rsid w:val="005A4123"/>
    <w:rsid w:val="005A4DEC"/>
    <w:rsid w:val="005A58D1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5CC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543"/>
    <w:rsid w:val="0066662E"/>
    <w:rsid w:val="0066688C"/>
    <w:rsid w:val="006674AE"/>
    <w:rsid w:val="00667762"/>
    <w:rsid w:val="00667B41"/>
    <w:rsid w:val="00667F3C"/>
    <w:rsid w:val="006705DB"/>
    <w:rsid w:val="00670758"/>
    <w:rsid w:val="00670909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B6FE9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027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3BD6"/>
    <w:rsid w:val="00794121"/>
    <w:rsid w:val="00794226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1B5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018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736C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6032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47FD4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1D7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B63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55BF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B5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046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1C66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4F44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3E"/>
    <w:rsid w:val="00C60D88"/>
    <w:rsid w:val="00C616F4"/>
    <w:rsid w:val="00C617F4"/>
    <w:rsid w:val="00C61CDE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873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73E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4833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888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4ED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DA1"/>
    <w:rsid w:val="00CE2EE4"/>
    <w:rsid w:val="00CE3296"/>
    <w:rsid w:val="00CE356D"/>
    <w:rsid w:val="00CE3AA9"/>
    <w:rsid w:val="00CE5170"/>
    <w:rsid w:val="00CE5D0D"/>
    <w:rsid w:val="00CE5F8A"/>
    <w:rsid w:val="00CE607F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68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580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4E55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44C1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0C88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5CC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6E07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9AD9D-571B-4BEE-9B04-D88282314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2021-01-18T12:22:00Z</cp:lastPrinted>
  <dcterms:created xsi:type="dcterms:W3CDTF">2026-04-02T12:53:00Z</dcterms:created>
  <dcterms:modified xsi:type="dcterms:W3CDTF">2026-04-08T05:14:00Z</dcterms:modified>
</cp:coreProperties>
</file>