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3855"/>
        <w:gridCol w:w="1569"/>
        <w:gridCol w:w="1427"/>
        <w:gridCol w:w="2248"/>
      </w:tblGrid>
      <w:tr w:rsidR="003556E4" w:rsidRPr="00A6282C" w:rsidTr="00C60D3E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C60D3E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C60D3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C60D3E" w:rsidP="0020792B">
            <w:pPr>
              <w:pStyle w:val="10"/>
            </w:pPr>
            <w:r>
              <w:t xml:space="preserve">                   </w:t>
            </w:r>
            <w:r w:rsidR="00C9173E">
              <w:t xml:space="preserve"> </w:t>
            </w:r>
            <w:r w:rsidR="007D2406">
              <w:t>№ 5</w:t>
            </w:r>
            <w:r w:rsidR="00D26868">
              <w:t>8</w:t>
            </w:r>
            <w:r w:rsidR="0020792B">
              <w:t>6</w:t>
            </w:r>
          </w:p>
        </w:tc>
      </w:tr>
      <w:tr w:rsidR="003556E4" w:rsidRPr="00443E92" w:rsidTr="00C60D3E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C60D3E">
        <w:trPr>
          <w:trHeight w:val="1140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8B6032" w:rsidRPr="008B6032">
              <w:rPr>
                <w:b/>
              </w:rPr>
              <w:t>надання дозволу на розроблення проекту землеустрою щодо відведення земельної ділянки у власність громадянці Мороз Наталії Миколаївні</w:t>
            </w:r>
          </w:p>
        </w:tc>
        <w:tc>
          <w:tcPr>
            <w:tcW w:w="52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8A778A" w:rsidRDefault="00E261FA" w:rsidP="00947FD4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8B6032" w:rsidRPr="00643694">
        <w:rPr>
          <w:rFonts w:cs="Times New Roman"/>
          <w:szCs w:val="24"/>
        </w:rPr>
        <w:t xml:space="preserve">заяву </w:t>
      </w:r>
      <w:r w:rsidR="008B6032">
        <w:rPr>
          <w:rFonts w:cs="Times New Roman"/>
          <w:szCs w:val="24"/>
        </w:rPr>
        <w:t xml:space="preserve">громадянки Мороз Наталії Миколаївни </w:t>
      </w:r>
      <w:r w:rsidR="008B6032" w:rsidRPr="00643694">
        <w:rPr>
          <w:rFonts w:cs="Times New Roman"/>
          <w:szCs w:val="24"/>
        </w:rPr>
        <w:t xml:space="preserve">від </w:t>
      </w:r>
      <w:r w:rsidR="008B6032">
        <w:rPr>
          <w:rFonts w:cs="Times New Roman"/>
          <w:szCs w:val="24"/>
        </w:rPr>
        <w:t>03.03.2026 року</w:t>
      </w:r>
      <w:r w:rsidR="00420861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291EDD" w:rsidRDefault="00291EDD" w:rsidP="00947FD4">
      <w:pPr>
        <w:spacing w:line="240" w:lineRule="auto"/>
        <w:ind w:firstLine="567"/>
        <w:outlineLvl w:val="0"/>
      </w:pPr>
    </w:p>
    <w:p w:rsidR="008A778A" w:rsidRDefault="00055DB7" w:rsidP="00947FD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291EDD" w:rsidRPr="00947FD4" w:rsidRDefault="00291EDD" w:rsidP="00947FD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8B6032">
        <w:t>надання дозволу на розроблення проекту землеустрою щодо відведення земельної ділянки у власність громадянці Мороз Наталії Миколаївні</w:t>
      </w:r>
      <w:r w:rsidR="008B6032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8B6032">
        <w:t>надання дозволу на розроблення проекту землеустрою щодо відведення земельної ділянки у власність громадянці Мороз Наталії Миколаївні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291EDD" w:rsidRDefault="00291ED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5E2684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92B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976D6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861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66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046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5DE0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684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121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018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6032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3E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873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73E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4ED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580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44C1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5CC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6CE38-8FD8-4F0B-89A9-8B365527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2026-04-02T12:45:00Z</dcterms:created>
  <dcterms:modified xsi:type="dcterms:W3CDTF">2026-04-08T05:13:00Z</dcterms:modified>
</cp:coreProperties>
</file>