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C60D3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60D3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60D3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C60D3E" w:rsidP="0059131A">
            <w:pPr>
              <w:pStyle w:val="10"/>
            </w:pPr>
            <w:r>
              <w:t xml:space="preserve">                   </w:t>
            </w:r>
            <w:r w:rsidR="00C9173E">
              <w:t xml:space="preserve"> </w:t>
            </w:r>
            <w:r w:rsidR="007D2406">
              <w:t>№ 5</w:t>
            </w:r>
            <w:r w:rsidR="00D26868">
              <w:t>8</w:t>
            </w:r>
            <w:r w:rsidR="0059131A">
              <w:t>5</w:t>
            </w:r>
          </w:p>
        </w:tc>
      </w:tr>
      <w:tr w:rsidR="003556E4" w:rsidRPr="00443E92" w:rsidTr="00C60D3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60D3E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E044C1" w:rsidRPr="00E044C1">
              <w:rPr>
                <w:b/>
              </w:rPr>
              <w:t>надання дозволу на розроблення проекту землеустрою щодо відведення земельної ділянки у власність громадянину Іванову Володимиру Петровичу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545DE0" w:rsidRPr="00643694">
        <w:rPr>
          <w:rFonts w:cs="Times New Roman"/>
          <w:szCs w:val="24"/>
        </w:rPr>
        <w:t xml:space="preserve">заяву </w:t>
      </w:r>
      <w:r w:rsidR="00545DE0">
        <w:rPr>
          <w:rFonts w:cs="Times New Roman"/>
          <w:szCs w:val="24"/>
        </w:rPr>
        <w:t xml:space="preserve">громадянина Іванова Володимира Петровича </w:t>
      </w:r>
      <w:r w:rsidR="00545DE0" w:rsidRPr="00643694">
        <w:rPr>
          <w:rFonts w:cs="Times New Roman"/>
          <w:szCs w:val="24"/>
        </w:rPr>
        <w:t xml:space="preserve">від </w:t>
      </w:r>
      <w:r w:rsidR="00545DE0">
        <w:rPr>
          <w:rFonts w:cs="Times New Roman"/>
          <w:szCs w:val="24"/>
        </w:rPr>
        <w:t>03.03.2026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044C1">
        <w:t>надання дозволу на розроблення проекту землеустрою щодо відведення земельної ділянки у власність громадянину Іванову Володимиру Петровичу</w:t>
      </w:r>
      <w:r w:rsidR="00E044C1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E044C1">
        <w:t>надання дозволу на розроблення проекту землеустрою щодо відведення земельної ділянки у власність громадянину Іванову Володимиру Петровичу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817CB4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131A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CB4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83AE-367D-45AA-B4BD-F6B76233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2026-04-02T12:27:00Z</dcterms:created>
  <dcterms:modified xsi:type="dcterms:W3CDTF">2026-04-08T05:13:00Z</dcterms:modified>
</cp:coreProperties>
</file>