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3571"/>
        <w:gridCol w:w="1569"/>
        <w:gridCol w:w="1427"/>
        <w:gridCol w:w="2532"/>
      </w:tblGrid>
      <w:tr w:rsidR="003556E4" w:rsidRPr="00A6282C" w:rsidTr="00C9173E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C9173E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C9173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C9173E" w:rsidP="00C75C71">
            <w:pPr>
              <w:pStyle w:val="10"/>
            </w:pPr>
            <w:r>
              <w:t xml:space="preserve">                       </w:t>
            </w:r>
            <w:r w:rsidR="007D2406">
              <w:t>№ 5</w:t>
            </w:r>
            <w:r w:rsidR="00D26868">
              <w:t>8</w:t>
            </w:r>
            <w:r w:rsidR="00C75C71">
              <w:t>2</w:t>
            </w:r>
          </w:p>
        </w:tc>
      </w:tr>
      <w:tr w:rsidR="003556E4" w:rsidRPr="00443E92" w:rsidTr="00C9173E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C9173E">
        <w:trPr>
          <w:trHeight w:val="114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C9173E" w:rsidRPr="00C9173E">
              <w:rPr>
                <w:b/>
              </w:rPr>
              <w:t xml:space="preserve">надання дозволу на розроблення проекту землеустрою щодо відведення земельної ділянки для городництва в оренду громадянці </w:t>
            </w:r>
            <w:proofErr w:type="spellStart"/>
            <w:r w:rsidR="00C9173E" w:rsidRPr="00C9173E">
              <w:rPr>
                <w:b/>
              </w:rPr>
              <w:t>Биковій</w:t>
            </w:r>
            <w:proofErr w:type="spellEnd"/>
            <w:r w:rsidR="00C9173E" w:rsidRPr="00C9173E">
              <w:rPr>
                <w:b/>
              </w:rPr>
              <w:t xml:space="preserve"> Оксані Федорівні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8A778A" w:rsidRDefault="00E261FA" w:rsidP="00947FD4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C9173E">
        <w:rPr>
          <w:rFonts w:cs="Times New Roman"/>
          <w:color w:val="auto"/>
          <w:szCs w:val="24"/>
        </w:rPr>
        <w:t xml:space="preserve">заяву громадянки </w:t>
      </w:r>
      <w:proofErr w:type="spellStart"/>
      <w:r w:rsidR="00C9173E">
        <w:rPr>
          <w:rFonts w:cs="Times New Roman"/>
          <w:color w:val="auto"/>
          <w:szCs w:val="24"/>
        </w:rPr>
        <w:t>Бикової</w:t>
      </w:r>
      <w:proofErr w:type="spellEnd"/>
      <w:r w:rsidR="00C9173E">
        <w:rPr>
          <w:rFonts w:cs="Times New Roman"/>
          <w:color w:val="auto"/>
          <w:szCs w:val="24"/>
        </w:rPr>
        <w:t xml:space="preserve"> Оксани Федорівни від 16.01.2026 </w:t>
      </w:r>
      <w:r w:rsidR="00C9173E">
        <w:rPr>
          <w:rFonts w:cs="Times New Roman"/>
          <w:szCs w:val="24"/>
        </w:rPr>
        <w:t>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291EDD" w:rsidRDefault="00291EDD" w:rsidP="00947FD4">
      <w:pPr>
        <w:spacing w:line="240" w:lineRule="auto"/>
        <w:ind w:firstLine="567"/>
        <w:outlineLvl w:val="0"/>
      </w:pPr>
    </w:p>
    <w:p w:rsidR="008A778A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291EDD" w:rsidRPr="00947FD4" w:rsidRDefault="00291EDD" w:rsidP="00947FD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C9173E">
        <w:t xml:space="preserve">надання дозволу на розроблення проекту землеустрою щодо відведення земельної ділянки для городництва в оренду громадянці </w:t>
      </w:r>
      <w:proofErr w:type="spellStart"/>
      <w:r w:rsidR="00C9173E">
        <w:t>Биковій</w:t>
      </w:r>
      <w:proofErr w:type="spellEnd"/>
      <w:r w:rsidR="00C9173E">
        <w:t xml:space="preserve"> Оксані Федорівні</w:t>
      </w:r>
      <w:r w:rsidR="00C9173E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C9173E">
        <w:t xml:space="preserve">надання дозволу на розроблення проекту землеустрою щодо відведення земельної ділянки для городництва в оренду громадянці </w:t>
      </w:r>
      <w:proofErr w:type="spellStart"/>
      <w:r w:rsidR="00C9173E">
        <w:t>Биковій</w:t>
      </w:r>
      <w:proofErr w:type="spellEnd"/>
      <w:r w:rsidR="00C9173E">
        <w:t xml:space="preserve"> Оксані Федорівні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291EDD" w:rsidRDefault="00291ED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1B6C51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6C51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4D4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762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5C71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32AE7-E3DA-4192-B2E0-E9FAB16BA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7</cp:revision>
  <cp:lastPrinted>2021-01-18T12:22:00Z</cp:lastPrinted>
  <dcterms:created xsi:type="dcterms:W3CDTF">2026-04-02T12:05:00Z</dcterms:created>
  <dcterms:modified xsi:type="dcterms:W3CDTF">2026-04-08T05:11:00Z</dcterms:modified>
</cp:coreProperties>
</file>