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989"/>
        <w:gridCol w:w="1569"/>
        <w:gridCol w:w="1427"/>
        <w:gridCol w:w="1114"/>
      </w:tblGrid>
      <w:tr w:rsidR="003556E4" w:rsidRPr="00A6282C" w:rsidTr="00CC5888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C5888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C588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6B107D">
            <w:pPr>
              <w:pStyle w:val="10"/>
            </w:pPr>
            <w:r>
              <w:t>№ 5</w:t>
            </w:r>
            <w:r w:rsidR="00D26868">
              <w:t>8</w:t>
            </w:r>
            <w:r w:rsidR="006B107D">
              <w:t>1</w:t>
            </w:r>
          </w:p>
        </w:tc>
      </w:tr>
      <w:tr w:rsidR="003556E4" w:rsidRPr="00443E92" w:rsidTr="00CC5888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C5888">
        <w:trPr>
          <w:trHeight w:val="11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A84046" w:rsidRPr="00A84046">
              <w:rPr>
                <w:b/>
              </w:rPr>
              <w:t>надання дозволу на розроблення проекту землеустрою щодо відведення земельної ділянки для городництва в оренду громадянину Бикову Анатолію Володимировичу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794121">
        <w:rPr>
          <w:rFonts w:cs="Times New Roman"/>
          <w:color w:val="auto"/>
          <w:szCs w:val="24"/>
        </w:rPr>
        <w:t xml:space="preserve">заяву громадянина Бикова Анатолія Володимировича від 16.01.2026 </w:t>
      </w:r>
      <w:r w:rsidR="00794121">
        <w:rPr>
          <w:rFonts w:cs="Times New Roman"/>
          <w:szCs w:val="24"/>
        </w:rPr>
        <w:t>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A84046">
        <w:t>надання дозволу на розроблення проекту землеустрою щодо відведення земельної ділянки для городництва в оренду громадянину Бикову Анатолію Володимировичу</w:t>
      </w:r>
      <w:r w:rsidR="00A84046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A84046">
        <w:t>надання дозволу на розроблення проекту землеустрою щодо відведення земельної ділянки для городництва в оренду громадянину Бикову Анатолію Володимировичу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9360A9">
        <w:rPr>
          <w:rFonts w:eastAsia="Arial" w:cs="Arial"/>
          <w:b/>
        </w:rPr>
        <w:t xml:space="preserve">Юрій </w:t>
      </w:r>
      <w:proofErr w:type="spellStart"/>
      <w:r w:rsidR="009360A9">
        <w:rPr>
          <w:rFonts w:eastAsia="Arial" w:cs="Arial"/>
          <w:b/>
        </w:rPr>
        <w:t>Граданович</w:t>
      </w:r>
      <w:bookmarkStart w:id="3" w:name="_GoBack"/>
      <w:bookmarkEnd w:id="3"/>
      <w:proofErr w:type="spellEnd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07D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0A9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7829D-06D8-424F-83D4-AE815DF3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2026-04-08T05:11:00Z</cp:lastPrinted>
  <dcterms:created xsi:type="dcterms:W3CDTF">2026-04-02T11:58:00Z</dcterms:created>
  <dcterms:modified xsi:type="dcterms:W3CDTF">2026-04-08T05:11:00Z</dcterms:modified>
</cp:coreProperties>
</file>