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49F7BC60" wp14:editId="40028DF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4989"/>
        <w:gridCol w:w="1569"/>
        <w:gridCol w:w="1427"/>
        <w:gridCol w:w="1114"/>
      </w:tblGrid>
      <w:tr w:rsidR="003556E4" w:rsidRPr="00A6282C" w:rsidTr="00CC5888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CC5888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CC5888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7D2406">
            <w:pPr>
              <w:pStyle w:val="10"/>
              <w:jc w:val="center"/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7D2406" w:rsidP="0024082B">
            <w:pPr>
              <w:pStyle w:val="10"/>
            </w:pPr>
            <w:r>
              <w:t>№ 5</w:t>
            </w:r>
            <w:r w:rsidR="0024082B">
              <w:t>79</w:t>
            </w:r>
          </w:p>
        </w:tc>
      </w:tr>
      <w:tr w:rsidR="003556E4" w:rsidRPr="00443E92" w:rsidTr="00CC5888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CC5888">
        <w:trPr>
          <w:trHeight w:val="1140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E832F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 w:rsidRPr="00E832F2">
              <w:rPr>
                <w:b/>
                <w:szCs w:val="24"/>
              </w:rPr>
              <w:t>Про</w:t>
            </w:r>
            <w:r w:rsidR="00727CFD" w:rsidRPr="00E832F2">
              <w:rPr>
                <w:b/>
                <w:szCs w:val="24"/>
              </w:rPr>
              <w:t xml:space="preserve"> </w:t>
            </w:r>
            <w:r w:rsidR="00D26868" w:rsidRPr="00D26868">
              <w:rPr>
                <w:b/>
              </w:rPr>
              <w:t xml:space="preserve">передачу у власність земельної ділянки громадянину </w:t>
            </w:r>
            <w:proofErr w:type="spellStart"/>
            <w:r w:rsidR="00D26868" w:rsidRPr="00D26868">
              <w:rPr>
                <w:b/>
              </w:rPr>
              <w:t>Кизиму</w:t>
            </w:r>
            <w:proofErr w:type="spellEnd"/>
            <w:r w:rsidR="00D26868" w:rsidRPr="00D26868">
              <w:rPr>
                <w:b/>
              </w:rPr>
              <w:t xml:space="preserve"> Сергію Валерійовичу</w:t>
            </w: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E832F2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 w:rsidRPr="00E832F2"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8A778A" w:rsidRDefault="00E261FA" w:rsidP="00947FD4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ED30CF" w:rsidRPr="00ED30CF">
        <w:t xml:space="preserve"> </w:t>
      </w:r>
      <w:r w:rsidR="00ED30CF">
        <w:t xml:space="preserve">та </w:t>
      </w:r>
      <w:r w:rsidR="00667762">
        <w:t xml:space="preserve">розглянувши </w:t>
      </w:r>
      <w:r w:rsidR="00D26868" w:rsidRPr="00643694">
        <w:rPr>
          <w:rFonts w:cs="Times New Roman"/>
          <w:szCs w:val="24"/>
        </w:rPr>
        <w:t xml:space="preserve">заяву </w:t>
      </w:r>
      <w:r w:rsidR="00D26868">
        <w:rPr>
          <w:rFonts w:cs="Times New Roman"/>
          <w:szCs w:val="24"/>
        </w:rPr>
        <w:t xml:space="preserve">громадянина  </w:t>
      </w:r>
      <w:proofErr w:type="spellStart"/>
      <w:r w:rsidR="00D26868">
        <w:rPr>
          <w:rFonts w:cs="Times New Roman"/>
          <w:szCs w:val="24"/>
        </w:rPr>
        <w:t>Кизима</w:t>
      </w:r>
      <w:proofErr w:type="spellEnd"/>
      <w:r w:rsidR="00D26868">
        <w:rPr>
          <w:rFonts w:cs="Times New Roman"/>
          <w:szCs w:val="24"/>
        </w:rPr>
        <w:t xml:space="preserve">  Сергія  Валерійовича </w:t>
      </w:r>
      <w:r w:rsidR="00D26868" w:rsidRPr="00643694">
        <w:rPr>
          <w:rFonts w:cs="Times New Roman"/>
          <w:szCs w:val="24"/>
        </w:rPr>
        <w:t xml:space="preserve">від </w:t>
      </w:r>
      <w:r w:rsidR="00D26868">
        <w:rPr>
          <w:rFonts w:cs="Times New Roman"/>
          <w:szCs w:val="24"/>
        </w:rPr>
        <w:t>20.01.2026</w:t>
      </w:r>
      <w:r w:rsidR="00D26868" w:rsidRPr="00643694">
        <w:rPr>
          <w:rFonts w:cs="Times New Roman"/>
          <w:szCs w:val="24"/>
        </w:rPr>
        <w:t xml:space="preserve"> </w:t>
      </w:r>
      <w:r w:rsidR="00D26868">
        <w:rPr>
          <w:rFonts w:cs="Times New Roman"/>
          <w:szCs w:val="24"/>
        </w:rPr>
        <w:t xml:space="preserve"> року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291EDD" w:rsidRDefault="00291EDD" w:rsidP="00947FD4">
      <w:pPr>
        <w:spacing w:line="240" w:lineRule="auto"/>
        <w:ind w:firstLine="567"/>
        <w:outlineLvl w:val="0"/>
      </w:pPr>
    </w:p>
    <w:p w:rsidR="008A778A" w:rsidRDefault="00055DB7" w:rsidP="00947FD4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291EDD" w:rsidRPr="00947FD4" w:rsidRDefault="00291EDD" w:rsidP="00947FD4">
      <w:pPr>
        <w:spacing w:line="240" w:lineRule="auto"/>
        <w:jc w:val="center"/>
        <w:outlineLvl w:val="0"/>
        <w:rPr>
          <w:b/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B20F0">
        <w:t>Ірини</w:t>
      </w:r>
      <w:r w:rsidR="000266C3">
        <w:t xml:space="preserve"> </w:t>
      </w:r>
      <w:r w:rsidR="005B20F0">
        <w:t>ШТАНЬКО</w:t>
      </w:r>
      <w:r w:rsidR="00A61D57">
        <w:t>,</w:t>
      </w:r>
      <w:r w:rsidR="00C84268">
        <w:t xml:space="preserve"> </w:t>
      </w:r>
      <w:r w:rsidR="0096005B" w:rsidRPr="00267C4B">
        <w:t>начальник</w:t>
      </w:r>
      <w:r w:rsidR="0096005B">
        <w:t>а</w:t>
      </w:r>
      <w:r w:rsidR="0096005B" w:rsidRPr="00267C4B">
        <w:t xml:space="preserve"> </w:t>
      </w:r>
      <w:proofErr w:type="spellStart"/>
      <w:r w:rsidR="0096005B" w:rsidRPr="00267C4B">
        <w:t>земельно</w:t>
      </w:r>
      <w:proofErr w:type="spellEnd"/>
      <w:r w:rsidR="0096005B" w:rsidRPr="00267C4B">
        <w:t xml:space="preserve"> – комунального відділу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D26868">
        <w:t xml:space="preserve">передачу у власність земельної ділянки громадянину </w:t>
      </w:r>
      <w:proofErr w:type="spellStart"/>
      <w:r w:rsidR="00D26868">
        <w:t>Кизиму</w:t>
      </w:r>
      <w:proofErr w:type="spellEnd"/>
      <w:r w:rsidR="00D26868">
        <w:t xml:space="preserve"> Сергію Валерійовичу</w:t>
      </w:r>
      <w:r w:rsidR="00CC5888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D26868">
        <w:t xml:space="preserve">передачу у власність земельної ділянки громадянину </w:t>
      </w:r>
      <w:proofErr w:type="spellStart"/>
      <w:r w:rsidR="00D26868">
        <w:t>Кизиму</w:t>
      </w:r>
      <w:proofErr w:type="spellEnd"/>
      <w:r w:rsidR="00D26868">
        <w:t xml:space="preserve"> Сергію Валерійовичу</w:t>
      </w:r>
      <w:r w:rsidR="00443ED6">
        <w:t>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291EDD" w:rsidRDefault="00291EDD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AE3032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0B3"/>
    <w:rsid w:val="00015388"/>
    <w:rsid w:val="000155BC"/>
    <w:rsid w:val="00015816"/>
    <w:rsid w:val="00015DB0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6C3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381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0B2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C8D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17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1FED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082B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485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1EDD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034A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9CB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CDC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3E20"/>
    <w:rsid w:val="003D483F"/>
    <w:rsid w:val="003D5016"/>
    <w:rsid w:val="003D579C"/>
    <w:rsid w:val="003D5DE4"/>
    <w:rsid w:val="003D763E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07C7A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054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3ED6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5177"/>
    <w:rsid w:val="004561AB"/>
    <w:rsid w:val="004566B5"/>
    <w:rsid w:val="00456F25"/>
    <w:rsid w:val="0045750A"/>
    <w:rsid w:val="00457C6A"/>
    <w:rsid w:val="0046016A"/>
    <w:rsid w:val="004609E6"/>
    <w:rsid w:val="00460BC6"/>
    <w:rsid w:val="00460BEE"/>
    <w:rsid w:val="00461F71"/>
    <w:rsid w:val="004627D9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338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48D0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1FD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78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269B"/>
    <w:rsid w:val="00593119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96E"/>
    <w:rsid w:val="005A2B95"/>
    <w:rsid w:val="005A2F2D"/>
    <w:rsid w:val="005A344A"/>
    <w:rsid w:val="005A4123"/>
    <w:rsid w:val="005A4DEC"/>
    <w:rsid w:val="005A62A0"/>
    <w:rsid w:val="005A640D"/>
    <w:rsid w:val="005A6ADD"/>
    <w:rsid w:val="005A6F89"/>
    <w:rsid w:val="005A72C4"/>
    <w:rsid w:val="005A75F9"/>
    <w:rsid w:val="005A7728"/>
    <w:rsid w:val="005A78A5"/>
    <w:rsid w:val="005A7BED"/>
    <w:rsid w:val="005B1442"/>
    <w:rsid w:val="005B1FE4"/>
    <w:rsid w:val="005B20F0"/>
    <w:rsid w:val="005B2A46"/>
    <w:rsid w:val="005B2ECC"/>
    <w:rsid w:val="005B409B"/>
    <w:rsid w:val="005B626B"/>
    <w:rsid w:val="005B653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5CC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17EDB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3C00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762"/>
    <w:rsid w:val="00667B41"/>
    <w:rsid w:val="00667F3C"/>
    <w:rsid w:val="006705DB"/>
    <w:rsid w:val="00670758"/>
    <w:rsid w:val="00670909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226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2B0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406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3DA2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736C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B09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A5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13A"/>
    <w:rsid w:val="008F0B9E"/>
    <w:rsid w:val="008F0F07"/>
    <w:rsid w:val="008F0F2D"/>
    <w:rsid w:val="008F1F2D"/>
    <w:rsid w:val="008F2204"/>
    <w:rsid w:val="008F3AF0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47FD4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05B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1B9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B63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55BF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B5A"/>
    <w:rsid w:val="00A57F4C"/>
    <w:rsid w:val="00A607B8"/>
    <w:rsid w:val="00A61011"/>
    <w:rsid w:val="00A613EB"/>
    <w:rsid w:val="00A61780"/>
    <w:rsid w:val="00A61985"/>
    <w:rsid w:val="00A61B58"/>
    <w:rsid w:val="00A61D57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032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B97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1C66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4F44"/>
    <w:rsid w:val="00B35022"/>
    <w:rsid w:val="00B35032"/>
    <w:rsid w:val="00B3678D"/>
    <w:rsid w:val="00B3715E"/>
    <w:rsid w:val="00B37C37"/>
    <w:rsid w:val="00B4018F"/>
    <w:rsid w:val="00B404B4"/>
    <w:rsid w:val="00B40D17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2E72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37F6E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88"/>
    <w:rsid w:val="00C616F4"/>
    <w:rsid w:val="00C617F4"/>
    <w:rsid w:val="00C61CDE"/>
    <w:rsid w:val="00C648A5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4833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33EA"/>
    <w:rsid w:val="00CC368D"/>
    <w:rsid w:val="00CC5888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5E1D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DA1"/>
    <w:rsid w:val="00CE2EE4"/>
    <w:rsid w:val="00CE3296"/>
    <w:rsid w:val="00CE356D"/>
    <w:rsid w:val="00CE3AA9"/>
    <w:rsid w:val="00CE5170"/>
    <w:rsid w:val="00CE5D0D"/>
    <w:rsid w:val="00CE5F8A"/>
    <w:rsid w:val="00CE607F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7CE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68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373F9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6258"/>
    <w:rsid w:val="00D472BD"/>
    <w:rsid w:val="00D47582"/>
    <w:rsid w:val="00D47CE2"/>
    <w:rsid w:val="00D52234"/>
    <w:rsid w:val="00D52840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549E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4E55"/>
    <w:rsid w:val="00DC5269"/>
    <w:rsid w:val="00DC6A9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998"/>
    <w:rsid w:val="00E76B44"/>
    <w:rsid w:val="00E76BFB"/>
    <w:rsid w:val="00E7772D"/>
    <w:rsid w:val="00E80938"/>
    <w:rsid w:val="00E8098B"/>
    <w:rsid w:val="00E832F2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067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0CF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581D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5CF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6E07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5D73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4AB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F6968-BBFF-45D6-99A6-6E2D419B4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2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5</cp:revision>
  <cp:lastPrinted>2021-01-18T12:22:00Z</cp:lastPrinted>
  <dcterms:created xsi:type="dcterms:W3CDTF">2026-04-02T11:35:00Z</dcterms:created>
  <dcterms:modified xsi:type="dcterms:W3CDTF">2026-04-08T05:09:00Z</dcterms:modified>
</cp:coreProperties>
</file>