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280"/>
        <w:gridCol w:w="1569"/>
        <w:gridCol w:w="1427"/>
        <w:gridCol w:w="1823"/>
      </w:tblGrid>
      <w:tr w:rsidR="003556E4" w:rsidRPr="00A6282C" w:rsidTr="00A57B5A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A57B5A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A57B5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530A14">
            <w:pPr>
              <w:pStyle w:val="10"/>
            </w:pPr>
            <w:r>
              <w:t>№ 5</w:t>
            </w:r>
            <w:r w:rsidR="00B34F44">
              <w:t>7</w:t>
            </w:r>
            <w:r w:rsidR="00530A14">
              <w:t>2</w:t>
            </w:r>
          </w:p>
        </w:tc>
      </w:tr>
      <w:tr w:rsidR="003556E4" w:rsidRPr="00443E92" w:rsidTr="00A57B5A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A57B5A">
        <w:trPr>
          <w:trHeight w:val="114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A57B5A" w:rsidRPr="00A57B5A">
              <w:rPr>
                <w:b/>
              </w:rPr>
              <w:t xml:space="preserve">затвердження технічної документації із землеустрою та передачу у власність земельної ділянки громадянину </w:t>
            </w:r>
            <w:proofErr w:type="spellStart"/>
            <w:r w:rsidR="00A57B5A" w:rsidRPr="00A57B5A">
              <w:rPr>
                <w:b/>
              </w:rPr>
              <w:t>Кримову</w:t>
            </w:r>
            <w:proofErr w:type="spellEnd"/>
            <w:r w:rsidR="00A57B5A" w:rsidRPr="00A57B5A">
              <w:rPr>
                <w:b/>
              </w:rPr>
              <w:t xml:space="preserve"> Олександру Степановичу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A57B5A">
        <w:t>з</w:t>
      </w:r>
      <w:r w:rsidR="00A57B5A" w:rsidRPr="00643694">
        <w:rPr>
          <w:rFonts w:cs="Times New Roman"/>
          <w:szCs w:val="24"/>
        </w:rPr>
        <w:t xml:space="preserve">аяву </w:t>
      </w:r>
      <w:r w:rsidR="00A57B5A">
        <w:rPr>
          <w:rFonts w:cs="Times New Roman"/>
          <w:szCs w:val="24"/>
        </w:rPr>
        <w:t xml:space="preserve">громадянина </w:t>
      </w:r>
      <w:proofErr w:type="spellStart"/>
      <w:r w:rsidR="00A57B5A">
        <w:rPr>
          <w:rFonts w:cs="Times New Roman"/>
          <w:szCs w:val="24"/>
        </w:rPr>
        <w:t>Кримова</w:t>
      </w:r>
      <w:proofErr w:type="spellEnd"/>
      <w:r w:rsidR="00A57B5A">
        <w:rPr>
          <w:rFonts w:cs="Times New Roman"/>
          <w:szCs w:val="24"/>
        </w:rPr>
        <w:t xml:space="preserve"> Олександра Степановича від 06.02.2026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A57B5A">
        <w:t xml:space="preserve">затвердження технічної документації із землеустрою та передачу у власність земельної ділянки громадянину </w:t>
      </w:r>
      <w:proofErr w:type="spellStart"/>
      <w:r w:rsidR="00A57B5A">
        <w:t>Кримову</w:t>
      </w:r>
      <w:proofErr w:type="spellEnd"/>
      <w:r w:rsidR="00A57B5A">
        <w:t xml:space="preserve"> Олександру Степановичу</w:t>
      </w:r>
      <w:r w:rsidR="00A57B5A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A57B5A">
        <w:t xml:space="preserve">затвердження технічної документації із землеустрою та передачу у власність земельної ділянки громадянину </w:t>
      </w:r>
      <w:proofErr w:type="spellStart"/>
      <w:r w:rsidR="00A57B5A">
        <w:t>Кримову</w:t>
      </w:r>
      <w:proofErr w:type="spellEnd"/>
      <w:r w:rsidR="00A57B5A">
        <w:t xml:space="preserve"> Олександру Степановичу</w:t>
      </w:r>
      <w:r w:rsidR="00443ED6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746AC1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0A14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6AC1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4D6C5-8BC5-40A3-9305-3D5C8B83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2026-04-02T08:34:00Z</dcterms:created>
  <dcterms:modified xsi:type="dcterms:W3CDTF">2026-04-08T05:05:00Z</dcterms:modified>
</cp:coreProperties>
</file>