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 wp14:anchorId="49F7BC60" wp14:editId="40028DF6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4705"/>
        <w:gridCol w:w="1569"/>
        <w:gridCol w:w="1427"/>
        <w:gridCol w:w="1398"/>
      </w:tblGrid>
      <w:tr w:rsidR="003556E4" w:rsidRPr="00A6282C" w:rsidTr="00407C7A">
        <w:tc>
          <w:tcPr>
            <w:tcW w:w="9639" w:type="dxa"/>
            <w:gridSpan w:val="5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A6282C" w:rsidRDefault="002F578A" w:rsidP="00A6282C">
            <w:pPr>
              <w:pStyle w:val="10"/>
              <w:spacing w:after="100"/>
              <w:ind w:right="102"/>
              <w:jc w:val="center"/>
              <w:rPr>
                <w:sz w:val="20"/>
                <w:szCs w:val="20"/>
              </w:rPr>
            </w:pPr>
            <w:r w:rsidRPr="00470990">
              <w:rPr>
                <w:sz w:val="20"/>
                <w:szCs w:val="20"/>
              </w:rPr>
              <w:t>вул. Святкова, 20, селище Петрове, Олександрійський р-н, Кіровоградська обл., 28300,</w:t>
            </w:r>
            <w:r w:rsidRPr="0047099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</w:t>
            </w:r>
            <w:r w:rsidRPr="00470990">
              <w:rPr>
                <w:sz w:val="20"/>
                <w:szCs w:val="20"/>
              </w:rPr>
              <w:t xml:space="preserve">тел. 067 817 68 40, е-mail: </w:t>
            </w:r>
            <w:proofErr w:type="spellStart"/>
            <w:r w:rsidRPr="00470990">
              <w:rPr>
                <w:sz w:val="20"/>
                <w:szCs w:val="20"/>
              </w:rPr>
              <w:t>sel.rada.petrovo</w:t>
            </w:r>
            <w:proofErr w:type="spellEnd"/>
            <w:r w:rsidRPr="00470990">
              <w:rPr>
                <w:sz w:val="20"/>
                <w:szCs w:val="20"/>
              </w:rPr>
              <w:t>@ukr.net, код згідно з ЄДРПОУ 04364199</w:t>
            </w:r>
          </w:p>
        </w:tc>
      </w:tr>
      <w:tr w:rsidR="003556E4" w:rsidRPr="00A6282C" w:rsidTr="00407C7A">
        <w:trPr>
          <w:trHeight w:val="580"/>
        </w:trPr>
        <w:tc>
          <w:tcPr>
            <w:tcW w:w="9639" w:type="dxa"/>
            <w:gridSpan w:val="5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407C7A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B91EB6" w:rsidP="002F578A">
            <w:pPr>
              <w:pStyle w:val="10"/>
            </w:pPr>
            <w:r>
              <w:t>08</w:t>
            </w:r>
            <w:r w:rsidR="00B43D4E">
              <w:t xml:space="preserve"> </w:t>
            </w:r>
            <w:r w:rsidR="002F578A">
              <w:t>квітня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7D2406">
            <w:pPr>
              <w:pStyle w:val="10"/>
              <w:jc w:val="center"/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7D2406" w:rsidP="004E273F">
            <w:pPr>
              <w:pStyle w:val="10"/>
            </w:pPr>
            <w:r>
              <w:t>№ 5</w:t>
            </w:r>
            <w:r w:rsidR="0037034A">
              <w:t>6</w:t>
            </w:r>
            <w:r w:rsidR="004E273F">
              <w:t>7</w:t>
            </w:r>
          </w:p>
        </w:tc>
      </w:tr>
      <w:tr w:rsidR="003556E4" w:rsidRPr="00443E92" w:rsidTr="00407C7A">
        <w:trPr>
          <w:trHeight w:val="545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407C7A">
        <w:trPr>
          <w:trHeight w:val="1140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E832F2" w:rsidRDefault="00A74D2D" w:rsidP="002F578A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 w:rsidRPr="00E832F2">
              <w:rPr>
                <w:b/>
                <w:szCs w:val="24"/>
              </w:rPr>
              <w:t>Про</w:t>
            </w:r>
            <w:r w:rsidR="00727CFD" w:rsidRPr="00E832F2">
              <w:rPr>
                <w:b/>
                <w:szCs w:val="24"/>
              </w:rPr>
              <w:t xml:space="preserve"> </w:t>
            </w:r>
            <w:r w:rsidR="00407C7A" w:rsidRPr="00407C7A">
              <w:rPr>
                <w:b/>
              </w:rPr>
              <w:t>затвердження технічної документації із землеустрою та передачу у власність земельної ділянки громадянці Бойко Інні Василівні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E832F2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 w:rsidRPr="00E832F2"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FA551B" w:rsidRDefault="00E261FA" w:rsidP="00096561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ED30CF" w:rsidRPr="00ED30CF">
        <w:t xml:space="preserve"> </w:t>
      </w:r>
      <w:r w:rsidR="00ED30CF">
        <w:t xml:space="preserve">та розглянувши </w:t>
      </w:r>
      <w:r w:rsidR="00407C7A" w:rsidRPr="00643694">
        <w:rPr>
          <w:rFonts w:cs="Times New Roman"/>
          <w:szCs w:val="24"/>
        </w:rPr>
        <w:t xml:space="preserve">заяву </w:t>
      </w:r>
      <w:r w:rsidR="00407C7A">
        <w:rPr>
          <w:rFonts w:cs="Times New Roman"/>
          <w:szCs w:val="24"/>
        </w:rPr>
        <w:t xml:space="preserve"> громадянки  Бойко  Інни  Василівни  </w:t>
      </w:r>
      <w:r w:rsidR="00407C7A" w:rsidRPr="00643694">
        <w:rPr>
          <w:rFonts w:cs="Times New Roman"/>
          <w:szCs w:val="24"/>
        </w:rPr>
        <w:t>від</w:t>
      </w:r>
      <w:r w:rsidR="00407C7A">
        <w:rPr>
          <w:rFonts w:cs="Times New Roman"/>
          <w:szCs w:val="24"/>
        </w:rPr>
        <w:t xml:space="preserve"> </w:t>
      </w:r>
      <w:r w:rsidR="00407C7A" w:rsidRPr="00643694">
        <w:rPr>
          <w:rFonts w:cs="Times New Roman"/>
          <w:szCs w:val="24"/>
        </w:rPr>
        <w:t xml:space="preserve"> </w:t>
      </w:r>
      <w:r w:rsidR="00407C7A">
        <w:rPr>
          <w:rFonts w:cs="Times New Roman"/>
          <w:szCs w:val="24"/>
        </w:rPr>
        <w:t>27.01.2026 року</w:t>
      </w:r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2" w:name="h.p273me72x9e0" w:colFirst="0" w:colLast="0"/>
      <w:bookmarkEnd w:id="2"/>
    </w:p>
    <w:p w:rsidR="008A778A" w:rsidRDefault="008A778A" w:rsidP="00096561">
      <w:pPr>
        <w:spacing w:line="240" w:lineRule="auto"/>
        <w:ind w:firstLine="567"/>
        <w:outlineLvl w:val="0"/>
      </w:pPr>
    </w:p>
    <w:p w:rsidR="003556E4" w:rsidRDefault="00055DB7" w:rsidP="008A778A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8A778A" w:rsidRPr="00FA551B" w:rsidRDefault="008A778A" w:rsidP="008A778A">
      <w:pPr>
        <w:spacing w:line="240" w:lineRule="auto"/>
        <w:jc w:val="center"/>
        <w:outlineLvl w:val="0"/>
        <w:rPr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5B20F0">
        <w:t>Ірини</w:t>
      </w:r>
      <w:r w:rsidR="000266C3">
        <w:t xml:space="preserve"> </w:t>
      </w:r>
      <w:r w:rsidR="005B20F0">
        <w:t>ШТАНЬКО</w:t>
      </w:r>
      <w:r w:rsidR="00A61D57">
        <w:t>,</w:t>
      </w:r>
      <w:r w:rsidR="00C84268">
        <w:t xml:space="preserve"> </w:t>
      </w:r>
      <w:r w:rsidR="0096005B" w:rsidRPr="00267C4B">
        <w:t>начальник</w:t>
      </w:r>
      <w:r w:rsidR="0096005B">
        <w:t>а</w:t>
      </w:r>
      <w:r w:rsidR="0096005B" w:rsidRPr="00267C4B">
        <w:t xml:space="preserve"> </w:t>
      </w:r>
      <w:proofErr w:type="spellStart"/>
      <w:r w:rsidR="0096005B" w:rsidRPr="00267C4B">
        <w:t>земельно</w:t>
      </w:r>
      <w:proofErr w:type="spellEnd"/>
      <w:r w:rsidR="0096005B" w:rsidRPr="00267C4B">
        <w:t xml:space="preserve"> – комунального відділу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407C7A">
        <w:t>затвердження технічної документації із землеустрою та передачу у власність земельної ділянки громадянці Бойко Інні Василівні</w:t>
      </w:r>
      <w:r w:rsidR="00443ED6"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BA0D73" w:rsidRPr="00021EB5" w:rsidRDefault="00E261FA" w:rsidP="00021EB5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CB0B09">
        <w:t xml:space="preserve">Про </w:t>
      </w:r>
      <w:r w:rsidR="00407C7A">
        <w:t>затвердження технічної документації із землеустрою та передачу у власність земельної ділянки громадянці Бойко Інні Василівні</w:t>
      </w:r>
      <w:r w:rsidR="00443ED6">
        <w:t>»</w:t>
      </w:r>
      <w:r w:rsidR="00CD6695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D27D5D" w:rsidRDefault="00D27D5D" w:rsidP="00445BFA">
      <w:pPr>
        <w:pStyle w:val="10"/>
      </w:pPr>
    </w:p>
    <w:p w:rsidR="00A864BA" w:rsidRDefault="00A864BA" w:rsidP="00445BFA">
      <w:pPr>
        <w:pStyle w:val="10"/>
      </w:pPr>
    </w:p>
    <w:p w:rsidR="00670DCB" w:rsidRDefault="00670DCB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EC4FB9">
        <w:rPr>
          <w:rFonts w:eastAsia="Arial" w:cs="Arial"/>
          <w:b/>
        </w:rPr>
        <w:t>Юрій Граданович</w:t>
      </w:r>
      <w:bookmarkStart w:id="3" w:name="_GoBack"/>
      <w:bookmarkEnd w:id="3"/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CE5"/>
    <w:rsid w:val="00015388"/>
    <w:rsid w:val="000155BC"/>
    <w:rsid w:val="00015816"/>
    <w:rsid w:val="00015DB0"/>
    <w:rsid w:val="000217D4"/>
    <w:rsid w:val="00021851"/>
    <w:rsid w:val="00021873"/>
    <w:rsid w:val="000218E1"/>
    <w:rsid w:val="00021EB5"/>
    <w:rsid w:val="000249A1"/>
    <w:rsid w:val="00025953"/>
    <w:rsid w:val="00025BE4"/>
    <w:rsid w:val="00026512"/>
    <w:rsid w:val="000266C3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0CA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965"/>
    <w:rsid w:val="00064CE1"/>
    <w:rsid w:val="000657F1"/>
    <w:rsid w:val="00065DCD"/>
    <w:rsid w:val="000668E2"/>
    <w:rsid w:val="00066BB0"/>
    <w:rsid w:val="000675FC"/>
    <w:rsid w:val="000705BE"/>
    <w:rsid w:val="000709BA"/>
    <w:rsid w:val="00071088"/>
    <w:rsid w:val="0007176D"/>
    <w:rsid w:val="0007189F"/>
    <w:rsid w:val="0007216F"/>
    <w:rsid w:val="0007277B"/>
    <w:rsid w:val="000730B2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18C8"/>
    <w:rsid w:val="0009278E"/>
    <w:rsid w:val="00092DC7"/>
    <w:rsid w:val="000934ED"/>
    <w:rsid w:val="00094119"/>
    <w:rsid w:val="00094172"/>
    <w:rsid w:val="00094E4B"/>
    <w:rsid w:val="0009580E"/>
    <w:rsid w:val="000961C4"/>
    <w:rsid w:val="00096561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2D1B"/>
    <w:rsid w:val="00164696"/>
    <w:rsid w:val="00164CD3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A20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E7E66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280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1FED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6E7"/>
    <w:rsid w:val="0027302D"/>
    <w:rsid w:val="00273D32"/>
    <w:rsid w:val="00274E5D"/>
    <w:rsid w:val="0027512A"/>
    <w:rsid w:val="00276CB0"/>
    <w:rsid w:val="002806CC"/>
    <w:rsid w:val="0028079D"/>
    <w:rsid w:val="0028125F"/>
    <w:rsid w:val="00281FBE"/>
    <w:rsid w:val="00282105"/>
    <w:rsid w:val="00283679"/>
    <w:rsid w:val="00283744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B011C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C02B5"/>
    <w:rsid w:val="002C0FF1"/>
    <w:rsid w:val="002C171B"/>
    <w:rsid w:val="002C26F2"/>
    <w:rsid w:val="002C31B6"/>
    <w:rsid w:val="002C3E72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0F4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30F"/>
    <w:rsid w:val="003166CD"/>
    <w:rsid w:val="003176AF"/>
    <w:rsid w:val="00320185"/>
    <w:rsid w:val="00321919"/>
    <w:rsid w:val="00322913"/>
    <w:rsid w:val="003240D6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034A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38C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9CB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CDC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3E20"/>
    <w:rsid w:val="003D483F"/>
    <w:rsid w:val="003D5016"/>
    <w:rsid w:val="003D579C"/>
    <w:rsid w:val="003D5DE4"/>
    <w:rsid w:val="003D763E"/>
    <w:rsid w:val="003E0C19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979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07C7A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58EB"/>
    <w:rsid w:val="004359CF"/>
    <w:rsid w:val="00435B07"/>
    <w:rsid w:val="00437D15"/>
    <w:rsid w:val="00440054"/>
    <w:rsid w:val="00440717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3ED6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5177"/>
    <w:rsid w:val="004561AB"/>
    <w:rsid w:val="004566B5"/>
    <w:rsid w:val="00456F25"/>
    <w:rsid w:val="0045750A"/>
    <w:rsid w:val="00457C6A"/>
    <w:rsid w:val="0046016A"/>
    <w:rsid w:val="004609E6"/>
    <w:rsid w:val="00460BC6"/>
    <w:rsid w:val="00460BEE"/>
    <w:rsid w:val="00461F71"/>
    <w:rsid w:val="004627D9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16FE"/>
    <w:rsid w:val="004B1D20"/>
    <w:rsid w:val="004B21A1"/>
    <w:rsid w:val="004B3437"/>
    <w:rsid w:val="004B41FF"/>
    <w:rsid w:val="004B48D0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1FD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73F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312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879"/>
    <w:rsid w:val="0052096D"/>
    <w:rsid w:val="00521678"/>
    <w:rsid w:val="005217AA"/>
    <w:rsid w:val="00522012"/>
    <w:rsid w:val="005227E2"/>
    <w:rsid w:val="00523C30"/>
    <w:rsid w:val="0052565C"/>
    <w:rsid w:val="00525768"/>
    <w:rsid w:val="00525913"/>
    <w:rsid w:val="00525935"/>
    <w:rsid w:val="00526A89"/>
    <w:rsid w:val="00531365"/>
    <w:rsid w:val="005318EB"/>
    <w:rsid w:val="0053197E"/>
    <w:rsid w:val="00531A3C"/>
    <w:rsid w:val="00532B51"/>
    <w:rsid w:val="00532BBB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BC9"/>
    <w:rsid w:val="00564585"/>
    <w:rsid w:val="00564985"/>
    <w:rsid w:val="005651B0"/>
    <w:rsid w:val="00566681"/>
    <w:rsid w:val="00566FE9"/>
    <w:rsid w:val="00567360"/>
    <w:rsid w:val="005703DE"/>
    <w:rsid w:val="005711FC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90020"/>
    <w:rsid w:val="005908F1"/>
    <w:rsid w:val="0059227C"/>
    <w:rsid w:val="0059233F"/>
    <w:rsid w:val="00592358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B95"/>
    <w:rsid w:val="005A2F2D"/>
    <w:rsid w:val="005A344A"/>
    <w:rsid w:val="005A4123"/>
    <w:rsid w:val="005A4DEC"/>
    <w:rsid w:val="005A62A0"/>
    <w:rsid w:val="005A640D"/>
    <w:rsid w:val="005A6ADD"/>
    <w:rsid w:val="005A6F89"/>
    <w:rsid w:val="005A72C4"/>
    <w:rsid w:val="005A75F9"/>
    <w:rsid w:val="005A7728"/>
    <w:rsid w:val="005A78A5"/>
    <w:rsid w:val="005A7BED"/>
    <w:rsid w:val="005B1442"/>
    <w:rsid w:val="005B1FE4"/>
    <w:rsid w:val="005B20F0"/>
    <w:rsid w:val="005B2A46"/>
    <w:rsid w:val="005B2ECC"/>
    <w:rsid w:val="005B409B"/>
    <w:rsid w:val="005B626B"/>
    <w:rsid w:val="005B653B"/>
    <w:rsid w:val="005B7E24"/>
    <w:rsid w:val="005C0CA2"/>
    <w:rsid w:val="005C0D4E"/>
    <w:rsid w:val="005C1200"/>
    <w:rsid w:val="005C1663"/>
    <w:rsid w:val="005C18DE"/>
    <w:rsid w:val="005C1FD5"/>
    <w:rsid w:val="005C2060"/>
    <w:rsid w:val="005C3534"/>
    <w:rsid w:val="005C3B24"/>
    <w:rsid w:val="005C4C5D"/>
    <w:rsid w:val="005C4E23"/>
    <w:rsid w:val="005C5175"/>
    <w:rsid w:val="005C56B1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17EDB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2881"/>
    <w:rsid w:val="00653C00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B41"/>
    <w:rsid w:val="00667F3C"/>
    <w:rsid w:val="006705DB"/>
    <w:rsid w:val="00670758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3B90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3CE9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80317"/>
    <w:rsid w:val="00780727"/>
    <w:rsid w:val="007809FC"/>
    <w:rsid w:val="00780C05"/>
    <w:rsid w:val="00781B1B"/>
    <w:rsid w:val="00782568"/>
    <w:rsid w:val="007827B4"/>
    <w:rsid w:val="00782E6A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2B0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406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3DA2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1C2"/>
    <w:rsid w:val="00806217"/>
    <w:rsid w:val="008062EE"/>
    <w:rsid w:val="00806340"/>
    <w:rsid w:val="008105B9"/>
    <w:rsid w:val="0081163C"/>
    <w:rsid w:val="00812300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B09"/>
    <w:rsid w:val="00895EA9"/>
    <w:rsid w:val="00896751"/>
    <w:rsid w:val="00896928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2A5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13A"/>
    <w:rsid w:val="008F0B9E"/>
    <w:rsid w:val="008F0F07"/>
    <w:rsid w:val="008F0F2D"/>
    <w:rsid w:val="008F1F2D"/>
    <w:rsid w:val="008F2204"/>
    <w:rsid w:val="008F3AF0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05B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5FD1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01D3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0E1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1B9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6B2D"/>
    <w:rsid w:val="00A3704F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F4C"/>
    <w:rsid w:val="00A607B8"/>
    <w:rsid w:val="00A61011"/>
    <w:rsid w:val="00A613EB"/>
    <w:rsid w:val="00A61780"/>
    <w:rsid w:val="00A61985"/>
    <w:rsid w:val="00A61B58"/>
    <w:rsid w:val="00A61D57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B97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5022"/>
    <w:rsid w:val="00B35032"/>
    <w:rsid w:val="00B3678D"/>
    <w:rsid w:val="00B3715E"/>
    <w:rsid w:val="00B37C37"/>
    <w:rsid w:val="00B4018F"/>
    <w:rsid w:val="00B404B4"/>
    <w:rsid w:val="00B40D17"/>
    <w:rsid w:val="00B42472"/>
    <w:rsid w:val="00B43297"/>
    <w:rsid w:val="00B43659"/>
    <w:rsid w:val="00B439FE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25D"/>
    <w:rsid w:val="00B51856"/>
    <w:rsid w:val="00B519A6"/>
    <w:rsid w:val="00B51AB7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984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EB6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D1F"/>
    <w:rsid w:val="00C22E72"/>
    <w:rsid w:val="00C2326B"/>
    <w:rsid w:val="00C23505"/>
    <w:rsid w:val="00C25BCD"/>
    <w:rsid w:val="00C26A70"/>
    <w:rsid w:val="00C31186"/>
    <w:rsid w:val="00C31980"/>
    <w:rsid w:val="00C32A66"/>
    <w:rsid w:val="00C355CB"/>
    <w:rsid w:val="00C35DE9"/>
    <w:rsid w:val="00C35ECC"/>
    <w:rsid w:val="00C36FE5"/>
    <w:rsid w:val="00C37099"/>
    <w:rsid w:val="00C37177"/>
    <w:rsid w:val="00C37F6E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5D4D"/>
    <w:rsid w:val="00C565AF"/>
    <w:rsid w:val="00C5688B"/>
    <w:rsid w:val="00C57947"/>
    <w:rsid w:val="00C6038C"/>
    <w:rsid w:val="00C60D88"/>
    <w:rsid w:val="00C616F4"/>
    <w:rsid w:val="00C617F4"/>
    <w:rsid w:val="00C61CDE"/>
    <w:rsid w:val="00C648A5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4CD"/>
    <w:rsid w:val="00CB087F"/>
    <w:rsid w:val="00CB089F"/>
    <w:rsid w:val="00CB0B09"/>
    <w:rsid w:val="00CB15EB"/>
    <w:rsid w:val="00CB33E9"/>
    <w:rsid w:val="00CB3E48"/>
    <w:rsid w:val="00CB3F68"/>
    <w:rsid w:val="00CB45AF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33EA"/>
    <w:rsid w:val="00CC368D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5E1D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EE4"/>
    <w:rsid w:val="00CE3296"/>
    <w:rsid w:val="00CE356D"/>
    <w:rsid w:val="00CE3AA9"/>
    <w:rsid w:val="00CE5170"/>
    <w:rsid w:val="00CE5D0D"/>
    <w:rsid w:val="00CE5F8A"/>
    <w:rsid w:val="00CE6383"/>
    <w:rsid w:val="00CE765A"/>
    <w:rsid w:val="00CE7F88"/>
    <w:rsid w:val="00CF0EE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7CE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373F9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6258"/>
    <w:rsid w:val="00D472BD"/>
    <w:rsid w:val="00D47582"/>
    <w:rsid w:val="00D47CE2"/>
    <w:rsid w:val="00D52234"/>
    <w:rsid w:val="00D52840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549E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67D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FCF"/>
    <w:rsid w:val="00DA60B4"/>
    <w:rsid w:val="00DB00C6"/>
    <w:rsid w:val="00DB023D"/>
    <w:rsid w:val="00DB246F"/>
    <w:rsid w:val="00DB3351"/>
    <w:rsid w:val="00DB4230"/>
    <w:rsid w:val="00DB5E3C"/>
    <w:rsid w:val="00DB79A5"/>
    <w:rsid w:val="00DB79D6"/>
    <w:rsid w:val="00DC0358"/>
    <w:rsid w:val="00DC3BCC"/>
    <w:rsid w:val="00DC5269"/>
    <w:rsid w:val="00DC6A99"/>
    <w:rsid w:val="00DC6B08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1923"/>
    <w:rsid w:val="00DE2162"/>
    <w:rsid w:val="00DE23E3"/>
    <w:rsid w:val="00DE386D"/>
    <w:rsid w:val="00DE4007"/>
    <w:rsid w:val="00DE4CFB"/>
    <w:rsid w:val="00DE544A"/>
    <w:rsid w:val="00DE7548"/>
    <w:rsid w:val="00DF07FE"/>
    <w:rsid w:val="00DF0D73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6824"/>
    <w:rsid w:val="00E57732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998"/>
    <w:rsid w:val="00E76B44"/>
    <w:rsid w:val="00E76BFB"/>
    <w:rsid w:val="00E7772D"/>
    <w:rsid w:val="00E80938"/>
    <w:rsid w:val="00E8098B"/>
    <w:rsid w:val="00E832F2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1D8"/>
    <w:rsid w:val="00E922C5"/>
    <w:rsid w:val="00E92B1A"/>
    <w:rsid w:val="00E93A2F"/>
    <w:rsid w:val="00E943F5"/>
    <w:rsid w:val="00E94CC8"/>
    <w:rsid w:val="00E94DF8"/>
    <w:rsid w:val="00E955E6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3E3"/>
    <w:rsid w:val="00EB3511"/>
    <w:rsid w:val="00EB3713"/>
    <w:rsid w:val="00EB450E"/>
    <w:rsid w:val="00EB5823"/>
    <w:rsid w:val="00EB5B1E"/>
    <w:rsid w:val="00EB7370"/>
    <w:rsid w:val="00EB7E2E"/>
    <w:rsid w:val="00EC036A"/>
    <w:rsid w:val="00EC1D7D"/>
    <w:rsid w:val="00EC205E"/>
    <w:rsid w:val="00EC3098"/>
    <w:rsid w:val="00EC42F8"/>
    <w:rsid w:val="00EC4C9C"/>
    <w:rsid w:val="00EC4FB9"/>
    <w:rsid w:val="00EC5F42"/>
    <w:rsid w:val="00EC5FF1"/>
    <w:rsid w:val="00EC6067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0CF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76BC"/>
    <w:rsid w:val="00F0075D"/>
    <w:rsid w:val="00F01120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581D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2B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5CF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5D73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24AB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2">
    <w:name w:val="Body text (2)"/>
    <w:basedOn w:val="a0"/>
    <w:rsid w:val="00C37F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2">
    <w:name w:val="Body text (2)"/>
    <w:basedOn w:val="a0"/>
    <w:rsid w:val="00C37F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8330A-AB7F-4AAA-AC0B-9487213BF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3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5</cp:revision>
  <cp:lastPrinted>2021-01-18T12:22:00Z</cp:lastPrinted>
  <dcterms:created xsi:type="dcterms:W3CDTF">2026-04-02T08:07:00Z</dcterms:created>
  <dcterms:modified xsi:type="dcterms:W3CDTF">2026-04-08T05:03:00Z</dcterms:modified>
</cp:coreProperties>
</file>