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996"/>
        <w:gridCol w:w="1569"/>
        <w:gridCol w:w="1427"/>
        <w:gridCol w:w="2107"/>
      </w:tblGrid>
      <w:tr w:rsidR="003556E4" w:rsidRPr="00A6282C" w:rsidTr="00895B09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895B09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895B0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841978">
            <w:pPr>
              <w:pStyle w:val="10"/>
            </w:pPr>
            <w:r>
              <w:t>№ 5</w:t>
            </w:r>
            <w:r w:rsidR="0037034A">
              <w:t>6</w:t>
            </w:r>
            <w:r w:rsidR="00841978">
              <w:t>5</w:t>
            </w:r>
          </w:p>
        </w:tc>
      </w:tr>
      <w:tr w:rsidR="003556E4" w:rsidRPr="00443E92" w:rsidTr="00895B09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895B09">
        <w:trPr>
          <w:trHeight w:val="114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895B09" w:rsidRPr="00895B09">
              <w:rPr>
                <w:b/>
              </w:rPr>
              <w:t>надання дозволу на розроблення технічної документації із землеустрою щодо інвентаризації земельної ділянки ФГ «ДОБРЯК»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443ED6">
        <w:rPr>
          <w:rFonts w:cs="Times New Roman"/>
          <w:szCs w:val="24"/>
        </w:rPr>
        <w:t xml:space="preserve">заяву </w:t>
      </w:r>
      <w:r w:rsidR="00443ED6" w:rsidRPr="00491F3F">
        <w:rPr>
          <w:rFonts w:cs="Times New Roman"/>
          <w:szCs w:val="24"/>
        </w:rPr>
        <w:t xml:space="preserve"> </w:t>
      </w:r>
      <w:r w:rsidR="00443ED6">
        <w:rPr>
          <w:rFonts w:cs="Times New Roman"/>
          <w:szCs w:val="24"/>
        </w:rPr>
        <w:t>керівника  ФГ «ДОБРЯК» Добряка Сергія Миколайовича</w:t>
      </w:r>
      <w:r w:rsidR="00443ED6">
        <w:rPr>
          <w:szCs w:val="24"/>
        </w:rPr>
        <w:t xml:space="preserve"> </w:t>
      </w:r>
      <w:r w:rsidR="00443ED6" w:rsidRPr="00491F3F">
        <w:rPr>
          <w:rFonts w:cs="Times New Roman"/>
          <w:szCs w:val="24"/>
        </w:rPr>
        <w:t>від</w:t>
      </w:r>
      <w:r w:rsidR="00443ED6">
        <w:rPr>
          <w:rFonts w:cs="Times New Roman"/>
          <w:szCs w:val="24"/>
        </w:rPr>
        <w:t xml:space="preserve"> 20.03.2026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443ED6">
        <w:t xml:space="preserve">надання дозволу на розроблення технічної документації із землеустрою щодо інвентаризації земельної ділянки ФГ «ДОБРЯК»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443ED6">
        <w:t>надання дозволу на розроблення технічної документації із землеустрою щодо інвентаризації земельної ділянки ФГ «ДОБРЯК»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E80085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1978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085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5952B-E133-4CE8-9CD9-B07A068A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25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2026-04-02T07:31:00Z</dcterms:created>
  <dcterms:modified xsi:type="dcterms:W3CDTF">2026-04-08T05:03:00Z</dcterms:modified>
</cp:coreProperties>
</file>