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37034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37034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37034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7C5585">
            <w:pPr>
              <w:pStyle w:val="10"/>
            </w:pPr>
            <w:r>
              <w:t>№ 5</w:t>
            </w:r>
            <w:r w:rsidR="0037034A">
              <w:t>6</w:t>
            </w:r>
            <w:r w:rsidR="007C5585">
              <w:t>0</w:t>
            </w:r>
          </w:p>
        </w:tc>
      </w:tr>
      <w:tr w:rsidR="003556E4" w:rsidRPr="00443E92" w:rsidTr="0037034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37034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37034A" w:rsidRPr="0037034A">
              <w:rPr>
                <w:b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      </w:r>
            <w:proofErr w:type="spellStart"/>
            <w:r w:rsidR="0037034A" w:rsidRPr="0037034A">
              <w:rPr>
                <w:b/>
              </w:rPr>
              <w:t>Педану</w:t>
            </w:r>
            <w:proofErr w:type="spellEnd"/>
            <w:r w:rsidR="0037034A" w:rsidRPr="0037034A">
              <w:rPr>
                <w:b/>
              </w:rPr>
              <w:t xml:space="preserve"> Пилипу Герасимовичу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37034A">
        <w:rPr>
          <w:rFonts w:cs="Times New Roman"/>
          <w:szCs w:val="24"/>
        </w:rPr>
        <w:t>заяву громадянина</w:t>
      </w:r>
      <w:r w:rsidR="0037034A">
        <w:rPr>
          <w:b/>
          <w:szCs w:val="24"/>
        </w:rPr>
        <w:t xml:space="preserve"> </w:t>
      </w:r>
      <w:proofErr w:type="spellStart"/>
      <w:r w:rsidR="0037034A">
        <w:rPr>
          <w:szCs w:val="24"/>
        </w:rPr>
        <w:t>Педана</w:t>
      </w:r>
      <w:proofErr w:type="spellEnd"/>
      <w:r w:rsidR="0037034A">
        <w:rPr>
          <w:szCs w:val="24"/>
        </w:rPr>
        <w:t xml:space="preserve"> Пилипа Герасимовича </w:t>
      </w:r>
      <w:r w:rsidR="0037034A" w:rsidRPr="00491F3F">
        <w:rPr>
          <w:rFonts w:cs="Times New Roman"/>
          <w:szCs w:val="24"/>
        </w:rPr>
        <w:t>від</w:t>
      </w:r>
      <w:r w:rsidR="0037034A" w:rsidRPr="00643694">
        <w:rPr>
          <w:rFonts w:cs="Times New Roman"/>
          <w:szCs w:val="24"/>
        </w:rPr>
        <w:t xml:space="preserve"> </w:t>
      </w:r>
      <w:r w:rsidR="0037034A">
        <w:rPr>
          <w:rFonts w:cs="Times New Roman"/>
          <w:szCs w:val="24"/>
        </w:rPr>
        <w:t xml:space="preserve"> 12.03.2026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7034A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</w:r>
      <w:proofErr w:type="spellStart"/>
      <w:r w:rsidR="0037034A">
        <w:t>Педану</w:t>
      </w:r>
      <w:proofErr w:type="spellEnd"/>
      <w:r w:rsidR="0037034A">
        <w:t xml:space="preserve"> Пилипу Герасимовичу</w:t>
      </w:r>
      <w:r w:rsidR="0037034A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37034A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</w:t>
      </w:r>
      <w:proofErr w:type="spellStart"/>
      <w:r w:rsidR="0037034A">
        <w:t>Педану</w:t>
      </w:r>
      <w:proofErr w:type="spellEnd"/>
      <w:r w:rsidR="0037034A">
        <w:t xml:space="preserve"> Пилипу Герасимовичу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C726E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5585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6E9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F4CE-862C-4B67-9932-BD9797E9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2026-04-02T06:50:00Z</dcterms:created>
  <dcterms:modified xsi:type="dcterms:W3CDTF">2026-04-08T05:01:00Z</dcterms:modified>
</cp:coreProperties>
</file>