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272"/>
        <w:gridCol w:w="1569"/>
        <w:gridCol w:w="1427"/>
        <w:gridCol w:w="831"/>
      </w:tblGrid>
      <w:tr w:rsidR="003556E4" w:rsidRPr="00A6282C" w:rsidTr="008F3AF0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8F3AF0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8F3AF0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D06764">
            <w:pPr>
              <w:pStyle w:val="10"/>
            </w:pPr>
            <w:r>
              <w:t>№ 5</w:t>
            </w:r>
            <w:r w:rsidR="00D06764">
              <w:t>59</w:t>
            </w:r>
          </w:p>
        </w:tc>
      </w:tr>
      <w:tr w:rsidR="003556E4" w:rsidRPr="00443E92" w:rsidTr="008F3AF0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8F3AF0">
        <w:trPr>
          <w:trHeight w:val="114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8F3AF0" w:rsidRPr="008F3AF0">
              <w:rPr>
                <w:b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8F3AF0" w:rsidRPr="008F3AF0">
              <w:rPr>
                <w:b/>
              </w:rPr>
              <w:t>Колінько</w:t>
            </w:r>
            <w:proofErr w:type="spellEnd"/>
            <w:r w:rsidR="008F3AF0" w:rsidRPr="008F3AF0">
              <w:rPr>
                <w:b/>
              </w:rPr>
              <w:t xml:space="preserve"> Людмилі Власівні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C368D">
        <w:rPr>
          <w:rFonts w:cs="Times New Roman"/>
          <w:szCs w:val="24"/>
        </w:rPr>
        <w:t xml:space="preserve">заяву </w:t>
      </w:r>
      <w:r w:rsidR="00CC368D" w:rsidRPr="00491F3F">
        <w:rPr>
          <w:rFonts w:cs="Times New Roman"/>
          <w:szCs w:val="24"/>
        </w:rPr>
        <w:t xml:space="preserve"> </w:t>
      </w:r>
      <w:r w:rsidR="00CC368D">
        <w:rPr>
          <w:rFonts w:cs="Times New Roman"/>
          <w:szCs w:val="24"/>
        </w:rPr>
        <w:t>громадянки</w:t>
      </w:r>
      <w:r w:rsidR="00CC368D">
        <w:rPr>
          <w:b/>
          <w:szCs w:val="24"/>
        </w:rPr>
        <w:t xml:space="preserve">  </w:t>
      </w:r>
      <w:proofErr w:type="spellStart"/>
      <w:r w:rsidR="00CC368D">
        <w:rPr>
          <w:szCs w:val="24"/>
        </w:rPr>
        <w:t>Колінько</w:t>
      </w:r>
      <w:proofErr w:type="spellEnd"/>
      <w:r w:rsidR="00CC368D">
        <w:rPr>
          <w:szCs w:val="24"/>
        </w:rPr>
        <w:t xml:space="preserve">  Людмили  Власівни  </w:t>
      </w:r>
      <w:r w:rsidR="00CC368D" w:rsidRPr="00491F3F">
        <w:rPr>
          <w:rFonts w:cs="Times New Roman"/>
          <w:szCs w:val="24"/>
        </w:rPr>
        <w:t>від</w:t>
      </w:r>
      <w:r w:rsidR="00CC368D" w:rsidRPr="00643694">
        <w:rPr>
          <w:rFonts w:cs="Times New Roman"/>
          <w:szCs w:val="24"/>
        </w:rPr>
        <w:t xml:space="preserve"> </w:t>
      </w:r>
      <w:r w:rsidR="00CC368D">
        <w:rPr>
          <w:rFonts w:cs="Times New Roman"/>
          <w:szCs w:val="24"/>
        </w:rPr>
        <w:t xml:space="preserve"> 20.01.2026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8F3AF0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8F3AF0">
        <w:t>Колінько</w:t>
      </w:r>
      <w:proofErr w:type="spellEnd"/>
      <w:r w:rsidR="008F3AF0">
        <w:t xml:space="preserve"> Людмилі Власівні</w:t>
      </w:r>
      <w:r w:rsidR="008F3AF0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8F3AF0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8F3AF0">
        <w:t>Колінько</w:t>
      </w:r>
      <w:proofErr w:type="spellEnd"/>
      <w:r w:rsidR="008F3AF0">
        <w:t xml:space="preserve"> Людмилі Власівні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7E7BDA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E7BDA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06764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FF2-44AA-4D91-9E7A-23815018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2026-04-01T13:42:00Z</dcterms:created>
  <dcterms:modified xsi:type="dcterms:W3CDTF">2026-04-08T05:01:00Z</dcterms:modified>
</cp:coreProperties>
</file>