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847"/>
        <w:gridCol w:w="1569"/>
        <w:gridCol w:w="1427"/>
        <w:gridCol w:w="1256"/>
      </w:tblGrid>
      <w:tr w:rsidR="003556E4" w:rsidRPr="00A6282C" w:rsidTr="00FC24AB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FC24AB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FC24AB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6546D7">
            <w:pPr>
              <w:pStyle w:val="10"/>
            </w:pPr>
            <w:r>
              <w:t>№ 55</w:t>
            </w:r>
            <w:r w:rsidR="006546D7">
              <w:t>8</w:t>
            </w:r>
          </w:p>
        </w:tc>
      </w:tr>
      <w:tr w:rsidR="003556E4" w:rsidRPr="00443E92" w:rsidTr="00FC24AB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FC24AB">
        <w:trPr>
          <w:trHeight w:val="114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FC24AB" w:rsidRPr="00FC24AB">
              <w:rPr>
                <w:b/>
              </w:rPr>
      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Дяченку Олександру Віталійовичу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FA551B" w:rsidRDefault="00E261FA" w:rsidP="00096561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розглянувши </w:t>
      </w:r>
      <w:r w:rsidR="00CD5E1D" w:rsidRPr="00C006D5">
        <w:rPr>
          <w:rFonts w:eastAsia="Sylfaen" w:cs="Times New Roman"/>
          <w:color w:val="auto"/>
          <w:szCs w:val="24"/>
          <w:lang w:bidi="uk-UA"/>
        </w:rPr>
        <w:t xml:space="preserve">заяву </w:t>
      </w:r>
      <w:r w:rsidR="00FC24AB">
        <w:rPr>
          <w:rFonts w:cs="Times New Roman"/>
          <w:szCs w:val="24"/>
        </w:rPr>
        <w:t>громадянина</w:t>
      </w:r>
      <w:r w:rsidR="00FC24AB">
        <w:rPr>
          <w:b/>
          <w:szCs w:val="24"/>
        </w:rPr>
        <w:t xml:space="preserve">  </w:t>
      </w:r>
      <w:r w:rsidR="00FC24AB">
        <w:rPr>
          <w:szCs w:val="24"/>
        </w:rPr>
        <w:t xml:space="preserve">Дяченка Олександра Віталійовича  </w:t>
      </w:r>
      <w:r w:rsidR="00FC24AB" w:rsidRPr="00491F3F">
        <w:rPr>
          <w:rFonts w:cs="Times New Roman"/>
          <w:szCs w:val="24"/>
        </w:rPr>
        <w:t>від</w:t>
      </w:r>
      <w:r w:rsidR="00FC24AB" w:rsidRPr="00643694">
        <w:rPr>
          <w:rFonts w:cs="Times New Roman"/>
          <w:szCs w:val="24"/>
        </w:rPr>
        <w:t xml:space="preserve"> </w:t>
      </w:r>
      <w:r w:rsidR="00FC24AB">
        <w:rPr>
          <w:rFonts w:cs="Times New Roman"/>
          <w:szCs w:val="24"/>
        </w:rPr>
        <w:t xml:space="preserve"> 18.02.2026  року</w:t>
      </w:r>
      <w:r w:rsidR="00086CAE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8A778A" w:rsidRDefault="008A778A" w:rsidP="00096561">
      <w:pPr>
        <w:spacing w:line="240" w:lineRule="auto"/>
        <w:ind w:firstLine="567"/>
        <w:outlineLvl w:val="0"/>
      </w:pPr>
    </w:p>
    <w:p w:rsidR="003556E4" w:rsidRDefault="00055DB7" w:rsidP="008A778A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8A778A" w:rsidRPr="00FA551B" w:rsidRDefault="008A778A" w:rsidP="008A778A">
      <w:pPr>
        <w:spacing w:line="240" w:lineRule="auto"/>
        <w:jc w:val="center"/>
        <w:outlineLvl w:val="0"/>
        <w:rPr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C24AB" w:rsidRPr="00FC24AB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Дяченку Олександру Віталійовичу</w:t>
      </w:r>
      <w:r w:rsidR="00FC24AB">
        <w:rPr>
          <w:szCs w:val="24"/>
        </w:rPr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FC24AB" w:rsidRPr="00FC24AB">
        <w:t>надання дозволу на розроблення технічної документації із землеустрою щодо встановлення (відновлення) меж земельної ділянки в натурі (на місцевості) громадянину Дяченку Олександру Віталійовичу</w:t>
      </w:r>
      <w:r w:rsidR="00617EDB" w:rsidRPr="00521323">
        <w:rPr>
          <w:rFonts w:eastAsia="Times New Roman"/>
          <w:lang w:eastAsia="ru-RU"/>
        </w:rPr>
        <w:t>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A864BA" w:rsidRDefault="00A864BA" w:rsidP="00445BFA">
      <w:pPr>
        <w:pStyle w:val="10"/>
      </w:pPr>
    </w:p>
    <w:p w:rsidR="00670DCB" w:rsidRDefault="00670DCB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CA3CD8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20D5"/>
    <w:rsid w:val="0001226F"/>
    <w:rsid w:val="0001283C"/>
    <w:rsid w:val="00013721"/>
    <w:rsid w:val="000139C9"/>
    <w:rsid w:val="000144F7"/>
    <w:rsid w:val="00014CE5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F8A"/>
    <w:rsid w:val="000A0599"/>
    <w:rsid w:val="000A138F"/>
    <w:rsid w:val="000A25A0"/>
    <w:rsid w:val="000A2C15"/>
    <w:rsid w:val="000A360D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B84"/>
    <w:rsid w:val="00271CA7"/>
    <w:rsid w:val="00271D59"/>
    <w:rsid w:val="002722F1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483F"/>
    <w:rsid w:val="003D5016"/>
    <w:rsid w:val="003D579C"/>
    <w:rsid w:val="003D5DE4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90020"/>
    <w:rsid w:val="005908F1"/>
    <w:rsid w:val="0059227C"/>
    <w:rsid w:val="0059233F"/>
    <w:rsid w:val="00592358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B95"/>
    <w:rsid w:val="005A2F2D"/>
    <w:rsid w:val="005A344A"/>
    <w:rsid w:val="005A4123"/>
    <w:rsid w:val="005A4DEC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6B3A"/>
    <w:rsid w:val="00647182"/>
    <w:rsid w:val="00647501"/>
    <w:rsid w:val="00647A7F"/>
    <w:rsid w:val="0065188F"/>
    <w:rsid w:val="00652881"/>
    <w:rsid w:val="00653C00"/>
    <w:rsid w:val="00654160"/>
    <w:rsid w:val="006546D7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62E"/>
    <w:rsid w:val="0066688C"/>
    <w:rsid w:val="006674AE"/>
    <w:rsid w:val="00667B41"/>
    <w:rsid w:val="00667F3C"/>
    <w:rsid w:val="006705DB"/>
    <w:rsid w:val="00670758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3DA2"/>
    <w:rsid w:val="007F6945"/>
    <w:rsid w:val="007F7648"/>
    <w:rsid w:val="00800A13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734A"/>
    <w:rsid w:val="008B7A9C"/>
    <w:rsid w:val="008C00AF"/>
    <w:rsid w:val="008C047B"/>
    <w:rsid w:val="008C0669"/>
    <w:rsid w:val="008C0908"/>
    <w:rsid w:val="008C14F3"/>
    <w:rsid w:val="008C1845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665"/>
    <w:rsid w:val="009B5E36"/>
    <w:rsid w:val="009B706C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6473"/>
    <w:rsid w:val="00AE7622"/>
    <w:rsid w:val="00AF0918"/>
    <w:rsid w:val="00AF1025"/>
    <w:rsid w:val="00AF1F62"/>
    <w:rsid w:val="00AF2A43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552F"/>
    <w:rsid w:val="00B75D7D"/>
    <w:rsid w:val="00B76209"/>
    <w:rsid w:val="00B76278"/>
    <w:rsid w:val="00B764AE"/>
    <w:rsid w:val="00B76677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88"/>
    <w:rsid w:val="00C616F4"/>
    <w:rsid w:val="00C617F4"/>
    <w:rsid w:val="00C61CDE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3CD8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EE4"/>
    <w:rsid w:val="00CE3296"/>
    <w:rsid w:val="00CE356D"/>
    <w:rsid w:val="00CE3AA9"/>
    <w:rsid w:val="00CE5170"/>
    <w:rsid w:val="00CE5D0D"/>
    <w:rsid w:val="00CE5F8A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EA8"/>
    <w:rsid w:val="00D960A0"/>
    <w:rsid w:val="00D960D1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0D9334-2C51-41C6-B5F5-ACDD950E8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5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2026-04-01T13:24:00Z</dcterms:created>
  <dcterms:modified xsi:type="dcterms:W3CDTF">2026-04-08T05:01:00Z</dcterms:modified>
</cp:coreProperties>
</file>