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422"/>
        <w:gridCol w:w="1569"/>
        <w:gridCol w:w="1427"/>
        <w:gridCol w:w="1681"/>
      </w:tblGrid>
      <w:tr w:rsidR="003556E4" w:rsidRPr="00A6282C" w:rsidTr="005B20F0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B20F0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B20F0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730635">
            <w:pPr>
              <w:pStyle w:val="10"/>
            </w:pPr>
            <w:r>
              <w:t>№ 55</w:t>
            </w:r>
            <w:r w:rsidR="00730635">
              <w:t>6</w:t>
            </w:r>
          </w:p>
        </w:tc>
      </w:tr>
      <w:tr w:rsidR="003556E4" w:rsidRPr="00443E92" w:rsidTr="005B20F0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B20F0">
        <w:trPr>
          <w:trHeight w:val="114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5B20F0" w:rsidRPr="005B20F0">
              <w:rPr>
                <w:b/>
              </w:rPr>
      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Бабенко Тетяні Олександрівні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ED30CF">
        <w:rPr>
          <w:rFonts w:cs="Times New Roman"/>
          <w:szCs w:val="24"/>
        </w:rPr>
        <w:t>заяву громадянки</w:t>
      </w:r>
      <w:r w:rsidR="00ED30CF" w:rsidRPr="005419DC">
        <w:rPr>
          <w:szCs w:val="24"/>
        </w:rPr>
        <w:t xml:space="preserve"> </w:t>
      </w:r>
      <w:r w:rsidR="00ED30CF">
        <w:rPr>
          <w:szCs w:val="24"/>
        </w:rPr>
        <w:t xml:space="preserve">Бабенко Тетяни Олександрівни </w:t>
      </w:r>
      <w:r w:rsidR="00ED30CF" w:rsidRPr="00491F3F">
        <w:rPr>
          <w:rFonts w:cs="Times New Roman"/>
          <w:szCs w:val="24"/>
        </w:rPr>
        <w:t>від</w:t>
      </w:r>
      <w:r w:rsidR="00ED30CF" w:rsidRPr="00643694">
        <w:rPr>
          <w:rFonts w:cs="Times New Roman"/>
          <w:szCs w:val="24"/>
        </w:rPr>
        <w:t xml:space="preserve"> </w:t>
      </w:r>
      <w:r w:rsidR="00ED30CF">
        <w:rPr>
          <w:rFonts w:cs="Times New Roman"/>
          <w:szCs w:val="24"/>
        </w:rPr>
        <w:t>09.03.2026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96005B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Бабенко Тетяні Олександрівні</w:t>
      </w:r>
      <w:r w:rsidR="0096005B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5B653B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Бабенко Тетяні Олександрівні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03814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35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3814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747EF-E1DF-46A8-BB87-7F93F1A4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2026-04-01T13:11:00Z</dcterms:created>
  <dcterms:modified xsi:type="dcterms:W3CDTF">2026-04-08T05:00:00Z</dcterms:modified>
</cp:coreProperties>
</file>