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76B05813" wp14:editId="662FD20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D52840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D52840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D52840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764574">
            <w:pPr>
              <w:pStyle w:val="10"/>
            </w:pPr>
            <w:r>
              <w:t>№ 5</w:t>
            </w:r>
            <w:r w:rsidR="005846A5">
              <w:t>4</w:t>
            </w:r>
            <w:r w:rsidR="00764574">
              <w:t>3</w:t>
            </w:r>
          </w:p>
        </w:tc>
      </w:tr>
      <w:tr w:rsidR="003556E4" w:rsidRPr="00443E92" w:rsidTr="00D52840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D52840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D52840" w:rsidRPr="00D52840">
              <w:rPr>
                <w:b/>
              </w:rPr>
              <w:t>внесення змін до Статуту комунального підприємства «Господар ІК» Петрівської селищної ради Олександрійського району Кіровоградської області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764574">
        <w:t>Тихона</w:t>
      </w:r>
      <w:r w:rsidR="00965FD1">
        <w:t xml:space="preserve"> </w:t>
      </w:r>
      <w:r w:rsidR="00764574">
        <w:t>ГОНЧА</w:t>
      </w:r>
      <w:r w:rsidR="00A61D57">
        <w:t>Р</w:t>
      </w:r>
      <w:r w:rsidR="00764574">
        <w:t>А</w:t>
      </w:r>
      <w:r w:rsidR="00A61D57">
        <w:t>,</w:t>
      </w:r>
      <w:r w:rsidR="00C84268">
        <w:t xml:space="preserve"> </w:t>
      </w:r>
      <w:r w:rsidR="00764574" w:rsidRPr="00AF259F">
        <w:t>начальник</w:t>
      </w:r>
      <w:r w:rsidR="00764574">
        <w:t>а</w:t>
      </w:r>
      <w:r w:rsidR="00764574" w:rsidRPr="00AF259F">
        <w:t xml:space="preserve"> </w:t>
      </w:r>
      <w:r w:rsidR="00764574" w:rsidRPr="00F864D7">
        <w:t xml:space="preserve">відділу </w:t>
      </w:r>
      <w:proofErr w:type="spellStart"/>
      <w:r w:rsidR="00764574" w:rsidRPr="00F864D7">
        <w:t>житлово</w:t>
      </w:r>
      <w:proofErr w:type="spellEnd"/>
      <w:r w:rsidR="00764574" w:rsidRPr="00F864D7">
        <w:t xml:space="preserve"> комунального господарства, екології та благоустрою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11FED" w:rsidRPr="000B1C9D">
        <w:t>внесення змін до Статуту комунального підприємства «Господар ІК» Петрівської селищної ради Олександрійського району Кіровоградської області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211FED" w:rsidRPr="000B1C9D">
        <w:t>внесення змін до Статуту комунального підприємства «Господар ІК» Петрівської селищної ради Олександрійського району Кіровоградської області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27456B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56B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B91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46A5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4574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2E7F6-36AA-4015-818C-F2BBCC57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10</cp:revision>
  <cp:lastPrinted>2021-01-18T12:22:00Z</cp:lastPrinted>
  <dcterms:created xsi:type="dcterms:W3CDTF">2026-04-01T12:42:00Z</dcterms:created>
  <dcterms:modified xsi:type="dcterms:W3CDTF">2026-04-08T04:56:00Z</dcterms:modified>
</cp:coreProperties>
</file>