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4705"/>
        <w:gridCol w:w="1569"/>
        <w:gridCol w:w="1427"/>
        <w:gridCol w:w="1398"/>
      </w:tblGrid>
      <w:tr w:rsidR="003556E4" w:rsidRPr="00A6282C" w:rsidTr="005C18DE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5C18DE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5C18D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07422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B5E3C" w:rsidP="0009160C">
            <w:pPr>
              <w:pStyle w:val="10"/>
            </w:pPr>
            <w:r>
              <w:t xml:space="preserve">      </w:t>
            </w:r>
            <w:r w:rsidR="00E43BF5">
              <w:t xml:space="preserve"> </w:t>
            </w:r>
            <w:r w:rsidR="00D636CD">
              <w:t xml:space="preserve">№ </w:t>
            </w:r>
            <w:r w:rsidR="002F578A">
              <w:t>53</w:t>
            </w:r>
            <w:r w:rsidR="0009160C">
              <w:t>8</w:t>
            </w:r>
          </w:p>
        </w:tc>
      </w:tr>
      <w:tr w:rsidR="003556E4" w:rsidRPr="00443E92" w:rsidTr="005C18DE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5C18DE">
        <w:trPr>
          <w:trHeight w:val="114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27512A" w:rsidRPr="0027512A">
              <w:rPr>
                <w:rFonts w:eastAsia="Times New Roman"/>
                <w:b/>
              </w:rPr>
              <w:t>прийняття у комунальну власність Петрівської селищної територіальної громади житлового будинку садибного типу з надвірними будівлями під № 86 (вісімдесят шість) розташованого по вулиці Інгулецька в селищі Петрове Олександрійського району</w:t>
            </w:r>
            <w:r w:rsidR="0027512A" w:rsidRPr="0027512A">
              <w:rPr>
                <w:b/>
              </w:rPr>
              <w:t xml:space="preserve"> </w:t>
            </w:r>
            <w:r w:rsidR="0027512A" w:rsidRPr="0027512A">
              <w:rPr>
                <w:rFonts w:eastAsia="Times New Roman"/>
                <w:b/>
              </w:rPr>
              <w:t>Кіровоградської області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311D7">
        <w:t xml:space="preserve">Андрія СИДОРЕНКА, </w:t>
      </w:r>
      <w:r w:rsidR="005311D7" w:rsidRPr="00CB5D53">
        <w:t>заступник</w:t>
      </w:r>
      <w:r w:rsidR="005311D7">
        <w:t>а</w:t>
      </w:r>
      <w:r w:rsidR="005311D7" w:rsidRPr="00CB5D53">
        <w:t xml:space="preserve"> селищного голови з питань діяльності виконавчих органів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27512A" w:rsidRPr="003F5D76">
        <w:rPr>
          <w:rFonts w:eastAsia="Times New Roman"/>
        </w:rPr>
        <w:t xml:space="preserve">прийняття у комунальну власність Петрівської селищної територіальної громади житлового будинку садибного типу з надвірними будівлями під </w:t>
      </w:r>
      <w:r w:rsidR="005311D7">
        <w:rPr>
          <w:rFonts w:eastAsia="Times New Roman"/>
        </w:rPr>
        <w:t xml:space="preserve">     </w:t>
      </w:r>
      <w:r w:rsidR="0027512A" w:rsidRPr="003F5D76">
        <w:rPr>
          <w:rFonts w:eastAsia="Times New Roman"/>
        </w:rPr>
        <w:t>№ 86 (вісімдесят шість) розташован</w:t>
      </w:r>
      <w:r w:rsidR="0027512A">
        <w:rPr>
          <w:rFonts w:eastAsia="Times New Roman"/>
        </w:rPr>
        <w:t>ого</w:t>
      </w:r>
      <w:r w:rsidR="0027512A" w:rsidRPr="003F5D76">
        <w:rPr>
          <w:rFonts w:eastAsia="Times New Roman"/>
        </w:rPr>
        <w:t xml:space="preserve"> по вулиці Інгулецька в селищі Петрове Олександрійського району</w:t>
      </w:r>
      <w:r w:rsidR="0027512A" w:rsidRPr="003F5D76">
        <w:t xml:space="preserve"> </w:t>
      </w:r>
      <w:r w:rsidR="0027512A" w:rsidRPr="003F5D76">
        <w:rPr>
          <w:rFonts w:eastAsia="Times New Roman"/>
        </w:rPr>
        <w:t>Кіровоградської області</w:t>
      </w:r>
      <w:r w:rsidR="005C18DE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27512A" w:rsidRPr="003F5D76">
        <w:rPr>
          <w:rFonts w:eastAsia="Times New Roman"/>
        </w:rPr>
        <w:t>прийняття у комунальну власність Петрівської селищної територіальної громади житлового будинку садибного типу з надвірними будівлями під № 86 (вісімдесят шість) розташован</w:t>
      </w:r>
      <w:r w:rsidR="0027512A">
        <w:rPr>
          <w:rFonts w:eastAsia="Times New Roman"/>
        </w:rPr>
        <w:t>ого</w:t>
      </w:r>
      <w:r w:rsidR="0027512A" w:rsidRPr="003F5D76">
        <w:rPr>
          <w:rFonts w:eastAsia="Times New Roman"/>
        </w:rPr>
        <w:t xml:space="preserve"> по вулиці Інгулецька в селищі Петрове Олександрійського району</w:t>
      </w:r>
      <w:r w:rsidR="0027512A" w:rsidRPr="003F5D76">
        <w:t xml:space="preserve"> </w:t>
      </w:r>
      <w:r w:rsidR="0027512A" w:rsidRPr="003F5D76">
        <w:rPr>
          <w:rFonts w:eastAsia="Times New Roman"/>
        </w:rPr>
        <w:t>Кіровоградської області</w:t>
      </w:r>
      <w:r w:rsidR="00E57732" w:rsidRPr="00575954"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D27D5D">
      <w:pPr>
        <w:spacing w:line="240" w:lineRule="auto"/>
        <w:ind w:firstLine="720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A864BA" w:rsidRDefault="00A864BA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2B0DA0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91E"/>
    <w:rsid w:val="00073A3B"/>
    <w:rsid w:val="00074226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60C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0DA0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1D7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02CD2-7BF3-456D-8466-EC768FD89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3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7</cp:revision>
  <cp:lastPrinted>2021-01-18T12:22:00Z</cp:lastPrinted>
  <dcterms:created xsi:type="dcterms:W3CDTF">2026-04-01T07:53:00Z</dcterms:created>
  <dcterms:modified xsi:type="dcterms:W3CDTF">2026-04-08T04:52:00Z</dcterms:modified>
</cp:coreProperties>
</file>