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DB5E3C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DB5E3C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DB5E3C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F578A" w:rsidP="002B70E9">
            <w:pPr>
              <w:pStyle w:val="10"/>
            </w:pPr>
            <w:r>
              <w:t>0</w:t>
            </w:r>
            <w:r w:rsidR="002B70E9">
              <w:t>8</w:t>
            </w:r>
            <w:r w:rsidR="00B43D4E">
              <w:t xml:space="preserve"> </w:t>
            </w:r>
            <w:r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B5E3C" w:rsidP="00E955E6">
            <w:pPr>
              <w:pStyle w:val="10"/>
            </w:pPr>
            <w:r>
              <w:t xml:space="preserve">      </w:t>
            </w:r>
            <w:r w:rsidR="00E43BF5">
              <w:t xml:space="preserve"> </w:t>
            </w:r>
            <w:r w:rsidR="00D636CD">
              <w:t xml:space="preserve">№ </w:t>
            </w:r>
            <w:r w:rsidR="002F578A">
              <w:t>53</w:t>
            </w:r>
            <w:r w:rsidR="00E955E6">
              <w:t>7</w:t>
            </w:r>
          </w:p>
        </w:tc>
      </w:tr>
      <w:tr w:rsidR="003556E4" w:rsidRPr="00443E92" w:rsidTr="00DB5E3C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DB5E3C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955E6" w:rsidRPr="00E955E6">
              <w:rPr>
                <w:b/>
              </w:rPr>
              <w:t>надання дозволу на розроблення детального плану території з метою уточнення планувальної структури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A122B9">
        <w:t xml:space="preserve">Андрія СИДОРЕНКА, </w:t>
      </w:r>
      <w:r w:rsidR="00A122B9" w:rsidRPr="00CB5D53">
        <w:t>заступник</w:t>
      </w:r>
      <w:r w:rsidR="00A122B9">
        <w:t>а</w:t>
      </w:r>
      <w:r w:rsidR="00A122B9" w:rsidRPr="00CB5D53">
        <w:t xml:space="preserve"> селищного голови з питань діяльності виконавчих органів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955E6">
        <w:t>надання дозволу на розроблення детального плану території з метою уточнення планувальної структури</w:t>
      </w:r>
      <w:r w:rsidR="00E57732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E955E6">
        <w:t>надання дозволу на розроблення детального плану території з метою уточнення планувальної структури</w:t>
      </w:r>
      <w:r w:rsidR="00E57732" w:rsidRPr="00575954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D0623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0E9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BDB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2B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239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A619-29F3-41DF-A29F-A79628C4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2026-04-01T07:28:00Z</dcterms:created>
  <dcterms:modified xsi:type="dcterms:W3CDTF">2026-04-08T04:52:00Z</dcterms:modified>
</cp:coreProperties>
</file>